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jpeg" ContentType="image/jpeg"/>
  <Default Extension="jp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customXml/item3.xml" ContentType="application/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customXml/item2.xml" ContentType="application/xml"/>
  <Override PartName="/customXml/itemProps2.xml" ContentType="application/vnd.openxmlformats-officedocument.customXmlPropertie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pStyle w:val="Title"/>
      </w:pPr>
      <w:r>
        <w:t>The FQ AdWeek NY 2025 Session with Cristin </w:t>
      </w:r>
    </w:p>
    <w:p w:rsidRPr="005968BB" w:rsidR="000D15F5" w:rsidP="005968BB" w:rsidRDefault="000D15F5" w14:paraId="22D3DBE9" w14:textId="3F68A258"/>
    <w:sectPr w:rsidRPr="005968BB" w:rsidR="000D15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00e18adfdfed458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00:23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23600" endTime="24000">
              <w:rPr>
                <w:rFonts w:ascii="Bierstadt"/>
                <w:sz w:val="28"/>
                <w:color w:val="000000"/>
              </w:rPr>
              <w:t xml:space="preserve">Hello, </w:t>
            </w:r>
            <w:r startTime="24160" endTime="24960">
              <w:rPr>
                <w:rFonts w:ascii="Bierstadt"/>
                <w:sz w:val="28"/>
                <w:color w:val="000000"/>
              </w:rPr>
              <w:t xml:space="preserve">everybody. </w:t>
            </w:r>
            <w:r startTime="26390" endTime="26550">
              <w:rPr>
                <w:rFonts w:ascii="Bierstadt"/>
                <w:sz w:val="28"/>
                <w:color w:val="000000"/>
              </w:rPr>
              <w:t xml:space="preserve">good </w:t>
            </w:r>
            <w:r startTime="26550" endTime="27110">
              <w:rPr>
                <w:rFonts w:ascii="Bierstadt"/>
                <w:sz w:val="28"/>
                <w:color w:val="000000"/>
              </w:rPr>
              <w:t xml:space="preserve">afternoon. </w:t>
            </w:r>
            <w:r startTime="27110" endTime="27430">
              <w:rPr>
                <w:rFonts w:ascii="Bierstadt"/>
                <w:sz w:val="28"/>
                <w:color w:val="000000"/>
              </w:rPr>
              <w:t xml:space="preserve">Hope </w:t>
            </w:r>
            <w:r startTime="27430" endTime="27950">
              <w:rPr>
                <w:rFonts w:ascii="Bierstadt"/>
                <w:sz w:val="28"/>
                <w:color w:val="000000"/>
              </w:rPr>
              <w:t xml:space="preserve">everyone's </w:t>
            </w:r>
            <w:r startTime="27950" endTime="28390">
              <w:rPr>
                <w:rFonts w:ascii="Bierstadt"/>
                <w:sz w:val="28"/>
                <w:color w:val="000000"/>
              </w:rPr>
              <w:t xml:space="preserve">enjoying </w:t>
            </w:r>
            <w:r startTime="28390" endTime="28710">
              <w:rPr>
                <w:rFonts w:ascii="Bierstadt"/>
                <w:sz w:val="28"/>
                <w:color w:val="000000"/>
              </w:rPr>
              <w:t xml:space="preserve">this. </w:t>
            </w:r>
            <w:r startTime="29140" endTime="29230">
              <w:rPr>
                <w:rFonts w:ascii="Bierstadt"/>
                <w:sz w:val="28"/>
                <w:color w:val="000000"/>
              </w:rPr>
              <w:t xml:space="preserve">I </w:t>
            </w:r>
            <w:r startTime="29230" endTime="29390">
              <w:rPr>
                <w:rFonts w:ascii="Bierstadt"/>
                <w:sz w:val="28"/>
                <w:color w:val="000000"/>
              </w:rPr>
              <w:t xml:space="preserve">just </w:t>
            </w:r>
            <w:r startTime="29390" endTime="29550">
              <w:rPr>
                <w:rFonts w:ascii="Bierstadt"/>
                <w:sz w:val="28"/>
                <w:color w:val="000000"/>
              </w:rPr>
              <w:t xml:space="preserve">want </w:t>
            </w:r>
            <w:r startTime="29550" endTime="29670">
              <w:rPr>
                <w:rFonts w:ascii="Bierstadt"/>
                <w:sz w:val="28"/>
                <w:color w:val="000000"/>
              </w:rPr>
              <w:t xml:space="preserve">to </w:t>
            </w:r>
            <w:r startTime="29670" endTime="29790">
              <w:rPr>
                <w:rFonts w:ascii="Bierstadt"/>
                <w:sz w:val="28"/>
                <w:color w:val="000000"/>
              </w:rPr>
              <w:t xml:space="preserve">take </w:t>
            </w:r>
            <w:r startTime="29790" endTime="29950">
              <w:rPr>
                <w:rFonts w:ascii="Bierstadt"/>
                <w:sz w:val="28"/>
                <w:color w:val="000000"/>
              </w:rPr>
              <w:t xml:space="preserve">a </w:t>
            </w:r>
            <w:r startTime="29950" endTime="30270">
              <w:rPr>
                <w:rFonts w:ascii="Bierstadt"/>
                <w:sz w:val="28"/>
                <w:color w:val="000000"/>
              </w:rPr>
              <w:t xml:space="preserve">moment </w:t>
            </w:r>
            <w:r startTime="30270" endTime="30550">
              <w:rPr>
                <w:rFonts w:ascii="Bierstadt"/>
                <w:sz w:val="28"/>
                <w:color w:val="000000"/>
              </w:rPr>
              <w:t xml:space="preserve">to </w:t>
            </w:r>
            <w:r startTime="30790" endTime="31190">
              <w:rPr>
                <w:rFonts w:ascii="Bierstadt"/>
                <w:sz w:val="28"/>
                <w:color w:val="000000"/>
              </w:rPr>
              <w:t xml:space="preserve">again </w:t>
            </w:r>
            <w:r startTime="31270" endTime="31670">
              <w:rPr>
                <w:rFonts w:ascii="Bierstadt"/>
                <w:sz w:val="28"/>
                <w:color w:val="000000"/>
              </w:rPr>
              <w:t xml:space="preserve">thank </w:t>
            </w:r>
            <w:r startTime="31670" endTime="31870">
              <w:rPr>
                <w:rFonts w:ascii="Bierstadt"/>
                <w:sz w:val="28"/>
                <w:color w:val="000000"/>
              </w:rPr>
              <w:t xml:space="preserve">the </w:t>
            </w:r>
            <w:r startTime="31870" endTime="32270">
              <w:rPr>
                <w:rFonts w:ascii="Bierstadt"/>
                <w:sz w:val="28"/>
                <w:color w:val="000000"/>
              </w:rPr>
              <w:t xml:space="preserve">Female </w:t>
            </w:r>
            <w:r startTime="32270" endTime="32870">
              <w:rPr>
                <w:rFonts w:ascii="Bierstadt"/>
                <w:sz w:val="28"/>
                <w:color w:val="000000"/>
              </w:rPr>
              <w:t xml:space="preserve">Quotient </w:t>
            </w:r>
            <w:r startTime="33270" endTime="33670">
              <w:rPr>
                <w:rFonts w:ascii="Bierstadt"/>
                <w:sz w:val="28"/>
                <w:color w:val="000000"/>
              </w:rPr>
              <w:t xml:space="preserve">for </w:t>
            </w:r>
            <w:r startTime="33910" endTime="34430">
              <w:rPr>
                <w:rFonts w:ascii="Bierstadt"/>
                <w:sz w:val="28"/>
                <w:color w:val="000000"/>
              </w:rPr>
              <w:t xml:space="preserve">inviting </w:t>
            </w:r>
            <w:r startTime="34430" endTime="34670">
              <w:rPr>
                <w:rFonts w:ascii="Bierstadt"/>
                <w:sz w:val="28"/>
                <w:color w:val="000000"/>
              </w:rPr>
              <w:t xml:space="preserve">us </w:t>
            </w:r>
            <w:r startTime="34670" endTime="34830">
              <w:rPr>
                <w:rFonts w:ascii="Bierstadt"/>
                <w:sz w:val="28"/>
                <w:color w:val="000000"/>
              </w:rPr>
              <w:t xml:space="preserve">to </w:t>
            </w:r>
            <w:r startTime="34830" endTime="35110">
              <w:rPr>
                <w:rFonts w:ascii="Bierstadt"/>
                <w:sz w:val="28"/>
                <w:color w:val="000000"/>
              </w:rPr>
              <w:t xml:space="preserve">speak </w:t>
            </w:r>
            <w:r startTime="35110" endTime="35390">
              <w:rPr>
                <w:rFonts w:ascii="Bierstadt"/>
                <w:sz w:val="28"/>
                <w:color w:val="000000"/>
              </w:rPr>
              <w:t xml:space="preserve">here </w:t>
            </w:r>
            <w:r startTime="35390" endTime="35710">
              <w:rPr>
                <w:rFonts w:ascii="Bierstadt"/>
                <w:sz w:val="28"/>
                <w:color w:val="000000"/>
              </w:rPr>
              <w:t xml:space="preserve">today </w:t>
            </w:r>
            <w:r startTime="35710" endTime="35950">
              <w:rPr>
                <w:rFonts w:ascii="Bierstadt"/>
                <w:sz w:val="28"/>
                <w:color w:val="000000"/>
              </w:rPr>
              <w:t xml:space="preserve">at </w:t>
            </w:r>
            <w:r startTime="35950" endTime="36190">
              <w:rPr>
                <w:rFonts w:ascii="Bierstadt"/>
                <w:sz w:val="28"/>
                <w:color w:val="000000"/>
              </w:rPr>
              <w:t xml:space="preserve">this </w:t>
            </w:r>
            <w:r startTime="36190" endTime="36950">
              <w:rPr>
                <w:rFonts w:ascii="Bierstadt"/>
                <w:sz w:val="28"/>
                <w:color w:val="000000"/>
              </w:rPr>
              <w:t xml:space="preserve">inaugural </w:t>
            </w:r>
            <w:r startTime="37110" endTime="37510">
              <w:rPr>
                <w:rFonts w:ascii="Bierstadt"/>
                <w:sz w:val="28"/>
                <w:color w:val="000000"/>
              </w:rPr>
              <w:t xml:space="preserve">health </w:t>
            </w:r>
            <w:r startTime="37510" endTime="38070">
              <w:rPr>
                <w:rFonts w:ascii="Bierstadt"/>
                <w:sz w:val="28"/>
                <w:color w:val="000000"/>
              </w:rPr>
              <w:t xml:space="preserve">summit. </w:t>
            </w:r>
          </w:p>
        </w:tc>
      </w:tr>
    </w:tbl>
    <w:p>
      <w:pPr>
        <w:spacing w:after="0"/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6715109437b24da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00:38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38230" endTime="38470">
              <w:rPr>
                <w:rFonts w:ascii="Bierstadt"/>
                <w:sz w:val="28"/>
                <w:color w:val="000000"/>
              </w:rPr>
              <w:t xml:space="preserve">I </w:t>
            </w:r>
            <w:r startTime="38470" endTime="38590">
              <w:rPr>
                <w:rFonts w:ascii="Bierstadt"/>
                <w:sz w:val="28"/>
                <w:color w:val="000000"/>
              </w:rPr>
              <w:t xml:space="preserve">think </w:t>
            </w:r>
            <w:r startTime="38590" endTime="38790">
              <w:rPr>
                <w:rFonts w:ascii="Bierstadt"/>
                <w:sz w:val="28"/>
                <w:color w:val="000000"/>
              </w:rPr>
              <w:t xml:space="preserve">it's </w:t>
            </w:r>
            <w:r startTime="38790" endTime="38910">
              <w:rPr>
                <w:rFonts w:ascii="Bierstadt"/>
                <w:sz w:val="28"/>
                <w:color w:val="000000"/>
              </w:rPr>
              <w:t xml:space="preserve">a </w:t>
            </w:r>
            <w:r startTime="38910" endTime="39070">
              <w:rPr>
                <w:rFonts w:ascii="Bierstadt"/>
                <w:sz w:val="28"/>
                <w:color w:val="000000"/>
              </w:rPr>
              <w:t xml:space="preserve">really </w:t>
            </w:r>
            <w:r startTime="39070" endTime="39350">
              <w:rPr>
                <w:rFonts w:ascii="Bierstadt"/>
                <w:sz w:val="28"/>
                <w:color w:val="000000"/>
              </w:rPr>
              <w:t xml:space="preserve">important </w:t>
            </w:r>
            <w:r startTime="39430" endTime="40110">
              <w:rPr>
                <w:rFonts w:ascii="Bierstadt"/>
                <w:sz w:val="28"/>
                <w:color w:val="000000"/>
              </w:rPr>
              <w:t xml:space="preserve">conversation </w:t>
            </w:r>
            <w:r startTime="40110" endTime="40350">
              <w:rPr>
                <w:rFonts w:ascii="Bierstadt"/>
                <w:sz w:val="28"/>
                <w:color w:val="000000"/>
              </w:rPr>
              <w:t xml:space="preserve">when </w:t>
            </w:r>
            <w:r startTime="40350" endTime="40590">
              <w:rPr>
                <w:rFonts w:ascii="Bierstadt"/>
                <w:sz w:val="28"/>
                <w:color w:val="000000"/>
              </w:rPr>
              <w:t xml:space="preserve">we're </w:t>
            </w:r>
            <w:r startTime="40590" endTime="40830">
              <w:rPr>
                <w:rFonts w:ascii="Bierstadt"/>
                <w:sz w:val="28"/>
                <w:color w:val="000000"/>
              </w:rPr>
              <w:t xml:space="preserve">thinking </w:t>
            </w:r>
            <w:r startTime="40830" endTime="41070">
              <w:rPr>
                <w:rFonts w:ascii="Bierstadt"/>
                <w:sz w:val="28"/>
                <w:color w:val="000000"/>
              </w:rPr>
              <w:t xml:space="preserve">about </w:t>
            </w:r>
            <w:r startTime="41070" endTime="41589">
              <w:rPr>
                <w:rFonts w:ascii="Bierstadt"/>
                <w:sz w:val="28"/>
                <w:color w:val="000000"/>
              </w:rPr>
              <w:t xml:space="preserve">women's </w:t>
            </w:r>
            <w:r startTime="41589" endTime="41910">
              <w:rPr>
                <w:rFonts w:ascii="Bierstadt"/>
                <w:sz w:val="28"/>
                <w:color w:val="000000"/>
              </w:rPr>
              <w:t xml:space="preserve">health </w:t>
            </w:r>
            <w:r startTime="41990" endTime="42310">
              <w:rPr>
                <w:rFonts w:ascii="Bierstadt"/>
                <w:sz w:val="28"/>
                <w:color w:val="000000"/>
              </w:rPr>
              <w:t xml:space="preserve">and </w:t>
            </w:r>
            <w:r startTime="42310" endTime="42510">
              <w:rPr>
                <w:rFonts w:ascii="Bierstadt"/>
                <w:sz w:val="28"/>
                <w:color w:val="000000"/>
              </w:rPr>
              <w:t xml:space="preserve">when </w:t>
            </w:r>
            <w:r startTime="42510" endTime="42710">
              <w:rPr>
                <w:rFonts w:ascii="Bierstadt"/>
                <w:sz w:val="28"/>
                <w:color w:val="000000"/>
              </w:rPr>
              <w:t xml:space="preserve">we're </w:t>
            </w:r>
            <w:r startTime="42710" endTime="42950">
              <w:rPr>
                <w:rFonts w:ascii="Bierstadt"/>
                <w:sz w:val="28"/>
                <w:color w:val="000000"/>
              </w:rPr>
              <w:t xml:space="preserve">thinking </w:t>
            </w:r>
            <w:r startTime="42950" endTime="43270">
              <w:rPr>
                <w:rFonts w:ascii="Bierstadt"/>
                <w:sz w:val="28"/>
                <w:color w:val="000000"/>
              </w:rPr>
              <w:t xml:space="preserve">about </w:t>
            </w:r>
            <w:r startTime="43350" endTime="43910">
              <w:rPr>
                <w:rFonts w:ascii="Bierstadt"/>
                <w:sz w:val="28"/>
                <w:color w:val="000000"/>
              </w:rPr>
              <w:t xml:space="preserve">creative </w:t>
            </w:r>
            <w:r startTime="43910" endTime="44430">
              <w:rPr>
                <w:rFonts w:ascii="Bierstadt"/>
                <w:sz w:val="28"/>
                <w:color w:val="000000"/>
              </w:rPr>
              <w:t xml:space="preserve">advertising </w:t>
            </w:r>
            <w:r startTime="44430" endTime="44630">
              <w:rPr>
                <w:rFonts w:ascii="Bierstadt"/>
                <w:sz w:val="28"/>
                <w:color w:val="000000"/>
              </w:rPr>
              <w:t xml:space="preserve">and </w:t>
            </w:r>
            <w:r startTime="44630" endTime="45190">
              <w:rPr>
                <w:rFonts w:ascii="Bierstadt"/>
                <w:sz w:val="28"/>
                <w:color w:val="000000"/>
              </w:rPr>
              <w:t xml:space="preserve">marketing. </w:t>
            </w:r>
            <w:r startTime="45270" endTime="45670">
              <w:rPr>
                <w:rFonts w:ascii="Bierstadt"/>
                <w:sz w:val="28"/>
                <w:color w:val="000000"/>
              </w:rPr>
              <w:t xml:space="preserve">So </w:t>
            </w:r>
            <w:r startTime="45670" endTime="45990">
              <w:rPr>
                <w:rFonts w:ascii="Bierstadt"/>
                <w:sz w:val="28"/>
                <w:color w:val="000000"/>
              </w:rPr>
              <w:t xml:space="preserve">I'm </w:t>
            </w:r>
            <w:r startTime="45990" endTime="46310">
              <w:rPr>
                <w:rFonts w:ascii="Bierstadt"/>
                <w:sz w:val="28"/>
                <w:color w:val="000000"/>
              </w:rPr>
              <w:t xml:space="preserve">Emily </w:t>
            </w:r>
            <w:r startTime="46310" endTime="46710">
              <w:rPr>
                <w:rFonts w:ascii="Bierstadt"/>
                <w:sz w:val="28"/>
                <w:color w:val="000000"/>
              </w:rPr>
              <w:t xml:space="preserve">Seale. </w:t>
            </w:r>
            <w:r startTime="46710" endTime="46950">
              <w:rPr>
                <w:rFonts w:ascii="Bierstadt"/>
                <w:sz w:val="28"/>
                <w:color w:val="000000"/>
              </w:rPr>
              <w:t xml:space="preserve">I'm </w:t>
            </w:r>
            <w:r startTime="46950" endTime="47030">
              <w:rPr>
                <w:rFonts w:ascii="Bierstadt"/>
                <w:sz w:val="28"/>
                <w:color w:val="000000"/>
              </w:rPr>
              <w:t xml:space="preserve">the </w:t>
            </w:r>
            <w:r startTime="47030" endTime="47270">
              <w:rPr>
                <w:rFonts w:ascii="Bierstadt"/>
                <w:sz w:val="28"/>
                <w:color w:val="000000"/>
              </w:rPr>
              <w:t xml:space="preserve">executive </w:t>
            </w:r>
            <w:r startTime="47350" endTime="47710">
              <w:rPr>
                <w:rFonts w:ascii="Bierstadt"/>
                <w:sz w:val="28"/>
                <w:color w:val="000000"/>
              </w:rPr>
              <w:t xml:space="preserve">director </w:t>
            </w:r>
            <w:r startTime="47710" endTime="47910">
              <w:rPr>
                <w:rFonts w:ascii="Bierstadt"/>
                <w:sz w:val="28"/>
                <w:color w:val="000000"/>
              </w:rPr>
              <w:t xml:space="preserve">at </w:t>
            </w:r>
            <w:r startTime="47910" endTime="48030">
              <w:rPr>
                <w:rFonts w:ascii="Bierstadt"/>
                <w:sz w:val="28"/>
                <w:color w:val="000000"/>
              </w:rPr>
              <w:t xml:space="preserve">the </w:t>
            </w:r>
            <w:r startTime="48030" endTime="48710">
              <w:rPr>
                <w:rFonts w:ascii="Bierstadt"/>
                <w:sz w:val="28"/>
                <w:color w:val="000000"/>
              </w:rPr>
              <w:t xml:space="preserve">Clios. </w:t>
            </w:r>
          </w:p>
        </w:tc>
      </w:tr>
    </w:tbl>
    <w:p>
      <w:pPr>
        <w:spacing w:after="0" w:line="300" w:lineRule="exact"/>
      </w:pPr>
      <w:r>
        <w:t>00:48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48710" endTime="48950">
        <w:rPr>
          <w:rFonts w:ascii="Bierstadt"/>
          <w:sz w:val="28"/>
          <w:color w:val="000000"/>
        </w:rPr>
        <w:t xml:space="preserve">I </w:t>
      </w:r>
      <w:r startTime="48950" endTime="49550">
        <w:rPr>
          <w:rFonts w:ascii="Bierstadt"/>
          <w:sz w:val="28"/>
          <w:color w:val="000000"/>
        </w:rPr>
        <w:t xml:space="preserve">specifically </w:t>
      </w:r>
      <w:r startTime="49550" endTime="49830">
        <w:rPr>
          <w:rFonts w:ascii="Bierstadt"/>
          <w:sz w:val="28"/>
          <w:color w:val="000000"/>
        </w:rPr>
        <w:t xml:space="preserve">focus </w:t>
      </w:r>
      <w:r startTime="49830" endTime="49990">
        <w:rPr>
          <w:rFonts w:ascii="Bierstadt"/>
          <w:sz w:val="28"/>
          <w:color w:val="000000"/>
        </w:rPr>
        <w:t xml:space="preserve">on </w:t>
      </w:r>
      <w:r startTime="49990" endTime="50110">
        <w:rPr>
          <w:rFonts w:ascii="Bierstadt"/>
          <w:sz w:val="28"/>
          <w:color w:val="000000"/>
        </w:rPr>
        <w:t xml:space="preserve">our </w:t>
      </w:r>
      <w:r startTime="50110" endTime="50350">
        <w:rPr>
          <w:rFonts w:ascii="Bierstadt"/>
          <w:sz w:val="28"/>
          <w:color w:val="000000"/>
        </w:rPr>
        <w:t xml:space="preserve">health </w:t>
      </w:r>
      <w:r startTime="50350" endTime="50710">
        <w:rPr>
          <w:rFonts w:ascii="Bierstadt"/>
          <w:sz w:val="28"/>
          <w:color w:val="000000"/>
        </w:rPr>
        <w:t xml:space="preserve">program. </w:t>
      </w:r>
      <w:r startTime="52060" endTime="52180">
        <w:rPr>
          <w:rFonts w:ascii="Bierstadt"/>
          <w:sz w:val="28"/>
          <w:color w:val="000000"/>
        </w:rPr>
        <w:t xml:space="preserve">and </w:t>
      </w:r>
      <w:r startTime="52180" endTime="52340">
        <w:rPr>
          <w:rFonts w:ascii="Bierstadt"/>
          <w:sz w:val="28"/>
          <w:color w:val="000000"/>
        </w:rPr>
        <w:t xml:space="preserve">a </w:t>
      </w:r>
      <w:r startTime="52340" endTime="52460">
        <w:rPr>
          <w:rFonts w:ascii="Bierstadt"/>
          <w:sz w:val="28"/>
          <w:color w:val="000000"/>
        </w:rPr>
        <w:t xml:space="preserve">lot </w:t>
      </w:r>
      <w:r startTime="52460" endTime="52580">
        <w:rPr>
          <w:rFonts w:ascii="Bierstadt"/>
          <w:sz w:val="28"/>
          <w:color w:val="000000"/>
        </w:rPr>
        <w:t xml:space="preserve">of </w:t>
      </w:r>
      <w:r startTime="52580" endTime="52700">
        <w:rPr>
          <w:rFonts w:ascii="Bierstadt"/>
          <w:sz w:val="28"/>
          <w:color w:val="000000"/>
        </w:rPr>
        <w:t xml:space="preserve">what </w:t>
      </w:r>
      <w:r startTime="52700" endTime="52860">
        <w:rPr>
          <w:rFonts w:ascii="Bierstadt"/>
          <w:sz w:val="28"/>
          <w:color w:val="000000"/>
        </w:rPr>
        <w:t xml:space="preserve">we </w:t>
      </w:r>
      <w:r startTime="52860" endTime="53060">
        <w:rPr>
          <w:rFonts w:ascii="Bierstadt"/>
          <w:sz w:val="28"/>
          <w:color w:val="000000"/>
        </w:rPr>
        <w:t xml:space="preserve">do </w:t>
      </w:r>
      <w:r startTime="53060" endTime="53220">
        <w:rPr>
          <w:rFonts w:ascii="Bierstadt"/>
          <w:sz w:val="28"/>
          <w:color w:val="000000"/>
        </w:rPr>
        <w:t xml:space="preserve">is </w:t>
      </w:r>
      <w:r startTime="53220" endTime="53420">
        <w:rPr>
          <w:rFonts w:ascii="Bierstadt"/>
          <w:sz w:val="28"/>
          <w:color w:val="000000"/>
        </w:rPr>
        <w:t xml:space="preserve">we </w:t>
      </w:r>
      <w:r startTime="53420" endTime="53900">
        <w:rPr>
          <w:rFonts w:ascii="Bierstadt"/>
          <w:sz w:val="28"/>
          <w:color w:val="000000"/>
        </w:rPr>
        <w:t xml:space="preserve">celebrate </w:t>
      </w:r>
      <w:r startTime="53900" endTime="54340">
        <w:rPr>
          <w:rFonts w:ascii="Bierstadt"/>
          <w:sz w:val="28"/>
          <w:color w:val="000000"/>
        </w:rPr>
        <w:t xml:space="preserve">creative </w:t>
      </w:r>
      <w:r startTime="54340" endTime="54700">
        <w:rPr>
          <w:rFonts w:ascii="Bierstadt"/>
          <w:sz w:val="28"/>
          <w:color w:val="000000"/>
        </w:rPr>
        <w:t xml:space="preserve">marketing </w:t>
      </w:r>
      <w:r startTime="54700" endTime="54820">
        <w:rPr>
          <w:rFonts w:ascii="Bierstadt"/>
          <w:sz w:val="28"/>
          <w:color w:val="000000"/>
        </w:rPr>
        <w:t xml:space="preserve">and </w:t>
      </w:r>
      <w:r startTime="54820" endTime="55420">
        <w:rPr>
          <w:rFonts w:ascii="Bierstadt"/>
          <w:sz w:val="28"/>
          <w:color w:val="000000"/>
        </w:rPr>
        <w:t xml:space="preserve">advertising </w:t>
      </w:r>
      <w:r startTime="55500" endTime="55780">
        <w:rPr>
          <w:rFonts w:ascii="Bierstadt"/>
          <w:sz w:val="28"/>
          <w:color w:val="000000"/>
        </w:rPr>
        <w:t xml:space="preserve">in </w:t>
      </w:r>
      <w:r startTime="55780" endTime="55900">
        <w:rPr>
          <w:rFonts w:ascii="Bierstadt"/>
          <w:sz w:val="28"/>
          <w:color w:val="000000"/>
        </w:rPr>
        <w:t xml:space="preserve">the </w:t>
      </w:r>
      <w:r startTime="55900" endTime="56100">
        <w:rPr>
          <w:rFonts w:ascii="Bierstadt"/>
          <w:sz w:val="28"/>
          <w:color w:val="000000"/>
        </w:rPr>
        <w:t xml:space="preserve">space </w:t>
      </w:r>
      <w:r startTime="56100" endTime="56340">
        <w:rPr>
          <w:rFonts w:ascii="Bierstadt"/>
          <w:sz w:val="28"/>
          <w:color w:val="000000"/>
        </w:rPr>
        <w:t xml:space="preserve">of </w:t>
      </w:r>
      <w:r startTime="56340" endTime="56540">
        <w:rPr>
          <w:rFonts w:ascii="Bierstadt"/>
          <w:sz w:val="28"/>
          <w:color w:val="000000"/>
        </w:rPr>
        <w:t xml:space="preserve">Health </w:t>
      </w:r>
      <w:r startTime="56540" endTime="56740">
        <w:rPr>
          <w:rFonts w:ascii="Bierstadt"/>
          <w:sz w:val="28"/>
          <w:color w:val="000000"/>
        </w:rPr>
        <w:t xml:space="preserve">and </w:t>
      </w:r>
      <w:r startTime="56740" endTime="57060">
        <w:rPr>
          <w:rFonts w:ascii="Bierstadt"/>
          <w:sz w:val="28"/>
          <w:color w:val="000000"/>
        </w:rPr>
        <w:t xml:space="preserve">Wellness </w:t>
      </w:r>
      <w:r startTime="57060" endTime="57900">
        <w:rPr>
          <w:rFonts w:ascii="Bierstadt"/>
          <w:sz w:val="28"/>
          <w:color w:val="000000"/>
        </w:rPr>
        <w:t xml:space="preserve">Pharmaceutical. </w:t>
      </w:r>
      <w:r startTime="59100" endTime="59420">
        <w:rPr>
          <w:rFonts w:ascii="Bierstadt"/>
          <w:sz w:val="28"/>
          <w:color w:val="000000"/>
        </w:rPr>
        <w:t xml:space="preserve">and </w:t>
      </w:r>
      <w:r startTime="59420" endTime="59620">
        <w:rPr>
          <w:rFonts w:ascii="Bierstadt"/>
          <w:sz w:val="28"/>
          <w:color w:val="000000"/>
        </w:rPr>
        <w:t xml:space="preserve">this </w:t>
      </w:r>
      <w:r startTime="59620" endTime="59780">
        <w:rPr>
          <w:rFonts w:ascii="Bierstadt"/>
          <w:sz w:val="28"/>
          <w:color w:val="000000"/>
        </w:rPr>
        <w:t xml:space="preserve">year, </w:t>
      </w:r>
      <w:r startTime="59780" endTime="60020">
        <w:rPr>
          <w:rFonts w:ascii="Bierstadt"/>
          <w:sz w:val="28"/>
          <w:color w:val="000000"/>
        </w:rPr>
        <w:t xml:space="preserve">we're </w:t>
      </w:r>
      <w:r startTime="60020" endTime="60220">
        <w:rPr>
          <w:rFonts w:ascii="Bierstadt"/>
          <w:sz w:val="28"/>
          <w:color w:val="000000"/>
        </w:rPr>
        <w:t xml:space="preserve">actually </w:t>
      </w:r>
      <w:r startTime="60220" endTime="60500">
        <w:rPr>
          <w:rFonts w:ascii="Bierstadt"/>
          <w:sz w:val="28"/>
          <w:color w:val="000000"/>
        </w:rPr>
        <w:t xml:space="preserve">building </w:t>
      </w:r>
      <w:r startTime="60500" endTime="60740">
        <w:rPr>
          <w:rFonts w:ascii="Bierstadt"/>
          <w:sz w:val="28"/>
          <w:color w:val="000000"/>
        </w:rPr>
        <w:t xml:space="preserve">out </w:t>
      </w:r>
      <w:r startTime="60740" endTime="60900">
        <w:rPr>
          <w:rFonts w:ascii="Bierstadt"/>
          <w:sz w:val="28"/>
          <w:color w:val="000000"/>
        </w:rPr>
        <w:t xml:space="preserve">an </w:t>
      </w:r>
      <w:r startTime="60900" endTime="61220">
        <w:rPr>
          <w:rFonts w:ascii="Bierstadt"/>
          <w:sz w:val="28"/>
          <w:color w:val="000000"/>
        </w:rPr>
        <w:t xml:space="preserve">entire </w:t>
      </w:r>
      <w:r startTime="61220" endTime="61660">
        <w:rPr>
          <w:rFonts w:ascii="Bierstadt"/>
          <w:sz w:val="28"/>
          <w:color w:val="000000"/>
        </w:rPr>
        <w:t xml:space="preserve">women's </w:t>
      </w:r>
      <w:r startTime="61660" endTime="61820">
        <w:rPr>
          <w:rFonts w:ascii="Bierstadt"/>
          <w:sz w:val="28"/>
          <w:color w:val="000000"/>
        </w:rPr>
        <w:t xml:space="preserve">health </w:t>
      </w:r>
      <w:r startTime="61820" endTime="62260">
        <w:rPr>
          <w:rFonts w:ascii="Bierstadt"/>
          <w:sz w:val="28"/>
          <w:color w:val="000000"/>
        </w:rPr>
        <w:t xml:space="preserve">platform.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8382a788a8954d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01:02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62260" endTime="62460">
              <w:rPr>
                <w:rFonts w:ascii="Bierstadt"/>
                <w:sz w:val="28"/>
                <w:color w:val="000000"/>
              </w:rPr>
              <w:t xml:space="preserve">So </w:t>
            </w:r>
            <w:r startTime="62460" endTime="62620">
              <w:rPr>
                <w:rFonts w:ascii="Bierstadt"/>
                <w:sz w:val="28"/>
                <w:color w:val="000000"/>
              </w:rPr>
              <w:t xml:space="preserve">I'm </w:t>
            </w:r>
            <w:r startTime="62620" endTime="62740">
              <w:rPr>
                <w:rFonts w:ascii="Bierstadt"/>
                <w:sz w:val="28"/>
                <w:color w:val="000000"/>
              </w:rPr>
              <w:t xml:space="preserve">really </w:t>
            </w:r>
            <w:r startTime="62740" endTime="63100">
              <w:rPr>
                <w:rFonts w:ascii="Bierstadt"/>
                <w:sz w:val="28"/>
                <w:color w:val="000000"/>
              </w:rPr>
              <w:t xml:space="preserve">excited </w:t>
            </w:r>
            <w:r startTime="63100" endTime="63300">
              <w:rPr>
                <w:rFonts w:ascii="Bierstadt"/>
                <w:sz w:val="28"/>
                <w:color w:val="000000"/>
              </w:rPr>
              <w:t xml:space="preserve">to </w:t>
            </w:r>
            <w:r startTime="63300" endTime="63460">
              <w:rPr>
                <w:rFonts w:ascii="Bierstadt"/>
                <w:sz w:val="28"/>
                <w:color w:val="000000"/>
              </w:rPr>
              <w:t xml:space="preserve">be </w:t>
            </w:r>
            <w:r startTime="63460" endTime="63740">
              <w:rPr>
                <w:rFonts w:ascii="Bierstadt"/>
                <w:sz w:val="28"/>
                <w:color w:val="000000"/>
              </w:rPr>
              <w:t xml:space="preserve">here. </w:t>
            </w:r>
            <w:r startTime="64060" endTime="64540">
              <w:rPr>
                <w:rFonts w:ascii="Bierstadt"/>
                <w:sz w:val="28"/>
                <w:color w:val="000000"/>
              </w:rPr>
              <w:t xml:space="preserve">Yes. </w:t>
            </w:r>
            <w:r startTime="65240" endTime="65500">
              <w:rPr>
                <w:rFonts w:ascii="Bierstadt"/>
                <w:sz w:val="28"/>
                <w:color w:val="000000"/>
              </w:rPr>
              <w:t xml:space="preserve">to </w:t>
            </w:r>
            <w:r startTime="65500" endTime="65820">
              <w:rPr>
                <w:rFonts w:ascii="Bierstadt"/>
                <w:sz w:val="28"/>
                <w:color w:val="000000"/>
              </w:rPr>
              <w:t xml:space="preserve">really </w:t>
            </w:r>
            <w:r startTime="65820" endTime="66140">
              <w:rPr>
                <w:rFonts w:ascii="Bierstadt"/>
                <w:sz w:val="28"/>
                <w:color w:val="000000"/>
              </w:rPr>
              <w:t xml:space="preserve">find </w:t>
            </w:r>
            <w:r startTime="66140" endTime="66380">
              <w:rPr>
                <w:rFonts w:ascii="Bierstadt"/>
                <w:sz w:val="28"/>
                <w:color w:val="000000"/>
              </w:rPr>
              <w:t xml:space="preserve">ways </w:t>
            </w:r>
            <w:r startTime="66380" endTime="66500">
              <w:rPr>
                <w:rFonts w:ascii="Bierstadt"/>
                <w:sz w:val="28"/>
                <w:color w:val="000000"/>
              </w:rPr>
              <w:t xml:space="preserve">to </w:t>
            </w:r>
            <w:r startTime="66500" endTime="66900">
              <w:rPr>
                <w:rFonts w:ascii="Bierstadt"/>
                <w:sz w:val="28"/>
                <w:color w:val="000000"/>
              </w:rPr>
              <w:t xml:space="preserve">celebrate </w:t>
            </w:r>
            <w:r startTime="66900" endTime="67100">
              <w:rPr>
                <w:rFonts w:ascii="Bierstadt"/>
                <w:sz w:val="28"/>
                <w:color w:val="000000"/>
              </w:rPr>
              <w:t xml:space="preserve">and </w:t>
            </w:r>
            <w:r startTime="67100" endTime="67539">
              <w:rPr>
                <w:rFonts w:ascii="Bierstadt"/>
                <w:sz w:val="28"/>
                <w:color w:val="000000"/>
              </w:rPr>
              <w:t xml:space="preserve">amplify </w:t>
            </w:r>
            <w:r startTime="67539" endTime="67780">
              <w:rPr>
                <w:rFonts w:ascii="Bierstadt"/>
                <w:sz w:val="28"/>
                <w:color w:val="000000"/>
              </w:rPr>
              <w:t xml:space="preserve">and </w:t>
            </w:r>
            <w:r startTime="67780" endTime="68460">
              <w:rPr>
                <w:rFonts w:ascii="Bierstadt"/>
                <w:sz w:val="28"/>
                <w:color w:val="000000"/>
              </w:rPr>
              <w:t xml:space="preserve">spotlight </w:t>
            </w:r>
            <w:r startTime="68620" endTime="69420">
              <w:rPr>
                <w:rFonts w:ascii="Bierstadt"/>
                <w:sz w:val="28"/>
                <w:color w:val="000000"/>
              </w:rPr>
              <w:t xml:space="preserve">conversations, </w:t>
            </w:r>
            <w:r startTime="69580" endTime="70020">
              <w:rPr>
                <w:rFonts w:ascii="Bierstadt"/>
                <w:sz w:val="28"/>
                <w:color w:val="000000"/>
              </w:rPr>
              <w:t xml:space="preserve">Creative </w:t>
            </w:r>
            <w:r startTime="70020" endTime="70580">
              <w:rPr>
                <w:rFonts w:ascii="Bierstadt"/>
                <w:sz w:val="28"/>
                <w:color w:val="000000"/>
              </w:rPr>
              <w:t xml:space="preserve">advertising, </w:t>
            </w:r>
            <w:r startTime="70580" endTime="71140">
              <w:rPr>
                <w:rFonts w:ascii="Bierstadt"/>
                <w:sz w:val="28"/>
                <w:color w:val="000000"/>
              </w:rPr>
              <w:t xml:space="preserve">marketing, </w:t>
            </w:r>
            <w:r startTime="71140" endTime="71660">
              <w:rPr>
                <w:rFonts w:ascii="Bierstadt"/>
                <w:sz w:val="28"/>
                <w:color w:val="000000"/>
              </w:rPr>
              <w:t xml:space="preserve">communication </w:t>
            </w:r>
            <w:r startTime="71660" endTime="72140">
              <w:rPr>
                <w:rFonts w:ascii="Bierstadt"/>
                <w:sz w:val="28"/>
                <w:color w:val="000000"/>
              </w:rPr>
              <w:t xml:space="preserve">efforts, </w:t>
            </w:r>
            <w:r startTime="72140" endTime="73020">
              <w:rPr>
                <w:rFonts w:ascii="Bierstadt"/>
                <w:sz w:val="28"/>
                <w:color w:val="000000"/>
              </w:rPr>
              <w:t xml:space="preserve">partnerships, </w:t>
            </w:r>
            <w:r startTime="73500" endTime="73780">
              <w:rPr>
                <w:rFonts w:ascii="Bierstadt"/>
                <w:sz w:val="28"/>
                <w:color w:val="000000"/>
              </w:rPr>
              <w:t xml:space="preserve">that </w:t>
            </w:r>
            <w:r startTime="73780" endTime="73900">
              <w:rPr>
                <w:rFonts w:ascii="Bierstadt"/>
                <w:sz w:val="28"/>
                <w:color w:val="000000"/>
              </w:rPr>
              <w:t xml:space="preserve">are </w:t>
            </w:r>
            <w:r startTime="73900" endTime="74300">
              <w:rPr>
                <w:rFonts w:ascii="Bierstadt"/>
                <w:sz w:val="28"/>
                <w:color w:val="000000"/>
              </w:rPr>
              <w:t xml:space="preserve">advancing </w:t>
            </w:r>
            <w:r startTime="74300" endTime="74700">
              <w:rPr>
                <w:rFonts w:ascii="Bierstadt"/>
                <w:sz w:val="28"/>
                <w:color w:val="000000"/>
              </w:rPr>
              <w:t xml:space="preserve">women's </w:t>
            </w:r>
            <w:r startTime="74700" endTime="74860">
              <w:rPr>
                <w:rFonts w:ascii="Bierstadt"/>
                <w:sz w:val="28"/>
                <w:color w:val="000000"/>
              </w:rPr>
              <w:t xml:space="preserve">health </w:t>
            </w:r>
            <w:r startTime="74860" endTime="75060">
              <w:rPr>
                <w:rFonts w:ascii="Bierstadt"/>
                <w:sz w:val="28"/>
                <w:color w:val="000000"/>
              </w:rPr>
              <w:t xml:space="preserve">and </w:t>
            </w:r>
            <w:r startTime="75060" endTime="75540">
              <w:rPr>
                <w:rFonts w:ascii="Bierstadt"/>
                <w:sz w:val="28"/>
                <w:color w:val="000000"/>
              </w:rPr>
              <w:t xml:space="preserve">conversations </w:t>
            </w:r>
            <w:r startTime="75540" endTime="75740">
              <w:rPr>
                <w:rFonts w:ascii="Bierstadt"/>
                <w:sz w:val="28"/>
                <w:color w:val="000000"/>
              </w:rPr>
              <w:t xml:space="preserve">around </w:t>
            </w:r>
            <w:r startTime="75740" endTime="76100">
              <w:rPr>
                <w:rFonts w:ascii="Bierstadt"/>
                <w:sz w:val="28"/>
                <w:color w:val="000000"/>
              </w:rPr>
              <w:t xml:space="preserve">women's </w:t>
            </w:r>
            <w:r startTime="76100" endTime="76340">
              <w:rPr>
                <w:rFonts w:ascii="Bierstadt"/>
                <w:sz w:val="28"/>
                <w:color w:val="000000"/>
              </w:rPr>
              <w:t xml:space="preserve">health. </w:t>
            </w:r>
          </w:p>
        </w:tc>
      </w:tr>
    </w:tbl>
    <w:p>
      <w:pPr>
        <w:spacing w:after="0"/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46dacd57f75b4d3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01:16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76340" endTime="76700">
              <w:rPr>
                <w:rFonts w:ascii="Bierstadt"/>
                <w:sz w:val="28"/>
                <w:color w:val="000000"/>
              </w:rPr>
              <w:t xml:space="preserve">So </w:t>
            </w:r>
            <w:r startTime="76930" endTime="77010">
              <w:rPr>
                <w:rFonts w:ascii="Bierstadt"/>
                <w:sz w:val="28"/>
                <w:color w:val="000000"/>
              </w:rPr>
              <w:t xml:space="preserve">a </w:t>
            </w:r>
            <w:r startTime="77010" endTime="77130">
              <w:rPr>
                <w:rFonts w:ascii="Bierstadt"/>
                <w:sz w:val="28"/>
                <w:color w:val="000000"/>
              </w:rPr>
              <w:t xml:space="preserve">lot </w:t>
            </w:r>
            <w:r startTime="77130" endTime="77250">
              <w:rPr>
                <w:rFonts w:ascii="Bierstadt"/>
                <w:sz w:val="28"/>
                <w:color w:val="000000"/>
              </w:rPr>
              <w:t xml:space="preserve">of </w:t>
            </w:r>
            <w:r startTime="77250" endTime="77370">
              <w:rPr>
                <w:rFonts w:ascii="Bierstadt"/>
                <w:sz w:val="28"/>
                <w:color w:val="000000"/>
              </w:rPr>
              <w:t xml:space="preserve">the </w:t>
            </w:r>
            <w:r startTime="77370" endTime="77610">
              <w:rPr>
                <w:rFonts w:ascii="Bierstadt"/>
                <w:sz w:val="28"/>
                <w:color w:val="000000"/>
              </w:rPr>
              <w:t xml:space="preserve">same </w:t>
            </w:r>
            <w:r startTime="77610" endTime="78170">
              <w:rPr>
                <w:rFonts w:ascii="Bierstadt"/>
                <w:sz w:val="28"/>
                <w:color w:val="000000"/>
              </w:rPr>
              <w:t xml:space="preserve">initiatives </w:t>
            </w:r>
            <w:r startTime="78170" endTime="78330">
              <w:rPr>
                <w:rFonts w:ascii="Bierstadt"/>
                <w:sz w:val="28"/>
                <w:color w:val="000000"/>
              </w:rPr>
              <w:t xml:space="preserve">that </w:t>
            </w:r>
            <w:r startTime="78330" endTime="78450">
              <w:rPr>
                <w:rFonts w:ascii="Bierstadt"/>
                <w:sz w:val="28"/>
                <w:color w:val="000000"/>
              </w:rPr>
              <w:t xml:space="preserve">are </w:t>
            </w:r>
            <w:r startTime="78450" endTime="78770">
              <w:rPr>
                <w:rFonts w:ascii="Bierstadt"/>
                <w:sz w:val="28"/>
                <w:color w:val="000000"/>
              </w:rPr>
              <w:t xml:space="preserve">happening </w:t>
            </w:r>
            <w:r startTime="78770" endTime="78970">
              <w:rPr>
                <w:rFonts w:ascii="Bierstadt"/>
                <w:sz w:val="28"/>
                <w:color w:val="000000"/>
              </w:rPr>
              <w:t xml:space="preserve">here </w:t>
            </w:r>
            <w:r startTime="78970" endTime="79130">
              <w:rPr>
                <w:rFonts w:ascii="Bierstadt"/>
                <w:sz w:val="28"/>
                <w:color w:val="000000"/>
              </w:rPr>
              <w:t xml:space="preserve">at </w:t>
            </w:r>
            <w:r startTime="79130" endTime="79250">
              <w:rPr>
                <w:rFonts w:ascii="Bierstadt"/>
                <w:sz w:val="28"/>
                <w:color w:val="000000"/>
              </w:rPr>
              <w:t xml:space="preserve">the </w:t>
            </w:r>
            <w:r startTime="79250" endTime="79530">
              <w:rPr>
                <w:rFonts w:ascii="Bierstadt"/>
                <w:sz w:val="28"/>
                <w:color w:val="000000"/>
              </w:rPr>
              <w:t xml:space="preserve">Female </w:t>
            </w:r>
            <w:r startTime="79530" endTime="80050">
              <w:rPr>
                <w:rFonts w:ascii="Bierstadt"/>
                <w:sz w:val="28"/>
                <w:color w:val="000000"/>
              </w:rPr>
              <w:t xml:space="preserve">Quotient. </w:t>
            </w:r>
            <w:r startTime="80050" endTime="80450">
              <w:rPr>
                <w:rFonts w:ascii="Bierstadt"/>
                <w:sz w:val="28"/>
                <w:color w:val="000000"/>
              </w:rPr>
              <w:t xml:space="preserve">So </w:t>
            </w:r>
            <w:r startTime="80530" endTime="80930">
              <w:rPr>
                <w:rFonts w:ascii="Bierstadt"/>
                <w:sz w:val="28"/>
                <w:color w:val="000000"/>
              </w:rPr>
              <w:t xml:space="preserve">I'm </w:t>
            </w:r>
            <w:r startTime="80930" endTime="81170">
              <w:rPr>
                <w:rFonts w:ascii="Bierstadt"/>
                <w:sz w:val="28"/>
                <w:color w:val="000000"/>
              </w:rPr>
              <w:t xml:space="preserve">very </w:t>
            </w:r>
            <w:r startTime="81170" endTime="81650">
              <w:rPr>
                <w:rFonts w:ascii="Bierstadt"/>
                <w:sz w:val="28"/>
                <w:color w:val="000000"/>
              </w:rPr>
              <w:t xml:space="preserve">excited </w:t>
            </w:r>
            <w:r startTime="81650" endTime="82010">
              <w:rPr>
                <w:rFonts w:ascii="Bierstadt"/>
                <w:sz w:val="28"/>
                <w:color w:val="000000"/>
              </w:rPr>
              <w:t xml:space="preserve">to </w:t>
            </w:r>
            <w:r startTime="82010" endTime="82450">
              <w:rPr>
                <w:rFonts w:ascii="Bierstadt"/>
                <w:sz w:val="28"/>
                <w:color w:val="000000"/>
              </w:rPr>
              <w:t xml:space="preserve">chat </w:t>
            </w:r>
            <w:r startTime="82450" endTime="82690">
              <w:rPr>
                <w:rFonts w:ascii="Bierstadt"/>
                <w:sz w:val="28"/>
                <w:color w:val="000000"/>
              </w:rPr>
              <w:t xml:space="preserve">here </w:t>
            </w:r>
            <w:r startTime="82690" endTime="83010">
              <w:rPr>
                <w:rFonts w:ascii="Bierstadt"/>
                <w:sz w:val="28"/>
                <w:color w:val="000000"/>
              </w:rPr>
              <w:t xml:space="preserve">today </w:t>
            </w:r>
            <w:r startTime="83090" endTime="83330">
              <w:rPr>
                <w:rFonts w:ascii="Bierstadt"/>
                <w:sz w:val="28"/>
                <w:color w:val="000000"/>
              </w:rPr>
              <w:t xml:space="preserve">a </w:t>
            </w:r>
            <w:r startTime="83330" endTime="83450">
              <w:rPr>
                <w:rFonts w:ascii="Bierstadt"/>
                <w:sz w:val="28"/>
                <w:color w:val="000000"/>
              </w:rPr>
              <w:t xml:space="preserve">little </w:t>
            </w:r>
            <w:r startTime="83450" endTime="83650">
              <w:rPr>
                <w:rFonts w:ascii="Bierstadt"/>
                <w:sz w:val="28"/>
                <w:color w:val="000000"/>
              </w:rPr>
              <w:t xml:space="preserve">bit </w:t>
            </w:r>
            <w:r startTime="83650" endTime="83970">
              <w:rPr>
                <w:rFonts w:ascii="Bierstadt"/>
                <w:sz w:val="28"/>
                <w:color w:val="000000"/>
              </w:rPr>
              <w:t xml:space="preserve">about </w:t>
            </w:r>
            <w:r startTime="84290" endTime="84570">
              <w:rPr>
                <w:rFonts w:ascii="Bierstadt"/>
                <w:sz w:val="28"/>
                <w:color w:val="000000"/>
              </w:rPr>
              <w:t xml:space="preserve">the </w:t>
            </w:r>
            <w:r startTime="84570" endTime="85170">
              <w:rPr>
                <w:rFonts w:ascii="Bierstadt"/>
                <w:sz w:val="28"/>
                <w:color w:val="000000"/>
              </w:rPr>
              <w:t xml:space="preserve">marketing </w:t>
            </w:r>
            <w:r startTime="85170" endTime="85410">
              <w:rPr>
                <w:rFonts w:ascii="Bierstadt"/>
                <w:sz w:val="28"/>
                <w:color w:val="000000"/>
              </w:rPr>
              <w:t xml:space="preserve">space </w:t>
            </w:r>
            <w:r startTime="85410" endTime="85650">
              <w:rPr>
                <w:rFonts w:ascii="Bierstadt"/>
                <w:sz w:val="28"/>
                <w:color w:val="000000"/>
              </w:rPr>
              <w:t xml:space="preserve">and </w:t>
            </w:r>
            <w:r startTime="85650" endTime="85890">
              <w:rPr>
                <w:rFonts w:ascii="Bierstadt"/>
                <w:sz w:val="28"/>
                <w:color w:val="000000"/>
              </w:rPr>
              <w:t xml:space="preserve">how </w:t>
            </w:r>
            <w:r startTime="85890" endTime="86170">
              <w:rPr>
                <w:rFonts w:ascii="Bierstadt"/>
                <w:sz w:val="28"/>
                <w:color w:val="000000"/>
              </w:rPr>
              <w:t xml:space="preserve">we're </w:t>
            </w:r>
            <w:r startTime="86170" endTime="86450">
              <w:rPr>
                <w:rFonts w:ascii="Bierstadt"/>
                <w:sz w:val="28"/>
                <w:color w:val="000000"/>
              </w:rPr>
              <w:t xml:space="preserve">meeting </w:t>
            </w:r>
            <w:r startTime="86450" endTime="87050">
              <w:rPr>
                <w:rFonts w:ascii="Bierstadt"/>
                <w:sz w:val="28"/>
                <w:color w:val="000000"/>
              </w:rPr>
              <w:t xml:space="preserve">patients </w:t>
            </w:r>
            <w:r startTime="87050" endTime="87410">
              <w:rPr>
                <w:rFonts w:ascii="Bierstadt"/>
                <w:sz w:val="28"/>
                <w:color w:val="000000"/>
              </w:rPr>
              <w:t xml:space="preserve">and </w:t>
            </w:r>
            <w:r startTime="87490" endTime="88210">
              <w:rPr>
                <w:rFonts w:ascii="Bierstadt"/>
                <w:sz w:val="28"/>
                <w:color w:val="000000"/>
              </w:rPr>
              <w:t xml:space="preserve">caregivers </w:t>
            </w:r>
            <w:r startTime="88290" endTime="88690">
              <w:rPr>
                <w:rFonts w:ascii="Bierstadt"/>
                <w:sz w:val="28"/>
                <w:color w:val="000000"/>
              </w:rPr>
              <w:t xml:space="preserve">and, </w:t>
            </w:r>
            <w:r startTime="89670" endTime="90290">
              <w:rPr>
                <w:rFonts w:ascii="Bierstadt"/>
                <w:sz w:val="28"/>
                <w:color w:val="000000"/>
              </w:rPr>
              <w:t xml:space="preserve">individuals </w:t>
            </w:r>
            <w:r startTime="90290" endTime="90570">
              <w:rPr>
                <w:rFonts w:ascii="Bierstadt"/>
                <w:sz w:val="28"/>
                <w:color w:val="000000"/>
              </w:rPr>
              <w:t xml:space="preserve">during </w:t>
            </w:r>
            <w:r startTime="90570" endTime="90890">
              <w:rPr>
                <w:rFonts w:ascii="Bierstadt"/>
                <w:sz w:val="28"/>
                <w:color w:val="000000"/>
              </w:rPr>
              <w:t xml:space="preserve">these </w:t>
            </w:r>
            <w:r startTime="90890" endTime="91290">
              <w:rPr>
                <w:rFonts w:ascii="Bierstadt"/>
                <w:sz w:val="28"/>
                <w:color w:val="000000"/>
              </w:rPr>
              <w:t xml:space="preserve">intimate </w:t>
            </w:r>
            <w:r startTime="91290" endTime="91610">
              <w:rPr>
                <w:rFonts w:ascii="Bierstadt"/>
                <w:sz w:val="28"/>
                <w:color w:val="000000"/>
              </w:rPr>
              <w:t xml:space="preserve">health </w:t>
            </w:r>
            <w:r startTime="91610" endTime="92010">
              <w:rPr>
                <w:rFonts w:ascii="Bierstadt"/>
                <w:sz w:val="28"/>
                <w:color w:val="000000"/>
              </w:rPr>
              <w:t xml:space="preserve">moments </w:t>
            </w:r>
            <w:r startTime="92010" endTime="92170">
              <w:rPr>
                <w:rFonts w:ascii="Bierstadt"/>
                <w:sz w:val="28"/>
                <w:color w:val="000000"/>
              </w:rPr>
              <w:t xml:space="preserve">and </w:t>
            </w:r>
            <w:r startTime="92170" endTime="92330">
              <w:rPr>
                <w:rFonts w:ascii="Bierstadt"/>
                <w:sz w:val="28"/>
                <w:color w:val="000000"/>
              </w:rPr>
              <w:t xml:space="preserve">in </w:t>
            </w:r>
            <w:r startTime="92330" endTime="92490">
              <w:rPr>
                <w:rFonts w:ascii="Bierstadt"/>
                <w:sz w:val="28"/>
                <w:color w:val="000000"/>
              </w:rPr>
              <w:t xml:space="preserve">their </w:t>
            </w:r>
            <w:r startTime="92490" endTime="92729">
              <w:rPr>
                <w:rFonts w:ascii="Bierstadt"/>
                <w:sz w:val="28"/>
                <w:color w:val="000000"/>
              </w:rPr>
              <w:t xml:space="preserve">health </w:t>
            </w:r>
            <w:r startTime="92729" endTime="93330">
              <w:rPr>
                <w:rFonts w:ascii="Bierstadt"/>
                <w:sz w:val="28"/>
                <w:color w:val="000000"/>
              </w:rPr>
              <w:t xml:space="preserve">journeys. </w:t>
            </w:r>
          </w:p>
        </w:tc>
      </w:tr>
    </w:tbl>
    <w:p>
      <w:pPr>
        <w:spacing w:after="0"/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2bf06a03ac8f43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01:33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93490" endTime="93770">
              <w:rPr>
                <w:rFonts w:ascii="Bierstadt"/>
                <w:sz w:val="28"/>
                <w:color w:val="000000"/>
              </w:rPr>
              <w:t xml:space="preserve">And </w:t>
            </w:r>
            <w:r startTime="93770" endTime="93930">
              <w:rPr>
                <w:rFonts w:ascii="Bierstadt"/>
                <w:sz w:val="28"/>
                <w:color w:val="000000"/>
              </w:rPr>
              <w:t xml:space="preserve">I </w:t>
            </w:r>
            <w:r startTime="93930" endTime="94090">
              <w:rPr>
                <w:rFonts w:ascii="Bierstadt"/>
                <w:sz w:val="28"/>
                <w:color w:val="000000"/>
              </w:rPr>
              <w:t xml:space="preserve">have </w:t>
            </w:r>
            <w:r startTime="94090" endTime="94250">
              <w:rPr>
                <w:rFonts w:ascii="Bierstadt"/>
                <w:sz w:val="28"/>
                <w:color w:val="000000"/>
              </w:rPr>
              <w:t xml:space="preserve">some </w:t>
            </w:r>
            <w:r startTime="94250" endTime="94650">
              <w:rPr>
                <w:rFonts w:ascii="Bierstadt"/>
                <w:sz w:val="28"/>
                <w:color w:val="000000"/>
              </w:rPr>
              <w:t xml:space="preserve">wonderful </w:t>
            </w:r>
            <w:r startTime="94650" endTime="95090">
              <w:rPr>
                <w:rFonts w:ascii="Bierstadt"/>
                <w:sz w:val="28"/>
                <w:color w:val="000000"/>
              </w:rPr>
              <w:t xml:space="preserve">experts </w:t>
            </w:r>
            <w:r startTime="95090" endTime="95290">
              <w:rPr>
                <w:rFonts w:ascii="Bierstadt"/>
                <w:sz w:val="28"/>
                <w:color w:val="000000"/>
              </w:rPr>
              <w:t xml:space="preserve">here </w:t>
            </w:r>
            <w:r startTime="95290" endTime="95450">
              <w:rPr>
                <w:rFonts w:ascii="Bierstadt"/>
                <w:sz w:val="28"/>
                <w:color w:val="000000"/>
              </w:rPr>
              <w:t xml:space="preserve">with </w:t>
            </w:r>
            <w:r startTime="95450" endTime="95650">
              <w:rPr>
                <w:rFonts w:ascii="Bierstadt"/>
                <w:sz w:val="28"/>
                <w:color w:val="000000"/>
              </w:rPr>
              <w:t xml:space="preserve">me </w:t>
            </w:r>
            <w:r startTime="95650" endTime="95970">
              <w:rPr>
                <w:rFonts w:ascii="Bierstadt"/>
                <w:sz w:val="28"/>
                <w:color w:val="000000"/>
              </w:rPr>
              <w:t xml:space="preserve">today. </w:t>
            </w:r>
            <w:r startTime="96130" endTime="96490">
              <w:rPr>
                <w:rFonts w:ascii="Bierstadt"/>
                <w:sz w:val="28"/>
                <w:color w:val="000000"/>
              </w:rPr>
              <w:t xml:space="preserve">So </w:t>
            </w:r>
            <w:r startTime="96490" endTime="96730">
              <w:rPr>
                <w:rFonts w:ascii="Bierstadt"/>
                <w:sz w:val="28"/>
                <w:color w:val="000000"/>
              </w:rPr>
              <w:t xml:space="preserve">we </w:t>
            </w:r>
            <w:r startTime="96730" endTime="97010">
              <w:rPr>
                <w:rFonts w:ascii="Bierstadt"/>
                <w:sz w:val="28"/>
                <w:color w:val="000000"/>
              </w:rPr>
              <w:t xml:space="preserve">have </w:t>
            </w:r>
            <w:r startTime="97330" endTime="97850">
              <w:rPr>
                <w:rFonts w:ascii="Bierstadt"/>
                <w:sz w:val="28"/>
                <w:color w:val="000000"/>
              </w:rPr>
              <w:t xml:space="preserve">Kristen </w:t>
            </w:r>
            <w:r startTime="97850" endTime="98570">
              <w:rPr>
                <w:rFonts w:ascii="Bierstadt"/>
                <w:sz w:val="28"/>
                <w:color w:val="000000"/>
              </w:rPr>
              <w:t xml:space="preserve">Liberatore, </w:t>
            </w:r>
            <w:r startTime="98570" endTime="98690">
              <w:rPr>
                <w:rFonts w:ascii="Bierstadt"/>
                <w:sz w:val="28"/>
                <w:color w:val="000000"/>
              </w:rPr>
              <w:t xml:space="preserve">who </w:t>
            </w:r>
            <w:r startTime="98690" endTime="98810">
              <w:rPr>
                <w:rFonts w:ascii="Bierstadt"/>
                <w:sz w:val="28"/>
                <w:color w:val="000000"/>
              </w:rPr>
              <w:t xml:space="preserve">is </w:t>
            </w:r>
            <w:r startTime="98810" endTime="98930">
              <w:rPr>
                <w:rFonts w:ascii="Bierstadt"/>
                <w:sz w:val="28"/>
                <w:color w:val="000000"/>
              </w:rPr>
              <w:t xml:space="preserve">the </w:t>
            </w:r>
            <w:r startTime="98930" endTime="99250">
              <w:rPr>
                <w:rFonts w:ascii="Bierstadt"/>
                <w:sz w:val="28"/>
                <w:color w:val="000000"/>
              </w:rPr>
              <w:t xml:space="preserve">commercial </w:t>
            </w:r>
            <w:r startTime="99250" endTime="99810">
              <w:rPr>
                <w:rFonts w:ascii="Bierstadt"/>
                <w:sz w:val="28"/>
                <w:color w:val="000000"/>
              </w:rPr>
              <w:t xml:space="preserve">strategy </w:t>
            </w:r>
            <w:r startTime="99890" endTime="100570">
              <w:rPr>
                <w:rFonts w:ascii="Bierstadt"/>
                <w:sz w:val="28"/>
                <w:color w:val="000000"/>
              </w:rPr>
              <w:t xml:space="preserve">commercial </w:t>
            </w:r>
            <w:r startTime="100570" endTime="101210">
              <w:rPr>
                <w:rFonts w:ascii="Bierstadt"/>
                <w:sz w:val="28"/>
                <w:color w:val="000000"/>
              </w:rPr>
              <w:t xml:space="preserve">strategist </w:t>
            </w:r>
            <w:r startTime="101210" endTime="101370">
              <w:rPr>
                <w:rFonts w:ascii="Bierstadt"/>
                <w:sz w:val="28"/>
                <w:color w:val="000000"/>
              </w:rPr>
              <w:t xml:space="preserve">at </w:t>
            </w:r>
            <w:r startTime="101370" endTime="102010">
              <w:rPr>
                <w:rFonts w:ascii="Bierstadt"/>
                <w:sz w:val="28"/>
                <w:color w:val="000000"/>
              </w:rPr>
              <w:t xml:space="preserve">iqvia </w:t>
            </w:r>
            <w:r startTime="102010" endTime="102290">
              <w:rPr>
                <w:rFonts w:ascii="Bierstadt"/>
                <w:sz w:val="28"/>
                <w:color w:val="000000"/>
              </w:rPr>
              <w:t xml:space="preserve">Digital. </w:t>
            </w:r>
            <w:r startTime="102370" endTime="102730">
              <w:rPr>
                <w:rFonts w:ascii="Bierstadt"/>
                <w:sz w:val="28"/>
                <w:color w:val="000000"/>
              </w:rPr>
              <w:t xml:space="preserve">Thanks, </w:t>
            </w:r>
            <w:r startTime="102730" endTime="103210">
              <w:rPr>
                <w:rFonts w:ascii="Bierstadt"/>
                <w:sz w:val="28"/>
                <w:color w:val="000000"/>
              </w:rPr>
              <w:t xml:space="preserve">Kristen. </w:t>
            </w:r>
          </w:p>
        </w:tc>
      </w:tr>
    </w:tbl>
    <w:p>
      <w:pPr>
        <w:spacing w:after="0" w:line="300" w:lineRule="exact"/>
      </w:pPr>
      <w:r>
        <w:t>01:43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03210" endTime="103490">
        <w:rPr>
          <w:rFonts w:ascii="Bierstadt"/>
          <w:sz w:val="28"/>
          <w:color w:val="000000"/>
        </w:rPr>
        <w:t xml:space="preserve">Hi, </w:t>
      </w:r>
      <w:r startTime="103490" endTime="103810">
        <w:rPr>
          <w:rFonts w:ascii="Bierstadt"/>
          <w:sz w:val="28"/>
          <w:color w:val="000000"/>
        </w:rPr>
        <w:t xml:space="preserve">guys. </w:t>
      </w:r>
    </w:p>
    <w:p>
      <w:pPr>
        <w:spacing w:after="0" w:line="300" w:lineRule="exact"/>
      </w:pPr>
      <w:r>
        <w:t>01:44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04050" endTime="104690">
        <w:rPr>
          <w:rFonts w:ascii="Bierstadt"/>
          <w:sz w:val="28"/>
          <w:color w:val="000000"/>
        </w:rPr>
        <w:t xml:space="preserve">Melissa </w:t>
      </w:r>
      <w:r startTime="104690" endTime="105050">
        <w:rPr>
          <w:rFonts w:ascii="Bierstadt"/>
          <w:sz w:val="28"/>
          <w:color w:val="000000"/>
        </w:rPr>
        <w:t xml:space="preserve">Gordon </w:t>
      </w:r>
      <w:r startTime="105050" endTime="105330">
        <w:rPr>
          <w:rFonts w:ascii="Bierstadt"/>
          <w:sz w:val="28"/>
          <w:color w:val="000000"/>
        </w:rPr>
        <w:t xml:space="preserve">Ring, </w:t>
      </w:r>
      <w:r startTime="105330" endTime="105530">
        <w:rPr>
          <w:rFonts w:ascii="Bierstadt"/>
          <w:sz w:val="28"/>
          <w:color w:val="000000"/>
        </w:rPr>
        <w:t xml:space="preserve">the </w:t>
      </w:r>
      <w:r startTime="105530" endTime="105810">
        <w:rPr>
          <w:rFonts w:ascii="Bierstadt"/>
          <w:sz w:val="28"/>
          <w:color w:val="000000"/>
        </w:rPr>
        <w:t xml:space="preserve">president </w:t>
      </w:r>
      <w:r startTime="105890" endTime="106210">
        <w:rPr>
          <w:rFonts w:ascii="Bierstadt"/>
          <w:sz w:val="28"/>
          <w:color w:val="000000"/>
        </w:rPr>
        <w:t xml:space="preserve">of </w:t>
      </w:r>
      <w:r startTime="106210" endTime="106490">
        <w:rPr>
          <w:rFonts w:ascii="Bierstadt"/>
          <w:sz w:val="28"/>
          <w:color w:val="000000"/>
        </w:rPr>
        <w:t xml:space="preserve">health </w:t>
      </w:r>
      <w:r startTime="106490" endTime="106770">
        <w:rPr>
          <w:rFonts w:ascii="Bierstadt"/>
          <w:sz w:val="28"/>
          <w:color w:val="000000"/>
        </w:rPr>
        <w:t xml:space="preserve">at </w:t>
      </w:r>
      <w:r startTime="106770" endTime="107290">
        <w:rPr>
          <w:rFonts w:ascii="Bierstadt"/>
          <w:sz w:val="28"/>
          <w:color w:val="000000"/>
        </w:rPr>
        <w:t xml:space="preserve">IPG </w:t>
      </w:r>
      <w:r startTime="107290" endTime="107530">
        <w:rPr>
          <w:rFonts w:ascii="Bierstadt"/>
          <w:sz w:val="28"/>
          <w:color w:val="000000"/>
        </w:rPr>
        <w:t xml:space="preserve">Media </w:t>
      </w:r>
      <w:r startTime="107530" endTime="108050">
        <w:rPr>
          <w:rFonts w:ascii="Bierstadt"/>
          <w:sz w:val="28"/>
          <w:color w:val="000000"/>
        </w:rPr>
        <w:t xml:space="preserve">Brands. </w:t>
      </w:r>
    </w:p>
    <w:p>
      <w:pPr>
        <w:spacing w:after="0" w:line="300" w:lineRule="exact"/>
      </w:pPr>
      <w:r>
        <w:t>01:48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08230" endTime="108390">
        <w:rPr>
          <w:rFonts w:ascii="Bierstadt"/>
          <w:sz w:val="28"/>
          <w:color w:val="000000"/>
        </w:rPr>
        <w:t xml:space="preserve">Hi, </w:t>
      </w:r>
      <w:r startTime="108390" endTime="108870">
        <w:rPr>
          <w:rFonts w:ascii="Bierstadt"/>
          <w:sz w:val="28"/>
          <w:color w:val="000000"/>
        </w:rPr>
        <w:t xml:space="preserve">everybody. </w:t>
      </w:r>
    </w:p>
    <w:p>
      <w:pPr>
        <w:spacing w:after="0" w:line="300" w:lineRule="exact"/>
      </w:pPr>
      <w:r>
        <w:t>01:49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09990" endTime="110310">
        <w:rPr>
          <w:rFonts w:ascii="Bierstadt"/>
          <w:sz w:val="28"/>
          <w:color w:val="000000"/>
        </w:rPr>
        <w:t xml:space="preserve">Is </w:t>
      </w:r>
      <w:r startTime="110310" endTime="110510">
        <w:rPr>
          <w:rFonts w:ascii="Bierstadt"/>
          <w:sz w:val="28"/>
          <w:color w:val="000000"/>
        </w:rPr>
        <w:t xml:space="preserve">it </w:t>
      </w:r>
      <w:r startTime="110510" endTime="110790">
        <w:rPr>
          <w:rFonts w:ascii="Bierstadt"/>
          <w:sz w:val="28"/>
          <w:color w:val="000000"/>
        </w:rPr>
        <w:t xml:space="preserve">working?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b722bbb855d747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01:50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Melissa Gordon Ring</w:t>
            </w:r>
          </w:p>
          <w:p>
            <w:r startTime="110950" endTime="111190">
              <w:rPr>
                <w:rFonts w:ascii="Bierstadt"/>
                <w:sz w:val="28"/>
                <w:color w:val="000000"/>
              </w:rPr>
              <w:t xml:space="preserve">I </w:t>
            </w:r>
            <w:r startTime="111190" endTime="111390">
              <w:rPr>
                <w:rFonts w:ascii="Bierstadt"/>
                <w:sz w:val="28"/>
                <w:color w:val="000000"/>
              </w:rPr>
              <w:t xml:space="preserve">don't </w:t>
            </w:r>
            <w:r startTime="111390" endTime="111590">
              <w:rPr>
                <w:rFonts w:ascii="Bierstadt"/>
                <w:sz w:val="28"/>
                <w:color w:val="000000"/>
              </w:rPr>
              <w:t xml:space="preserve">think. </w:t>
            </w:r>
            <w:r startTime="111590" endTime="111830">
              <w:rPr>
                <w:rFonts w:ascii="Bierstadt"/>
                <w:sz w:val="28"/>
                <w:color w:val="000000"/>
              </w:rPr>
              <w:t xml:space="preserve">Oh, </w:t>
            </w:r>
            <w:r startTime="111830" endTime="111990">
              <w:rPr>
                <w:rFonts w:ascii="Bierstadt"/>
                <w:sz w:val="28"/>
                <w:color w:val="000000"/>
              </w:rPr>
              <w:t xml:space="preserve">wait. </w:t>
            </w:r>
            <w:r startTime="111990" endTime="112190">
              <w:rPr>
                <w:rFonts w:ascii="Bierstadt"/>
                <w:sz w:val="28"/>
                <w:color w:val="000000"/>
              </w:rPr>
              <w:t xml:space="preserve">Yep. </w:t>
            </w:r>
            <w:r startTime="112190" endTime="112310">
              <w:rPr>
                <w:rFonts w:ascii="Bierstadt"/>
                <w:sz w:val="28"/>
                <w:color w:val="000000"/>
              </w:rPr>
              <w:t xml:space="preserve">You </w:t>
            </w:r>
            <w:r startTime="112310" endTime="112430">
              <w:rPr>
                <w:rFonts w:ascii="Bierstadt"/>
                <w:sz w:val="28"/>
                <w:color w:val="000000"/>
              </w:rPr>
              <w:t xml:space="preserve">just </w:t>
            </w:r>
            <w:r startTime="112430" endTime="112550">
              <w:rPr>
                <w:rFonts w:ascii="Bierstadt"/>
                <w:sz w:val="28"/>
                <w:color w:val="000000"/>
              </w:rPr>
              <w:t xml:space="preserve">got </w:t>
            </w:r>
            <w:r startTime="112550" endTime="112630">
              <w:rPr>
                <w:rFonts w:ascii="Bierstadt"/>
                <w:sz w:val="28"/>
                <w:color w:val="000000"/>
              </w:rPr>
              <w:t xml:space="preserve">to </w:t>
            </w:r>
            <w:r startTime="112630" endTime="112750">
              <w:rPr>
                <w:rFonts w:ascii="Bierstadt"/>
                <w:sz w:val="28"/>
                <w:color w:val="000000"/>
              </w:rPr>
              <w:t xml:space="preserve">get </w:t>
            </w:r>
            <w:r startTime="112750" endTime="112870">
              <w:rPr>
                <w:rFonts w:ascii="Bierstadt"/>
                <w:sz w:val="28"/>
                <w:color w:val="000000"/>
              </w:rPr>
              <w:t xml:space="preserve">a </w:t>
            </w:r>
            <w:r startTime="112870" endTime="113070">
              <w:rPr>
                <w:rFonts w:ascii="Bierstadt"/>
                <w:sz w:val="28"/>
                <w:color w:val="000000"/>
              </w:rPr>
              <w:t xml:space="preserve">little </w:t>
            </w:r>
            <w:r startTime="113070" endTime="113590">
              <w:rPr>
                <w:rFonts w:ascii="Bierstadt"/>
                <w:sz w:val="28"/>
                <w:color w:val="000000"/>
              </w:rPr>
              <w:t xml:space="preserve">closer. </w:t>
            </w:r>
          </w:p>
        </w:tc>
      </w:tr>
    </w:tbl>
    <w:p>
      <w:pPr>
        <w:spacing w:after="0" w:line="300" w:lineRule="exact"/>
      </w:pPr>
      <w:r>
        <w:t>01:53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13990" endTime="114310">
        <w:rPr>
          <w:rFonts w:ascii="Bierstadt"/>
          <w:sz w:val="28"/>
          <w:color w:val="000000"/>
        </w:rPr>
        <w:t xml:space="preserve">That's </w:t>
      </w:r>
      <w:r startTime="114310" endTime="114430">
        <w:rPr>
          <w:rFonts w:ascii="Bierstadt"/>
          <w:sz w:val="28"/>
          <w:color w:val="000000"/>
        </w:rPr>
        <w:t xml:space="preserve">what </w:t>
      </w:r>
      <w:r startTime="114430" endTime="114630">
        <w:rPr>
          <w:rFonts w:ascii="Bierstadt"/>
          <w:sz w:val="28"/>
          <w:color w:val="000000"/>
        </w:rPr>
        <w:t xml:space="preserve">she </w:t>
      </w:r>
      <w:r startTime="114630" endTime="114910">
        <w:rPr>
          <w:rFonts w:ascii="Bierstadt"/>
          <w:sz w:val="28"/>
          <w:color w:val="000000"/>
        </w:rPr>
        <w:t xml:space="preserve">said. </w:t>
      </w:r>
    </w:p>
    <w:p>
      <w:pPr>
        <w:spacing w:after="0" w:line="300" w:lineRule="exact"/>
      </w:pPr>
      <w:r>
        <w:t>01:54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14910" endTime="115230">
        <w:rPr>
          <w:rFonts w:ascii="Bierstadt"/>
          <w:sz w:val="28"/>
          <w:color w:val="000000"/>
        </w:rPr>
        <w:t xml:space="preserve">That's </w:t>
      </w:r>
      <w:r startTime="115230" endTime="115510">
        <w:rPr>
          <w:rFonts w:ascii="Bierstadt"/>
          <w:sz w:val="28"/>
          <w:color w:val="000000"/>
        </w:rPr>
        <w:t xml:space="preserve">right. </w:t>
      </w:r>
      <w:r startTime="117190" endTime="117470">
        <w:rPr>
          <w:rFonts w:ascii="Bierstadt"/>
          <w:sz w:val="28"/>
          <w:color w:val="000000"/>
        </w:rPr>
        <w:t xml:space="preserve">and </w:t>
      </w:r>
      <w:r startTime="117470" endTime="117870">
        <w:rPr>
          <w:rFonts w:ascii="Bierstadt"/>
          <w:sz w:val="28"/>
          <w:color w:val="000000"/>
        </w:rPr>
        <w:t xml:space="preserve">Michelle </w:t>
      </w:r>
      <w:r startTime="117870" endTime="118310">
        <w:rPr>
          <w:rFonts w:ascii="Bierstadt"/>
          <w:sz w:val="28"/>
          <w:color w:val="000000"/>
        </w:rPr>
        <w:t xml:space="preserve">Tara, </w:t>
      </w:r>
      <w:r startTime="118310" endTime="118470">
        <w:rPr>
          <w:rFonts w:ascii="Bierstadt"/>
          <w:sz w:val="28"/>
          <w:color w:val="000000"/>
        </w:rPr>
        <w:t xml:space="preserve">who </w:t>
      </w:r>
      <w:r startTime="118470" endTime="118550">
        <w:rPr>
          <w:rFonts w:ascii="Bierstadt"/>
          <w:sz w:val="28"/>
          <w:color w:val="000000"/>
        </w:rPr>
        <w:t xml:space="preserve">is </w:t>
      </w:r>
      <w:r startTime="118550" endTime="118630">
        <w:rPr>
          <w:rFonts w:ascii="Bierstadt"/>
          <w:sz w:val="28"/>
          <w:color w:val="000000"/>
        </w:rPr>
        <w:t xml:space="preserve">the </w:t>
      </w:r>
      <w:r startTime="118630" endTime="118830">
        <w:rPr>
          <w:rFonts w:ascii="Bierstadt"/>
          <w:sz w:val="28"/>
          <w:color w:val="000000"/>
        </w:rPr>
        <w:t xml:space="preserve">president </w:t>
      </w:r>
      <w:r startTime="118830" endTime="119030">
        <w:rPr>
          <w:rFonts w:ascii="Bierstadt"/>
          <w:sz w:val="28"/>
          <w:color w:val="000000"/>
        </w:rPr>
        <w:t xml:space="preserve">of </w:t>
      </w:r>
      <w:r startTime="119030" endTime="119390">
        <w:rPr>
          <w:rFonts w:ascii="Bierstadt"/>
          <w:sz w:val="28"/>
          <w:color w:val="000000"/>
        </w:rPr>
        <w:t xml:space="preserve">21 </w:t>
      </w:r>
      <w:r startTime="119390" endTime="119550">
        <w:rPr>
          <w:rFonts w:ascii="Bierstadt"/>
          <w:sz w:val="28"/>
          <w:color w:val="000000"/>
        </w:rPr>
        <w:t xml:space="preserve">grams </w:t>
      </w:r>
      <w:r startTime="119550" endTime="119690">
        <w:rPr>
          <w:rFonts w:ascii="Bierstadt"/>
          <w:sz w:val="28"/>
          <w:color w:val="000000"/>
        </w:rPr>
        <w:t xml:space="preserve">M. </w:t>
      </w:r>
      <w:r startTime="119710" endTime="119950">
        <w:rPr>
          <w:rFonts w:ascii="Bierstadt"/>
          <w:sz w:val="28"/>
          <w:color w:val="000000"/>
        </w:rPr>
        <w:t xml:space="preserve">Hi, </w:t>
      </w:r>
      <w:r startTime="119950" endTime="120230">
        <w:rPr>
          <w:rFonts w:ascii="Bierstadt"/>
          <w:sz w:val="28"/>
          <w:color w:val="000000"/>
        </w:rPr>
        <w:t xml:space="preserve">everyone. </w:t>
      </w:r>
      <w:r startTime="120230" endTime="120470">
        <w:rPr>
          <w:rFonts w:ascii="Bierstadt"/>
          <w:sz w:val="28"/>
          <w:color w:val="000000"/>
        </w:rPr>
        <w:t xml:space="preserve">A </w:t>
      </w:r>
      <w:r startTime="120470" endTime="120550">
        <w:rPr>
          <w:rFonts w:ascii="Bierstadt"/>
          <w:sz w:val="28"/>
          <w:color w:val="000000"/>
        </w:rPr>
        <w:t xml:space="preserve">part </w:t>
      </w:r>
      <w:r startTime="120550" endTime="120670">
        <w:rPr>
          <w:rFonts w:ascii="Bierstadt"/>
          <w:sz w:val="28"/>
          <w:color w:val="000000"/>
        </w:rPr>
        <w:t xml:space="preserve">of </w:t>
      </w:r>
      <w:r startTime="120670" endTime="120870">
        <w:rPr>
          <w:rFonts w:ascii="Bierstadt"/>
          <w:sz w:val="28"/>
          <w:color w:val="000000"/>
        </w:rPr>
        <w:t xml:space="preserve">real </w:t>
      </w:r>
      <w:r startTime="120870" endTime="121350">
        <w:rPr>
          <w:rFonts w:ascii="Bierstadt"/>
          <w:sz w:val="28"/>
          <w:color w:val="000000"/>
        </w:rPr>
        <w:t xml:space="preserve">chemistry. </w:t>
      </w:r>
      <w:r startTime="121350" endTime="121510">
        <w:rPr>
          <w:rFonts w:ascii="Bierstadt"/>
          <w:sz w:val="28"/>
          <w:color w:val="000000"/>
        </w:rPr>
        <w:t xml:space="preserve">So </w:t>
      </w:r>
      <w:r startTime="121510" endTime="121670">
        <w:rPr>
          <w:rFonts w:ascii="Bierstadt"/>
          <w:sz w:val="28"/>
          <w:color w:val="000000"/>
        </w:rPr>
        <w:t xml:space="preserve">thank </w:t>
      </w:r>
      <w:r startTime="121670" endTime="121830">
        <w:rPr>
          <w:rFonts w:ascii="Bierstadt"/>
          <w:sz w:val="28"/>
          <w:color w:val="000000"/>
        </w:rPr>
        <w:t xml:space="preserve">you, </w:t>
      </w:r>
      <w:r startTime="121830" endTime="122190">
        <w:rPr>
          <w:rFonts w:ascii="Bierstadt"/>
          <w:sz w:val="28"/>
          <w:color w:val="000000"/>
        </w:rPr>
        <w:t xml:space="preserve">ladies, </w:t>
      </w:r>
      <w:r startTime="122190" endTime="122350">
        <w:rPr>
          <w:rFonts w:ascii="Bierstadt"/>
          <w:sz w:val="28"/>
          <w:color w:val="000000"/>
        </w:rPr>
        <w:t xml:space="preserve">so </w:t>
      </w:r>
      <w:r startTime="122350" endTime="122510">
        <w:rPr>
          <w:rFonts w:ascii="Bierstadt"/>
          <w:sz w:val="28"/>
          <w:color w:val="000000"/>
        </w:rPr>
        <w:t xml:space="preserve">much </w:t>
      </w:r>
      <w:r startTime="122510" endTime="122670">
        <w:rPr>
          <w:rFonts w:ascii="Bierstadt"/>
          <w:sz w:val="28"/>
          <w:color w:val="000000"/>
        </w:rPr>
        <w:t xml:space="preserve">for </w:t>
      </w:r>
      <w:r startTime="122670" endTime="122950">
        <w:rPr>
          <w:rFonts w:ascii="Bierstadt"/>
          <w:sz w:val="28"/>
          <w:color w:val="000000"/>
        </w:rPr>
        <w:t xml:space="preserve">joining </w:t>
      </w:r>
      <w:r startTime="122950" endTime="123270">
        <w:rPr>
          <w:rFonts w:ascii="Bierstadt"/>
          <w:sz w:val="28"/>
          <w:color w:val="000000"/>
        </w:rPr>
        <w:t xml:space="preserve">me. </w:t>
      </w:r>
      <w:r startTime="124550" endTime="124830">
        <w:rPr>
          <w:rFonts w:ascii="Bierstadt"/>
          <w:sz w:val="28"/>
          <w:color w:val="000000"/>
        </w:rPr>
        <w:t xml:space="preserve">the </w:t>
      </w:r>
      <w:r startTime="124830" endTime="125030">
        <w:rPr>
          <w:rFonts w:ascii="Bierstadt"/>
          <w:sz w:val="28"/>
          <w:color w:val="000000"/>
        </w:rPr>
        <w:t xml:space="preserve">first </w:t>
      </w:r>
      <w:r startTime="125030" endTime="125230">
        <w:rPr>
          <w:rFonts w:ascii="Bierstadt"/>
          <w:sz w:val="28"/>
          <w:color w:val="000000"/>
        </w:rPr>
        <w:t xml:space="preserve">thing </w:t>
      </w:r>
      <w:r startTime="125230" endTime="125390">
        <w:rPr>
          <w:rFonts w:ascii="Bierstadt"/>
          <w:sz w:val="28"/>
          <w:color w:val="000000"/>
        </w:rPr>
        <w:t xml:space="preserve">I </w:t>
      </w:r>
      <w:r startTime="125390" endTime="125550">
        <w:rPr>
          <w:rFonts w:ascii="Bierstadt"/>
          <w:sz w:val="28"/>
          <w:color w:val="000000"/>
        </w:rPr>
        <w:t xml:space="preserve">think </w:t>
      </w:r>
      <w:r startTime="125550" endTime="125790">
        <w:rPr>
          <w:rFonts w:ascii="Bierstadt"/>
          <w:sz w:val="28"/>
          <w:color w:val="000000"/>
        </w:rPr>
        <w:t xml:space="preserve">that's </w:t>
      </w:r>
      <w:r startTime="125790" endTime="125950">
        <w:rPr>
          <w:rFonts w:ascii="Bierstadt"/>
          <w:sz w:val="28"/>
          <w:color w:val="000000"/>
        </w:rPr>
        <w:t xml:space="preserve">really </w:t>
      </w:r>
      <w:r startTime="125950" endTime="126230">
        <w:rPr>
          <w:rFonts w:ascii="Bierstadt"/>
          <w:sz w:val="28"/>
          <w:color w:val="000000"/>
        </w:rPr>
        <w:t xml:space="preserve">important </w:t>
      </w:r>
      <w:r startTime="126230" endTime="126510">
        <w:rPr>
          <w:rFonts w:ascii="Bierstadt"/>
          <w:sz w:val="28"/>
          <w:color w:val="000000"/>
        </w:rPr>
        <w:t xml:space="preserve">is </w:t>
      </w:r>
      <w:r startTime="126510" endTime="126710">
        <w:rPr>
          <w:rFonts w:ascii="Bierstadt"/>
          <w:sz w:val="28"/>
          <w:color w:val="000000"/>
        </w:rPr>
        <w:t xml:space="preserve">we're </w:t>
      </w:r>
      <w:r startTime="126710" endTime="126830">
        <w:rPr>
          <w:rFonts w:ascii="Bierstadt"/>
          <w:sz w:val="28"/>
          <w:color w:val="000000"/>
        </w:rPr>
        <w:t xml:space="preserve">all </w:t>
      </w:r>
      <w:r startTime="126830" endTime="127110">
        <w:rPr>
          <w:rFonts w:ascii="Bierstadt"/>
          <w:sz w:val="28"/>
          <w:color w:val="000000"/>
        </w:rPr>
        <w:t xml:space="preserve">talking </w:t>
      </w:r>
      <w:r startTime="127110" endTime="127390">
        <w:rPr>
          <w:rFonts w:ascii="Bierstadt"/>
          <w:sz w:val="28"/>
          <w:color w:val="000000"/>
        </w:rPr>
        <w:t xml:space="preserve">about </w:t>
      </w:r>
      <w:r startTime="127390" endTime="127710">
        <w:rPr>
          <w:rFonts w:ascii="Bierstadt"/>
          <w:sz w:val="28"/>
          <w:color w:val="000000"/>
        </w:rPr>
        <w:t xml:space="preserve">health </w:t>
      </w:r>
      <w:r startTime="127710" endTime="128070">
        <w:rPr>
          <w:rFonts w:ascii="Bierstadt"/>
          <w:sz w:val="28"/>
          <w:color w:val="000000"/>
        </w:rPr>
        <w:t xml:space="preserve">here, </w:t>
      </w:r>
      <w:r startTime="128310" endTime="128670">
        <w:rPr>
          <w:rFonts w:ascii="Bierstadt"/>
          <w:sz w:val="28"/>
          <w:color w:val="000000"/>
        </w:rPr>
        <w:t xml:space="preserve">and </w:t>
      </w:r>
      <w:r startTime="128670" endTime="128990">
        <w:rPr>
          <w:rFonts w:ascii="Bierstadt"/>
          <w:sz w:val="28"/>
          <w:color w:val="000000"/>
        </w:rPr>
        <w:t xml:space="preserve">we're </w:t>
      </w:r>
      <w:r startTime="128990" endTime="129190">
        <w:rPr>
          <w:rFonts w:ascii="Bierstadt"/>
          <w:sz w:val="28"/>
          <w:color w:val="000000"/>
        </w:rPr>
        <w:t xml:space="preserve">all </w:t>
      </w:r>
      <w:r startTime="129190" endTime="129470">
        <w:rPr>
          <w:rFonts w:ascii="Bierstadt"/>
          <w:sz w:val="28"/>
          <w:color w:val="000000"/>
        </w:rPr>
        <w:t xml:space="preserve">women, </w:t>
      </w:r>
      <w:r startTime="129470" endTime="129710">
        <w:rPr>
          <w:rFonts w:ascii="Bierstadt"/>
          <w:sz w:val="28"/>
          <w:color w:val="000000"/>
        </w:rPr>
        <w:t xml:space="preserve">and </w:t>
      </w:r>
      <w:r startTime="129710" endTime="129910">
        <w:rPr>
          <w:rFonts w:ascii="Bierstadt"/>
          <w:sz w:val="28"/>
          <w:color w:val="000000"/>
        </w:rPr>
        <w:t xml:space="preserve">we </w:t>
      </w:r>
      <w:r startTime="129910" endTime="130310">
        <w:rPr>
          <w:rFonts w:ascii="Bierstadt"/>
          <w:sz w:val="28"/>
          <w:color w:val="000000"/>
        </w:rPr>
        <w:t xml:space="preserve">probably </w:t>
      </w:r>
      <w:r startTime="130630" endTime="130950">
        <w:rPr>
          <w:rFonts w:ascii="Bierstadt"/>
          <w:sz w:val="28"/>
          <w:color w:val="000000"/>
        </w:rPr>
        <w:t xml:space="preserve">are </w:t>
      </w:r>
      <w:r startTime="130950" endTime="131270">
        <w:rPr>
          <w:rFonts w:ascii="Bierstadt"/>
          <w:sz w:val="28"/>
          <w:color w:val="000000"/>
        </w:rPr>
        <w:t xml:space="preserve">shy </w:t>
      </w:r>
      <w:r startTime="131270" endTime="131510">
        <w:rPr>
          <w:rFonts w:ascii="Bierstadt"/>
          <w:sz w:val="28"/>
          <w:color w:val="000000"/>
        </w:rPr>
        <w:t xml:space="preserve">about </w:t>
      </w:r>
      <w:r startTime="131510" endTime="131870">
        <w:rPr>
          <w:rFonts w:ascii="Bierstadt"/>
          <w:sz w:val="28"/>
          <w:color w:val="000000"/>
        </w:rPr>
        <w:t xml:space="preserve">sharing </w:t>
      </w:r>
      <w:r startTime="131870" endTime="132070">
        <w:rPr>
          <w:rFonts w:ascii="Bierstadt"/>
          <w:sz w:val="28"/>
          <w:color w:val="000000"/>
        </w:rPr>
        <w:t xml:space="preserve">some </w:t>
      </w:r>
      <w:r startTime="132070" endTime="132350">
        <w:rPr>
          <w:rFonts w:ascii="Bierstadt"/>
          <w:sz w:val="28"/>
          <w:color w:val="000000"/>
        </w:rPr>
        <w:t xml:space="preserve">things </w:t>
      </w:r>
      <w:r startTime="132350" endTime="132630">
        <w:rPr>
          <w:rFonts w:ascii="Bierstadt"/>
          <w:sz w:val="28"/>
          <w:color w:val="000000"/>
        </w:rPr>
        <w:t xml:space="preserve">about </w:t>
      </w:r>
      <w:r startTime="132630" endTime="133110">
        <w:rPr>
          <w:rFonts w:ascii="Bierstadt"/>
          <w:sz w:val="28"/>
          <w:color w:val="000000"/>
        </w:rPr>
        <w:t xml:space="preserve">ourselves. </w:t>
      </w:r>
    </w:p>
    <w:p>
      <w:pPr>
        <w:spacing w:after="0" w:line="300" w:lineRule="exact"/>
      </w:pPr>
      <w:r>
        <w:t>02:13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33110" endTime="133670">
        <w:rPr>
          <w:rFonts w:ascii="Bierstadt"/>
          <w:sz w:val="28"/>
          <w:color w:val="000000"/>
        </w:rPr>
        <w:t xml:space="preserve">Let's </w:t>
      </w:r>
      <w:r startTime="133840" endTime="134000">
        <w:rPr>
          <w:rFonts w:ascii="Bierstadt"/>
          <w:sz w:val="28"/>
          <w:color w:val="000000"/>
        </w:rPr>
        <w:t xml:space="preserve">get </w:t>
      </w:r>
      <w:r startTime="134000" endTime="134480">
        <w:rPr>
          <w:rFonts w:ascii="Bierstadt"/>
          <w:sz w:val="28"/>
          <w:color w:val="000000"/>
        </w:rPr>
        <w:t xml:space="preserve">vulnerable. </w:t>
      </w:r>
      <w:r startTime="134480" endTime="134760">
        <w:rPr>
          <w:rFonts w:ascii="Bierstadt"/>
          <w:sz w:val="28"/>
          <w:color w:val="000000"/>
        </w:rPr>
        <w:t xml:space="preserve">Let's </w:t>
      </w:r>
      <w:r startTime="134760" endTime="135200">
        <w:rPr>
          <w:rFonts w:ascii="Bierstadt"/>
          <w:sz w:val="28"/>
          <w:color w:val="000000"/>
        </w:rPr>
        <w:t xml:space="preserve">connect. </w:t>
      </w:r>
      <w:r startTime="136900" endTime="137080">
        <w:rPr>
          <w:rFonts w:ascii="Bierstadt"/>
          <w:sz w:val="28"/>
          <w:color w:val="000000"/>
        </w:rPr>
        <w:t xml:space="preserve">I </w:t>
      </w:r>
      <w:r startTime="137080" endTime="137240">
        <w:rPr>
          <w:rFonts w:ascii="Bierstadt"/>
          <w:sz w:val="28"/>
          <w:color w:val="000000"/>
        </w:rPr>
        <w:t xml:space="preserve">think </w:t>
      </w:r>
      <w:r startTime="137240" endTime="137400">
        <w:rPr>
          <w:rFonts w:ascii="Bierstadt"/>
          <w:sz w:val="28"/>
          <w:color w:val="000000"/>
        </w:rPr>
        <w:t xml:space="preserve">most </w:t>
      </w:r>
      <w:r startTime="137400" endTime="137560">
        <w:rPr>
          <w:rFonts w:ascii="Bierstadt"/>
          <w:sz w:val="28"/>
          <w:color w:val="000000"/>
        </w:rPr>
        <w:t xml:space="preserve">of </w:t>
      </w:r>
      <w:r startTime="137560" endTime="137720">
        <w:rPr>
          <w:rFonts w:ascii="Bierstadt"/>
          <w:sz w:val="28"/>
          <w:color w:val="000000"/>
        </w:rPr>
        <w:t xml:space="preserve">us </w:t>
      </w:r>
      <w:r startTime="137720" endTime="137880">
        <w:rPr>
          <w:rFonts w:ascii="Bierstadt"/>
          <w:sz w:val="28"/>
          <w:color w:val="000000"/>
        </w:rPr>
        <w:t xml:space="preserve">that </w:t>
      </w:r>
      <w:r startTime="137880" endTime="138040">
        <w:rPr>
          <w:rFonts w:ascii="Bierstadt"/>
          <w:sz w:val="28"/>
          <w:color w:val="000000"/>
        </w:rPr>
        <w:t xml:space="preserve">work </w:t>
      </w:r>
      <w:r startTime="138040" endTime="138160">
        <w:rPr>
          <w:rFonts w:ascii="Bierstadt"/>
          <w:sz w:val="28"/>
          <w:color w:val="000000"/>
        </w:rPr>
        <w:t xml:space="preserve">in </w:t>
      </w:r>
      <w:r startTime="138160" endTime="138320">
        <w:rPr>
          <w:rFonts w:ascii="Bierstadt"/>
          <w:sz w:val="28"/>
          <w:color w:val="000000"/>
        </w:rPr>
        <w:t xml:space="preserve">this </w:t>
      </w:r>
      <w:r startTime="138320" endTime="138560">
        <w:rPr>
          <w:rFonts w:ascii="Bierstadt"/>
          <w:sz w:val="28"/>
          <w:color w:val="000000"/>
        </w:rPr>
        <w:t xml:space="preserve">space </w:t>
      </w:r>
      <w:r startTime="138560" endTime="138760">
        <w:rPr>
          <w:rFonts w:ascii="Bierstadt"/>
          <w:sz w:val="28"/>
          <w:color w:val="000000"/>
        </w:rPr>
        <w:t xml:space="preserve">have </w:t>
      </w:r>
      <w:r startTime="138760" endTime="138920">
        <w:rPr>
          <w:rFonts w:ascii="Bierstadt"/>
          <w:sz w:val="28"/>
          <w:color w:val="000000"/>
        </w:rPr>
        <w:t xml:space="preserve">an </w:t>
      </w:r>
      <w:r startTime="138920" endTime="139280">
        <w:rPr>
          <w:rFonts w:ascii="Bierstadt"/>
          <w:sz w:val="28"/>
          <w:color w:val="000000"/>
        </w:rPr>
        <w:t xml:space="preserve">intimate </w:t>
      </w:r>
      <w:r startTime="139280" endTime="139440">
        <w:rPr>
          <w:rFonts w:ascii="Bierstadt"/>
          <w:sz w:val="28"/>
          <w:color w:val="000000"/>
        </w:rPr>
        <w:t xml:space="preserve">or </w:t>
      </w:r>
      <w:r startTime="139440" endTime="139560">
        <w:rPr>
          <w:rFonts w:ascii="Bierstadt"/>
          <w:sz w:val="28"/>
          <w:color w:val="000000"/>
        </w:rPr>
        <w:t xml:space="preserve">a </w:t>
      </w:r>
      <w:r startTime="139560" endTime="139840">
        <w:rPr>
          <w:rFonts w:ascii="Bierstadt"/>
          <w:sz w:val="28"/>
          <w:color w:val="000000"/>
        </w:rPr>
        <w:t xml:space="preserve">personal </w:t>
      </w:r>
      <w:r startTime="139840" endTime="140240">
        <w:rPr>
          <w:rFonts w:ascii="Bierstadt"/>
          <w:sz w:val="28"/>
          <w:color w:val="000000"/>
        </w:rPr>
        <w:t xml:space="preserve">connection </w:t>
      </w:r>
      <w:r startTime="140240" endTime="140440">
        <w:rPr>
          <w:rFonts w:ascii="Bierstadt"/>
          <w:sz w:val="28"/>
          <w:color w:val="000000"/>
        </w:rPr>
        <w:t xml:space="preserve">to </w:t>
      </w:r>
      <w:r startTime="140440" endTime="140720">
        <w:rPr>
          <w:rFonts w:ascii="Bierstadt"/>
          <w:sz w:val="28"/>
          <w:color w:val="000000"/>
        </w:rPr>
        <w:t xml:space="preserve">it. </w:t>
      </w:r>
      <w:r startTime="141340" endTime="141440">
        <w:rPr>
          <w:rFonts w:ascii="Bierstadt"/>
          <w:sz w:val="28"/>
          <w:color w:val="000000"/>
        </w:rPr>
        <w:t xml:space="preserve">and </w:t>
      </w:r>
      <w:r startTime="141440" endTime="141680">
        <w:rPr>
          <w:rFonts w:ascii="Bierstadt"/>
          <w:sz w:val="28"/>
          <w:color w:val="000000"/>
        </w:rPr>
        <w:t xml:space="preserve">I'd </w:t>
      </w:r>
      <w:r startTime="141680" endTime="141880">
        <w:rPr>
          <w:rFonts w:ascii="Bierstadt"/>
          <w:sz w:val="28"/>
          <w:color w:val="000000"/>
        </w:rPr>
        <w:t xml:space="preserve">love </w:t>
      </w:r>
      <w:r startTime="141880" endTime="142040">
        <w:rPr>
          <w:rFonts w:ascii="Bierstadt"/>
          <w:sz w:val="28"/>
          <w:color w:val="000000"/>
        </w:rPr>
        <w:t xml:space="preserve">to </w:t>
      </w:r>
      <w:r startTime="142040" endTime="142320">
        <w:rPr>
          <w:rFonts w:ascii="Bierstadt"/>
          <w:sz w:val="28"/>
          <w:color w:val="000000"/>
        </w:rPr>
        <w:t xml:space="preserve">hear, </w:t>
      </w:r>
      <w:r startTime="142800" endTime="143320">
        <w:rPr>
          <w:rFonts w:ascii="Bierstadt"/>
          <w:sz w:val="28"/>
          <w:color w:val="000000"/>
        </w:rPr>
        <w:t xml:space="preserve">maybe </w:t>
      </w:r>
      <w:r startTime="143320" endTime="143600">
        <w:rPr>
          <w:rFonts w:ascii="Bierstadt"/>
          <w:sz w:val="28"/>
          <w:color w:val="000000"/>
        </w:rPr>
        <w:t xml:space="preserve">as </w:t>
      </w:r>
      <w:r startTime="143600" endTime="143800">
        <w:rPr>
          <w:rFonts w:ascii="Bierstadt"/>
          <w:sz w:val="28"/>
          <w:color w:val="000000"/>
        </w:rPr>
        <w:t xml:space="preserve">a </w:t>
      </w:r>
      <w:r startTime="143800" endTime="144120">
        <w:rPr>
          <w:rFonts w:ascii="Bierstadt"/>
          <w:sz w:val="28"/>
          <w:color w:val="000000"/>
        </w:rPr>
        <w:t xml:space="preserve">patient, </w:t>
      </w:r>
      <w:r startTime="144120" endTime="144280">
        <w:rPr>
          <w:rFonts w:ascii="Bierstadt"/>
          <w:sz w:val="28"/>
          <w:color w:val="000000"/>
        </w:rPr>
        <w:t xml:space="preserve">as </w:t>
      </w:r>
      <w:r startTime="144280" endTime="144400">
        <w:rPr>
          <w:rFonts w:ascii="Bierstadt"/>
          <w:sz w:val="28"/>
          <w:color w:val="000000"/>
        </w:rPr>
        <w:t xml:space="preserve">a </w:t>
      </w:r>
      <w:r startTime="144400" endTime="144920">
        <w:rPr>
          <w:rFonts w:ascii="Bierstadt"/>
          <w:sz w:val="28"/>
          <w:color w:val="000000"/>
        </w:rPr>
        <w:t xml:space="preserve">caregiver, </w:t>
      </w:r>
      <w:r startTime="144920" endTime="145160">
        <w:rPr>
          <w:rFonts w:ascii="Bierstadt"/>
          <w:sz w:val="28"/>
          <w:color w:val="000000"/>
        </w:rPr>
        <w:t xml:space="preserve">as </w:t>
      </w:r>
      <w:r startTime="145160" endTime="145320">
        <w:rPr>
          <w:rFonts w:ascii="Bierstadt"/>
          <w:sz w:val="28"/>
          <w:color w:val="000000"/>
        </w:rPr>
        <w:t xml:space="preserve">a </w:t>
      </w:r>
      <w:r startTime="145320" endTime="145640">
        <w:rPr>
          <w:rFonts w:ascii="Bierstadt"/>
          <w:sz w:val="28"/>
          <w:color w:val="000000"/>
        </w:rPr>
        <w:t xml:space="preserve">loved </w:t>
      </w:r>
      <w:r startTime="145640" endTime="145840">
        <w:rPr>
          <w:rFonts w:ascii="Bierstadt"/>
          <w:sz w:val="28"/>
          <w:color w:val="000000"/>
        </w:rPr>
        <w:t xml:space="preserve">one, </w:t>
      </w:r>
      <w:r startTime="145840" endTime="146040">
        <w:rPr>
          <w:rFonts w:ascii="Bierstadt"/>
          <w:sz w:val="28"/>
          <w:color w:val="000000"/>
        </w:rPr>
        <w:t xml:space="preserve">how </w:t>
      </w:r>
      <w:r startTime="146040" endTime="146160">
        <w:rPr>
          <w:rFonts w:ascii="Bierstadt"/>
          <w:sz w:val="28"/>
          <w:color w:val="000000"/>
        </w:rPr>
        <w:t xml:space="preserve">are </w:t>
      </w:r>
      <w:r startTime="146160" endTime="146320">
        <w:rPr>
          <w:rFonts w:ascii="Bierstadt"/>
          <w:sz w:val="28"/>
          <w:color w:val="000000"/>
        </w:rPr>
        <w:t xml:space="preserve">you </w:t>
      </w:r>
      <w:r startTime="146320" endTime="146800">
        <w:rPr>
          <w:rFonts w:ascii="Bierstadt"/>
          <w:sz w:val="28"/>
          <w:color w:val="000000"/>
        </w:rPr>
        <w:t xml:space="preserve">connected </w:t>
      </w:r>
      <w:r startTime="146800" endTime="147200">
        <w:rPr>
          <w:rFonts w:ascii="Bierstadt"/>
          <w:sz w:val="28"/>
          <w:color w:val="000000"/>
        </w:rPr>
        <w:t xml:space="preserve">to </w:t>
      </w:r>
      <w:r startTime="147600" endTime="148000">
        <w:rPr>
          <w:rFonts w:ascii="Bierstadt"/>
          <w:sz w:val="28"/>
          <w:color w:val="000000"/>
        </w:rPr>
        <w:t xml:space="preserve">health? </w:t>
      </w:r>
    </w:p>
    <w:p>
      <w:pPr>
        <w:spacing w:after="0" w:line="300" w:lineRule="exact"/>
      </w:pPr>
      <w:r>
        <w:t>02:28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48080" endTime="148480">
        <w:rPr>
          <w:rFonts w:ascii="Bierstadt"/>
          <w:sz w:val="28"/>
          <w:color w:val="000000"/>
        </w:rPr>
        <w:t xml:space="preserve">And </w:t>
      </w:r>
      <w:r startTime="148480" endTime="149280">
        <w:rPr>
          <w:rFonts w:ascii="Bierstadt"/>
          <w:sz w:val="28"/>
          <w:color w:val="000000"/>
        </w:rPr>
        <w:t xml:space="preserve">specifically, </w:t>
      </w:r>
      <w:r startTime="149360" endTime="149679">
        <w:rPr>
          <w:rFonts w:ascii="Bierstadt"/>
          <w:sz w:val="28"/>
          <w:color w:val="000000"/>
        </w:rPr>
        <w:t xml:space="preserve">what </w:t>
      </w:r>
      <w:r startTime="149679" endTime="149840">
        <w:rPr>
          <w:rFonts w:ascii="Bierstadt"/>
          <w:sz w:val="28"/>
          <w:color w:val="000000"/>
        </w:rPr>
        <w:t xml:space="preserve">does </w:t>
      </w:r>
      <w:r startTime="149840" endTime="149959">
        <w:rPr>
          <w:rFonts w:ascii="Bierstadt"/>
          <w:sz w:val="28"/>
          <w:color w:val="000000"/>
        </w:rPr>
        <w:t xml:space="preserve">that </w:t>
      </w:r>
      <w:r startTime="149959" endTime="150160">
        <w:rPr>
          <w:rFonts w:ascii="Bierstadt"/>
          <w:sz w:val="28"/>
          <w:color w:val="000000"/>
        </w:rPr>
        <w:t xml:space="preserve">mean </w:t>
      </w:r>
      <w:r startTime="150160" endTime="150400">
        <w:rPr>
          <w:rFonts w:ascii="Bierstadt"/>
          <w:sz w:val="28"/>
          <w:color w:val="000000"/>
        </w:rPr>
        <w:t xml:space="preserve">in </w:t>
      </w:r>
      <w:r startTime="150400" endTime="150600">
        <w:rPr>
          <w:rFonts w:ascii="Bierstadt"/>
          <w:sz w:val="28"/>
          <w:color w:val="000000"/>
        </w:rPr>
        <w:t xml:space="preserve">your </w:t>
      </w:r>
      <w:r startTime="150600" endTime="150840">
        <w:rPr>
          <w:rFonts w:ascii="Bierstadt"/>
          <w:sz w:val="28"/>
          <w:color w:val="000000"/>
        </w:rPr>
        <w:t xml:space="preserve">space </w:t>
      </w:r>
      <w:r startTime="150840" endTime="151160">
        <w:rPr>
          <w:rFonts w:ascii="Bierstadt"/>
          <w:sz w:val="28"/>
          <w:color w:val="000000"/>
        </w:rPr>
        <w:t xml:space="preserve">or </w:t>
      </w:r>
      <w:r startTime="151160" endTime="151520">
        <w:rPr>
          <w:rFonts w:ascii="Bierstadt"/>
          <w:sz w:val="28"/>
          <w:color w:val="000000"/>
        </w:rPr>
        <w:t xml:space="preserve">in </w:t>
      </w:r>
      <w:r startTime="151760" endTime="152120">
        <w:rPr>
          <w:rFonts w:ascii="Bierstadt"/>
          <w:sz w:val="28"/>
          <w:color w:val="000000"/>
        </w:rPr>
        <w:t xml:space="preserve">your </w:t>
      </w:r>
      <w:r startTime="152120" endTime="152480">
        <w:rPr>
          <w:rFonts w:ascii="Bierstadt"/>
          <w:sz w:val="28"/>
          <w:color w:val="000000"/>
        </w:rPr>
        <w:t xml:space="preserve">role? </w:t>
      </w:r>
      <w:r startTime="152960" endTime="153240">
        <w:rPr>
          <w:rFonts w:ascii="Bierstadt"/>
          <w:sz w:val="28"/>
          <w:color w:val="000000"/>
        </w:rPr>
        <w:t xml:space="preserve">How </w:t>
      </w:r>
      <w:r startTime="153240" endTime="153360">
        <w:rPr>
          <w:rFonts w:ascii="Bierstadt"/>
          <w:sz w:val="28"/>
          <w:color w:val="000000"/>
        </w:rPr>
        <w:t xml:space="preserve">do </w:t>
      </w:r>
      <w:r startTime="153360" endTime="153480">
        <w:rPr>
          <w:rFonts w:ascii="Bierstadt"/>
          <w:sz w:val="28"/>
          <w:color w:val="000000"/>
        </w:rPr>
        <w:t xml:space="preserve">you </w:t>
      </w:r>
      <w:r startTime="153480" endTime="153640">
        <w:rPr>
          <w:rFonts w:ascii="Bierstadt"/>
          <w:sz w:val="28"/>
          <w:color w:val="000000"/>
        </w:rPr>
        <w:t xml:space="preserve">bring </w:t>
      </w:r>
      <w:r startTime="153640" endTime="153840">
        <w:rPr>
          <w:rFonts w:ascii="Bierstadt"/>
          <w:sz w:val="28"/>
          <w:color w:val="000000"/>
        </w:rPr>
        <w:t xml:space="preserve">that </w:t>
      </w:r>
      <w:r startTime="153840" endTime="154160">
        <w:rPr>
          <w:rFonts w:ascii="Bierstadt"/>
          <w:sz w:val="28"/>
          <w:color w:val="000000"/>
        </w:rPr>
        <w:t xml:space="preserve">to </w:t>
      </w:r>
      <w:r startTime="154320" endTime="154600">
        <w:rPr>
          <w:rFonts w:ascii="Bierstadt"/>
          <w:sz w:val="28"/>
          <w:color w:val="000000"/>
        </w:rPr>
        <w:t xml:space="preserve">your </w:t>
      </w:r>
      <w:r startTime="154600" endTime="154880">
        <w:rPr>
          <w:rFonts w:ascii="Bierstadt"/>
          <w:sz w:val="28"/>
          <w:color w:val="000000"/>
        </w:rPr>
        <w:t xml:space="preserve">role?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9a5d7f89bb06441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02:35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Michelle Tara</w:t>
            </w:r>
          </w:p>
          <w:p>
            <w:r startTime="155680" endTime="156040">
              <w:rPr>
                <w:rFonts w:ascii="Bierstadt"/>
                <w:sz w:val="28"/>
                <w:color w:val="000000"/>
              </w:rPr>
              <w:t xml:space="preserve">Yeah, </w:t>
            </w:r>
            <w:r startTime="156040" endTime="156240">
              <w:rPr>
                <w:rFonts w:ascii="Bierstadt"/>
                <w:sz w:val="28"/>
                <w:color w:val="000000"/>
              </w:rPr>
              <w:t xml:space="preserve">I'm </w:t>
            </w:r>
            <w:r startTime="156240" endTime="156360">
              <w:rPr>
                <w:rFonts w:ascii="Bierstadt"/>
                <w:sz w:val="28"/>
                <w:color w:val="000000"/>
              </w:rPr>
              <w:t xml:space="preserve">actually </w:t>
            </w:r>
            <w:r startTime="156360" endTime="156520">
              <w:rPr>
                <w:rFonts w:ascii="Bierstadt"/>
                <w:sz w:val="28"/>
                <w:color w:val="000000"/>
              </w:rPr>
              <w:t xml:space="preserve">going </w:t>
            </w:r>
            <w:r startTime="156520" endTime="156640">
              <w:rPr>
                <w:rFonts w:ascii="Bierstadt"/>
                <w:sz w:val="28"/>
                <w:color w:val="000000"/>
              </w:rPr>
              <w:t xml:space="preserve">to </w:t>
            </w:r>
            <w:r startTime="156640" endTime="156760">
              <w:rPr>
                <w:rFonts w:ascii="Bierstadt"/>
                <w:sz w:val="28"/>
                <w:color w:val="000000"/>
              </w:rPr>
              <w:t xml:space="preserve">share </w:t>
            </w:r>
            <w:r startTime="156760" endTime="156920">
              <w:rPr>
                <w:rFonts w:ascii="Bierstadt"/>
                <w:sz w:val="28"/>
                <w:color w:val="000000"/>
              </w:rPr>
              <w:t xml:space="preserve">a </w:t>
            </w:r>
            <w:r startTime="156920" endTime="157200">
              <w:rPr>
                <w:rFonts w:ascii="Bierstadt"/>
                <w:sz w:val="28"/>
                <w:color w:val="000000"/>
              </w:rPr>
              <w:t xml:space="preserve">story, </w:t>
            </w:r>
            <w:r startTime="157700" endTime="157960">
              <w:rPr>
                <w:rFonts w:ascii="Bierstadt"/>
                <w:sz w:val="28"/>
                <w:color w:val="000000"/>
              </w:rPr>
              <w:t xml:space="preserve">that </w:t>
            </w:r>
            <w:r startTime="157960" endTime="158160">
              <w:rPr>
                <w:rFonts w:ascii="Bierstadt"/>
                <w:sz w:val="28"/>
                <w:color w:val="000000"/>
              </w:rPr>
              <w:t xml:space="preserve">has </w:t>
            </w:r>
            <w:r startTime="158160" endTime="158400">
              <w:rPr>
                <w:rFonts w:ascii="Bierstadt"/>
                <w:sz w:val="28"/>
                <w:color w:val="000000"/>
              </w:rPr>
              <w:t xml:space="preserve">stayed </w:t>
            </w:r>
            <w:r startTime="158400" endTime="158480">
              <w:rPr>
                <w:rFonts w:ascii="Bierstadt"/>
                <w:sz w:val="28"/>
                <w:color w:val="000000"/>
              </w:rPr>
              <w:t xml:space="preserve">with </w:t>
            </w:r>
            <w:r startTime="158480" endTime="158600">
              <w:rPr>
                <w:rFonts w:ascii="Bierstadt"/>
                <w:sz w:val="28"/>
                <w:color w:val="000000"/>
              </w:rPr>
              <w:t xml:space="preserve">me </w:t>
            </w:r>
            <w:r startTime="158600" endTime="158760">
              <w:rPr>
                <w:rFonts w:ascii="Bierstadt"/>
                <w:sz w:val="28"/>
                <w:color w:val="000000"/>
              </w:rPr>
              <w:t xml:space="preserve">for </w:t>
            </w:r>
            <w:r startTime="158760" endTime="158960">
              <w:rPr>
                <w:rFonts w:ascii="Bierstadt"/>
                <w:sz w:val="28"/>
                <w:color w:val="000000"/>
              </w:rPr>
              <w:t xml:space="preserve">many </w:t>
            </w:r>
            <w:r startTime="158960" endTime="159280">
              <w:rPr>
                <w:rFonts w:ascii="Bierstadt"/>
                <w:sz w:val="28"/>
                <w:color w:val="000000"/>
              </w:rPr>
              <w:t xml:space="preserve">years. </w:t>
            </w:r>
            <w:r startTime="160440" endTime="160680">
              <w:rPr>
                <w:rFonts w:ascii="Bierstadt"/>
                <w:sz w:val="28"/>
                <w:color w:val="000000"/>
              </w:rPr>
              <w:t xml:space="preserve">I </w:t>
            </w:r>
            <w:r startTime="161160" endTime="161480">
              <w:rPr>
                <w:rFonts w:ascii="Bierstadt"/>
                <w:sz w:val="28"/>
                <w:color w:val="000000"/>
              </w:rPr>
              <w:t xml:space="preserve">took </w:t>
            </w:r>
            <w:r startTime="161480" endTime="161680">
              <w:rPr>
                <w:rFonts w:ascii="Bierstadt"/>
                <w:sz w:val="28"/>
                <w:color w:val="000000"/>
              </w:rPr>
              <w:t xml:space="preserve">a </w:t>
            </w:r>
            <w:r startTime="161680" endTime="161840">
              <w:rPr>
                <w:rFonts w:ascii="Bierstadt"/>
                <w:sz w:val="28"/>
                <w:color w:val="000000"/>
              </w:rPr>
              <w:t xml:space="preserve">little </w:t>
            </w:r>
            <w:r startTime="161840" endTime="161960">
              <w:rPr>
                <w:rFonts w:ascii="Bierstadt"/>
                <w:sz w:val="28"/>
                <w:color w:val="000000"/>
              </w:rPr>
              <w:t xml:space="preserve">bit </w:t>
            </w:r>
            <w:r startTime="161960" endTime="162040">
              <w:rPr>
                <w:rFonts w:ascii="Bierstadt"/>
                <w:sz w:val="28"/>
                <w:color w:val="000000"/>
              </w:rPr>
              <w:t xml:space="preserve">of </w:t>
            </w:r>
            <w:r startTime="162040" endTime="162120">
              <w:rPr>
                <w:rFonts w:ascii="Bierstadt"/>
                <w:sz w:val="28"/>
                <w:color w:val="000000"/>
              </w:rPr>
              <w:t xml:space="preserve">a </w:t>
            </w:r>
            <w:r startTime="162120" endTime="162320">
              <w:rPr>
                <w:rFonts w:ascii="Bierstadt"/>
                <w:sz w:val="28"/>
                <w:color w:val="000000"/>
              </w:rPr>
              <w:t xml:space="preserve">leave </w:t>
            </w:r>
            <w:r startTime="162320" endTime="162440">
              <w:rPr>
                <w:rFonts w:ascii="Bierstadt"/>
                <w:sz w:val="28"/>
                <w:color w:val="000000"/>
              </w:rPr>
              <w:t xml:space="preserve">of </w:t>
            </w:r>
            <w:r startTime="162440" endTime="162840">
              <w:rPr>
                <w:rFonts w:ascii="Bierstadt"/>
                <w:sz w:val="28"/>
                <w:color w:val="000000"/>
              </w:rPr>
              <w:t xml:space="preserve">absence </w:t>
            </w:r>
            <w:r startTime="162840" endTime="163000">
              <w:rPr>
                <w:rFonts w:ascii="Bierstadt"/>
                <w:sz w:val="28"/>
                <w:color w:val="000000"/>
              </w:rPr>
              <w:t xml:space="preserve">a </w:t>
            </w:r>
            <w:r startTime="163000" endTime="163240">
              <w:rPr>
                <w:rFonts w:ascii="Bierstadt"/>
                <w:sz w:val="28"/>
                <w:color w:val="000000"/>
              </w:rPr>
              <w:t xml:space="preserve">couple </w:t>
            </w:r>
            <w:r startTime="163240" endTime="163480">
              <w:rPr>
                <w:rFonts w:ascii="Bierstadt"/>
                <w:sz w:val="28"/>
                <w:color w:val="000000"/>
              </w:rPr>
              <w:t xml:space="preserve">months </w:t>
            </w:r>
            <w:r startTime="163480" endTime="163800">
              <w:rPr>
                <w:rFonts w:ascii="Bierstadt"/>
                <w:sz w:val="28"/>
                <w:color w:val="000000"/>
              </w:rPr>
              <w:t xml:space="preserve">between </w:t>
            </w:r>
            <w:r startTime="163800" endTime="164080">
              <w:rPr>
                <w:rFonts w:ascii="Bierstadt"/>
                <w:sz w:val="28"/>
                <w:color w:val="000000"/>
              </w:rPr>
              <w:t xml:space="preserve">when </w:t>
            </w:r>
            <w:r startTime="164080" endTime="164280">
              <w:rPr>
                <w:rFonts w:ascii="Bierstadt"/>
                <w:sz w:val="28"/>
                <w:color w:val="000000"/>
              </w:rPr>
              <w:t xml:space="preserve">I </w:t>
            </w:r>
            <w:r startTime="164280" endTime="164720">
              <w:rPr>
                <w:rFonts w:ascii="Bierstadt"/>
                <w:sz w:val="28"/>
                <w:color w:val="000000"/>
              </w:rPr>
              <w:t xml:space="preserve">graduated </w:t>
            </w:r>
            <w:r startTime="164720" endTime="164880">
              <w:rPr>
                <w:rFonts w:ascii="Bierstadt"/>
                <w:sz w:val="28"/>
                <w:color w:val="000000"/>
              </w:rPr>
              <w:t xml:space="preserve">with </w:t>
            </w:r>
            <w:r startTime="164880" endTime="165040">
              <w:rPr>
                <w:rFonts w:ascii="Bierstadt"/>
                <w:sz w:val="28"/>
                <w:color w:val="000000"/>
              </w:rPr>
              <w:t xml:space="preserve">my </w:t>
            </w:r>
            <w:r startTime="165040" endTime="165600">
              <w:rPr>
                <w:rFonts w:ascii="Bierstadt"/>
                <w:sz w:val="28"/>
                <w:color w:val="000000"/>
              </w:rPr>
              <w:t xml:space="preserve">master's </w:t>
            </w:r>
            <w:r startTime="165600" endTime="165880">
              <w:rPr>
                <w:rFonts w:ascii="Bierstadt"/>
                <w:sz w:val="28"/>
                <w:color w:val="000000"/>
              </w:rPr>
              <w:t xml:space="preserve">and </w:t>
            </w:r>
            <w:r startTime="165880" endTime="166080">
              <w:rPr>
                <w:rFonts w:ascii="Bierstadt"/>
                <w:sz w:val="28"/>
                <w:color w:val="000000"/>
              </w:rPr>
              <w:t xml:space="preserve">when </w:t>
            </w:r>
            <w:r startTime="166080" endTime="166240">
              <w:rPr>
                <w:rFonts w:ascii="Bierstadt"/>
                <w:sz w:val="28"/>
                <w:color w:val="000000"/>
              </w:rPr>
              <w:t xml:space="preserve">I </w:t>
            </w:r>
            <w:r startTime="166240" endTime="166480">
              <w:rPr>
                <w:rFonts w:ascii="Bierstadt"/>
                <w:sz w:val="28"/>
                <w:color w:val="000000"/>
              </w:rPr>
              <w:t xml:space="preserve">started </w:t>
            </w:r>
            <w:r startTime="166480" endTime="166840">
              <w:rPr>
                <w:rFonts w:ascii="Bierstadt"/>
                <w:sz w:val="28"/>
                <w:color w:val="000000"/>
              </w:rPr>
              <w:t xml:space="preserve">work. </w:t>
            </w:r>
            <w:r startTime="167070" endTime="167240">
              <w:rPr>
                <w:rFonts w:ascii="Bierstadt"/>
                <w:sz w:val="28"/>
                <w:color w:val="000000"/>
              </w:rPr>
              <w:t xml:space="preserve">my </w:t>
            </w:r>
            <w:r startTime="167240" endTime="167520">
              <w:rPr>
                <w:rFonts w:ascii="Bierstadt"/>
                <w:sz w:val="28"/>
                <w:color w:val="000000"/>
              </w:rPr>
              <w:t xml:space="preserve">dad, </w:t>
            </w:r>
            <w:r startTime="167520" endTime="168040">
              <w:rPr>
                <w:rFonts w:ascii="Bierstadt"/>
                <w:sz w:val="28"/>
                <w:color w:val="000000"/>
              </w:rPr>
              <w:t xml:space="preserve">unfortunately, </w:t>
            </w:r>
            <w:r startTime="168040" endTime="168240">
              <w:rPr>
                <w:rFonts w:ascii="Bierstadt"/>
                <w:sz w:val="28"/>
                <w:color w:val="000000"/>
              </w:rPr>
              <w:t xml:space="preserve">was </w:t>
            </w:r>
            <w:r startTime="168240" endTime="168560">
              <w:rPr>
                <w:rFonts w:ascii="Bierstadt"/>
                <w:sz w:val="28"/>
                <w:color w:val="000000"/>
              </w:rPr>
              <w:t xml:space="preserve">diagnosed </w:t>
            </w:r>
            <w:r startTime="168560" endTime="168720">
              <w:rPr>
                <w:rFonts w:ascii="Bierstadt"/>
                <w:sz w:val="28"/>
                <w:color w:val="000000"/>
              </w:rPr>
              <w:t xml:space="preserve">with </w:t>
            </w:r>
            <w:r startTime="168720" endTime="168960">
              <w:rPr>
                <w:rFonts w:ascii="Bierstadt"/>
                <w:sz w:val="28"/>
                <w:color w:val="000000"/>
              </w:rPr>
              <w:t xml:space="preserve">stage </w:t>
            </w:r>
            <w:r startTime="168960" endTime="169120">
              <w:rPr>
                <w:rFonts w:ascii="Bierstadt"/>
                <w:sz w:val="28"/>
                <w:color w:val="000000"/>
              </w:rPr>
              <w:t xml:space="preserve">four </w:t>
            </w:r>
            <w:r startTime="169120" endTime="169640">
              <w:rPr>
                <w:rFonts w:ascii="Bierstadt"/>
                <w:sz w:val="28"/>
                <w:color w:val="000000"/>
              </w:rPr>
              <w:t xml:space="preserve">cancer. </w:t>
            </w:r>
          </w:p>
        </w:tc>
      </w:tr>
    </w:tbl>
    <w:p>
      <w:pPr>
        <w:spacing w:after="0" w:line="300" w:lineRule="exact"/>
      </w:pPr>
      <w:r>
        <w:t>02:50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70160" endTime="170360">
        <w:rPr>
          <w:rFonts w:ascii="Bierstadt"/>
          <w:sz w:val="28"/>
          <w:color w:val="000000"/>
        </w:rPr>
        <w:t xml:space="preserve">it </w:t>
      </w:r>
      <w:r startTime="170360" endTime="170600">
        <w:rPr>
          <w:rFonts w:ascii="Bierstadt"/>
          <w:sz w:val="28"/>
          <w:color w:val="000000"/>
        </w:rPr>
        <w:t xml:space="preserve">was, </w:t>
      </w:r>
      <w:r startTime="171380" endTime="171560">
        <w:rPr>
          <w:rFonts w:ascii="Bierstadt"/>
          <w:sz w:val="28"/>
          <w:color w:val="000000"/>
        </w:rPr>
        <w:t xml:space="preserve">for </w:t>
      </w:r>
      <w:r startTime="171560" endTime="171760">
        <w:rPr>
          <w:rFonts w:ascii="Bierstadt"/>
          <w:sz w:val="28"/>
          <w:color w:val="000000"/>
        </w:rPr>
        <w:t xml:space="preserve">those </w:t>
      </w:r>
      <w:r startTime="171760" endTime="171880">
        <w:rPr>
          <w:rFonts w:ascii="Bierstadt"/>
          <w:sz w:val="28"/>
          <w:color w:val="000000"/>
        </w:rPr>
        <w:t xml:space="preserve">who </w:t>
      </w:r>
      <w:r startTime="171880" endTime="172000">
        <w:rPr>
          <w:rFonts w:ascii="Bierstadt"/>
          <w:sz w:val="28"/>
          <w:color w:val="000000"/>
        </w:rPr>
        <w:t xml:space="preserve">are </w:t>
      </w:r>
      <w:r startTime="172000" endTime="172360">
        <w:rPr>
          <w:rFonts w:ascii="Bierstadt"/>
          <w:sz w:val="28"/>
          <w:color w:val="000000"/>
        </w:rPr>
        <w:t xml:space="preserve">geeks </w:t>
      </w:r>
      <w:r startTime="172360" endTime="172560">
        <w:rPr>
          <w:rFonts w:ascii="Bierstadt"/>
          <w:sz w:val="28"/>
          <w:color w:val="000000"/>
        </w:rPr>
        <w:t xml:space="preserve">out, </w:t>
      </w:r>
      <w:r startTime="172560" endTime="173120">
        <w:rPr>
          <w:rFonts w:ascii="Bierstadt"/>
          <w:sz w:val="28"/>
          <w:color w:val="000000"/>
        </w:rPr>
        <w:t xml:space="preserve">squamous </w:t>
      </w:r>
      <w:r startTime="173120" endTime="173320">
        <w:rPr>
          <w:rFonts w:ascii="Bierstadt"/>
          <w:sz w:val="28"/>
          <w:color w:val="000000"/>
        </w:rPr>
        <w:t xml:space="preserve">cell </w:t>
      </w:r>
      <w:r startTime="173320" endTime="173720">
        <w:rPr>
          <w:rFonts w:ascii="Bierstadt"/>
          <w:sz w:val="28"/>
          <w:color w:val="000000"/>
        </w:rPr>
        <w:t xml:space="preserve">carcinoma </w:t>
      </w:r>
      <w:r startTime="173720" endTime="173800">
        <w:rPr>
          <w:rFonts w:ascii="Bierstadt"/>
          <w:sz w:val="28"/>
          <w:color w:val="000000"/>
        </w:rPr>
        <w:t xml:space="preserve">of </w:t>
      </w:r>
      <w:r startTime="173800" endTime="173880">
        <w:rPr>
          <w:rFonts w:ascii="Bierstadt"/>
          <w:sz w:val="28"/>
          <w:color w:val="000000"/>
        </w:rPr>
        <w:t xml:space="preserve">the </w:t>
      </w:r>
      <w:r startTime="173880" endTime="174000">
        <w:rPr>
          <w:rFonts w:ascii="Bierstadt"/>
          <w:sz w:val="28"/>
          <w:color w:val="000000"/>
        </w:rPr>
        <w:t xml:space="preserve">head </w:t>
      </w:r>
      <w:r startTime="174000" endTime="174120">
        <w:rPr>
          <w:rFonts w:ascii="Bierstadt"/>
          <w:sz w:val="28"/>
          <w:color w:val="000000"/>
        </w:rPr>
        <w:t xml:space="preserve">and </w:t>
      </w:r>
      <w:r startTime="174120" endTime="174440">
        <w:rPr>
          <w:rFonts w:ascii="Bierstadt"/>
          <w:sz w:val="28"/>
          <w:color w:val="000000"/>
        </w:rPr>
        <w:t xml:space="preserve">neck. </w:t>
      </w:r>
      <w:r startTime="174760" endTime="175120">
        <w:rPr>
          <w:rFonts w:ascii="Bierstadt"/>
          <w:sz w:val="28"/>
          <w:color w:val="000000"/>
        </w:rPr>
        <w:t xml:space="preserve">And, </w:t>
      </w:r>
      <w:r startTime="175560" endTime="175719">
        <w:rPr>
          <w:rFonts w:ascii="Bierstadt"/>
          <w:sz w:val="28"/>
          <w:color w:val="000000"/>
        </w:rPr>
        <w:t xml:space="preserve">I </w:t>
      </w:r>
      <w:r startTime="175719" endTime="175880">
        <w:rPr>
          <w:rFonts w:ascii="Bierstadt"/>
          <w:sz w:val="28"/>
          <w:color w:val="000000"/>
        </w:rPr>
        <w:t xml:space="preserve">helped </w:t>
      </w:r>
      <w:r startTime="175880" endTime="176000">
        <w:rPr>
          <w:rFonts w:ascii="Bierstadt"/>
          <w:sz w:val="28"/>
          <w:color w:val="000000"/>
        </w:rPr>
        <w:t xml:space="preserve">him </w:t>
      </w:r>
      <w:r startTime="176000" endTime="176160">
        <w:rPr>
          <w:rFonts w:ascii="Bierstadt"/>
          <w:sz w:val="28"/>
          <w:color w:val="000000"/>
        </w:rPr>
        <w:t xml:space="preserve">through </w:t>
      </w:r>
      <w:r startTime="176160" endTime="176280">
        <w:rPr>
          <w:rFonts w:ascii="Bierstadt"/>
          <w:sz w:val="28"/>
          <w:color w:val="000000"/>
        </w:rPr>
        <w:t xml:space="preserve">that </w:t>
      </w:r>
      <w:r startTime="176280" endTime="176480">
        <w:rPr>
          <w:rFonts w:ascii="Bierstadt"/>
          <w:sz w:val="28"/>
          <w:color w:val="000000"/>
        </w:rPr>
        <w:t xml:space="preserve">journey </w:t>
      </w:r>
      <w:r startTime="176480" endTime="176600">
        <w:rPr>
          <w:rFonts w:ascii="Bierstadt"/>
          <w:sz w:val="28"/>
          <w:color w:val="000000"/>
        </w:rPr>
        <w:t xml:space="preserve">as </w:t>
      </w:r>
      <w:r startTime="176600" endTime="176680">
        <w:rPr>
          <w:rFonts w:ascii="Bierstadt"/>
          <w:sz w:val="28"/>
          <w:color w:val="000000"/>
        </w:rPr>
        <w:t xml:space="preserve">a </w:t>
      </w:r>
      <w:r startTime="176680" endTime="177160">
        <w:rPr>
          <w:rFonts w:ascii="Bierstadt"/>
          <w:sz w:val="28"/>
          <w:color w:val="000000"/>
        </w:rPr>
        <w:t xml:space="preserve">caregiver </w:t>
      </w:r>
      <w:r startTime="177160" endTime="177440">
        <w:rPr>
          <w:rFonts w:ascii="Bierstadt"/>
          <w:sz w:val="28"/>
          <w:color w:val="000000"/>
        </w:rPr>
        <w:t xml:space="preserve">and </w:t>
      </w:r>
      <w:r startTime="177440" endTime="177720">
        <w:rPr>
          <w:rFonts w:ascii="Bierstadt"/>
          <w:sz w:val="28"/>
          <w:color w:val="000000"/>
        </w:rPr>
        <w:t xml:space="preserve">was </w:t>
      </w:r>
      <w:r startTime="177720" endTime="177960">
        <w:rPr>
          <w:rFonts w:ascii="Bierstadt"/>
          <w:sz w:val="28"/>
          <w:color w:val="000000"/>
        </w:rPr>
        <w:t xml:space="preserve">very </w:t>
      </w:r>
      <w:r startTime="177960" endTime="178240">
        <w:rPr>
          <w:rFonts w:ascii="Bierstadt"/>
          <w:sz w:val="28"/>
          <w:color w:val="000000"/>
        </w:rPr>
        <w:t xml:space="preserve">research </w:t>
      </w:r>
      <w:r startTime="178240" endTime="178600">
        <w:rPr>
          <w:rFonts w:ascii="Bierstadt"/>
          <w:sz w:val="28"/>
          <w:color w:val="000000"/>
        </w:rPr>
        <w:t xml:space="preserve">driven </w:t>
      </w:r>
      <w:r startTime="178600" endTime="178800">
        <w:rPr>
          <w:rFonts w:ascii="Bierstadt"/>
          <w:sz w:val="28"/>
          <w:color w:val="000000"/>
        </w:rPr>
        <w:t xml:space="preserve">about </w:t>
      </w:r>
      <w:r startTime="178800" endTime="179080">
        <w:rPr>
          <w:rFonts w:ascii="Bierstadt"/>
          <w:sz w:val="28"/>
          <w:color w:val="000000"/>
        </w:rPr>
        <w:t xml:space="preserve">it. </w:t>
      </w:r>
      <w:r startTime="179320" endTime="179640">
        <w:rPr>
          <w:rFonts w:ascii="Bierstadt"/>
          <w:sz w:val="28"/>
          <w:color w:val="000000"/>
        </w:rPr>
        <w:t xml:space="preserve">But </w:t>
      </w:r>
      <w:r startTime="179640" endTime="179840">
        <w:rPr>
          <w:rFonts w:ascii="Bierstadt"/>
          <w:sz w:val="28"/>
          <w:color w:val="000000"/>
        </w:rPr>
        <w:t xml:space="preserve">one </w:t>
      </w:r>
      <w:r startTime="179840" endTime="179960">
        <w:rPr>
          <w:rFonts w:ascii="Bierstadt"/>
          <w:sz w:val="28"/>
          <w:color w:val="000000"/>
        </w:rPr>
        <w:t xml:space="preserve">of </w:t>
      </w:r>
      <w:r startTime="179960" endTime="180040">
        <w:rPr>
          <w:rFonts w:ascii="Bierstadt"/>
          <w:sz w:val="28"/>
          <w:color w:val="000000"/>
        </w:rPr>
        <w:t xml:space="preserve">the </w:t>
      </w:r>
      <w:r startTime="180040" endTime="180280">
        <w:rPr>
          <w:rFonts w:ascii="Bierstadt"/>
          <w:sz w:val="28"/>
          <w:color w:val="000000"/>
        </w:rPr>
        <w:t xml:space="preserve">Brands </w:t>
      </w:r>
      <w:r startTime="180280" endTime="180400">
        <w:rPr>
          <w:rFonts w:ascii="Bierstadt"/>
          <w:sz w:val="28"/>
          <w:color w:val="000000"/>
        </w:rPr>
        <w:t xml:space="preserve">I </w:t>
      </w:r>
      <w:r startTime="180400" endTime="180600">
        <w:rPr>
          <w:rFonts w:ascii="Bierstadt"/>
          <w:sz w:val="28"/>
          <w:color w:val="000000"/>
        </w:rPr>
        <w:t xml:space="preserve">ended </w:t>
      </w:r>
      <w:r startTime="180600" endTime="180720">
        <w:rPr>
          <w:rFonts w:ascii="Bierstadt"/>
          <w:sz w:val="28"/>
          <w:color w:val="000000"/>
        </w:rPr>
        <w:t xml:space="preserve">up </w:t>
      </w:r>
      <w:r startTime="180720" endTime="180920">
        <w:rPr>
          <w:rFonts w:ascii="Bierstadt"/>
          <w:sz w:val="28"/>
          <w:color w:val="000000"/>
        </w:rPr>
        <w:t xml:space="preserve">working </w:t>
      </w:r>
      <w:r startTime="180920" endTime="181240">
        <w:rPr>
          <w:rFonts w:ascii="Bierstadt"/>
          <w:sz w:val="28"/>
          <w:color w:val="000000"/>
        </w:rPr>
        <w:t xml:space="preserve">on, </w:t>
      </w:r>
      <w:r startTime="181400" endTime="181600">
        <w:rPr>
          <w:rFonts w:ascii="Bierstadt"/>
          <w:sz w:val="28"/>
          <w:color w:val="000000"/>
        </w:rPr>
        <w:t xml:space="preserve">three </w:t>
      </w:r>
      <w:r startTime="181600" endTime="181760">
        <w:rPr>
          <w:rFonts w:ascii="Bierstadt"/>
          <w:sz w:val="28"/>
          <w:color w:val="000000"/>
        </w:rPr>
        <w:t xml:space="preserve">or </w:t>
      </w:r>
      <w:r startTime="181760" endTime="181920">
        <w:rPr>
          <w:rFonts w:ascii="Bierstadt"/>
          <w:sz w:val="28"/>
          <w:color w:val="000000"/>
        </w:rPr>
        <w:t xml:space="preserve">four </w:t>
      </w:r>
      <w:r startTime="181920" endTime="182080">
        <w:rPr>
          <w:rFonts w:ascii="Bierstadt"/>
          <w:sz w:val="28"/>
          <w:color w:val="000000"/>
        </w:rPr>
        <w:t xml:space="preserve">years </w:t>
      </w:r>
      <w:r startTime="182080" endTime="182280">
        <w:rPr>
          <w:rFonts w:ascii="Bierstadt"/>
          <w:sz w:val="28"/>
          <w:color w:val="000000"/>
        </w:rPr>
        <w:t xml:space="preserve">later </w:t>
      </w:r>
      <w:r startTime="182280" endTime="182440">
        <w:rPr>
          <w:rFonts w:ascii="Bierstadt"/>
          <w:sz w:val="28"/>
          <w:color w:val="000000"/>
        </w:rPr>
        <w:t xml:space="preserve">as </w:t>
      </w:r>
      <w:r startTime="182440" endTime="182560">
        <w:rPr>
          <w:rFonts w:ascii="Bierstadt"/>
          <w:sz w:val="28"/>
          <w:color w:val="000000"/>
        </w:rPr>
        <w:t xml:space="preserve">a </w:t>
      </w:r>
      <w:r startTime="182560" endTime="182800">
        <w:rPr>
          <w:rFonts w:ascii="Bierstadt"/>
          <w:sz w:val="28"/>
          <w:color w:val="000000"/>
        </w:rPr>
        <w:t xml:space="preserve">management </w:t>
      </w:r>
      <w:r startTime="182800" endTime="183280">
        <w:rPr>
          <w:rFonts w:ascii="Bierstadt"/>
          <w:sz w:val="28"/>
          <w:color w:val="000000"/>
        </w:rPr>
        <w:t xml:space="preserve">consultant </w:t>
      </w:r>
      <w:r startTime="183280" endTime="183480">
        <w:rPr>
          <w:rFonts w:ascii="Bierstadt"/>
          <w:sz w:val="28"/>
          <w:color w:val="000000"/>
        </w:rPr>
        <w:t xml:space="preserve">was </w:t>
      </w:r>
      <w:r startTime="183480" endTime="184280">
        <w:rPr>
          <w:rFonts w:ascii="Bierstadt"/>
          <w:sz w:val="28"/>
          <w:color w:val="000000"/>
        </w:rPr>
        <w:t xml:space="preserve">Opdivo. </w:t>
      </w:r>
    </w:p>
    <w:p>
      <w:pPr>
        <w:spacing w:after="0" w:line="300" w:lineRule="exact"/>
      </w:pPr>
      <w:r>
        <w:t>03:04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84520" endTime="184800">
        <w:rPr>
          <w:rFonts w:ascii="Bierstadt"/>
          <w:sz w:val="28"/>
          <w:color w:val="000000"/>
        </w:rPr>
        <w:t xml:space="preserve">And </w:t>
      </w:r>
      <w:r startTime="184800" endTime="184960">
        <w:rPr>
          <w:rFonts w:ascii="Bierstadt"/>
          <w:sz w:val="28"/>
          <w:color w:val="000000"/>
        </w:rPr>
        <w:t xml:space="preserve">it </w:t>
      </w:r>
      <w:r startTime="184960" endTime="185120">
        <w:rPr>
          <w:rFonts w:ascii="Bierstadt"/>
          <w:sz w:val="28"/>
          <w:color w:val="000000"/>
        </w:rPr>
        <w:t xml:space="preserve">was </w:t>
      </w:r>
      <w:r startTime="185120" endTime="185280">
        <w:rPr>
          <w:rFonts w:ascii="Bierstadt"/>
          <w:sz w:val="28"/>
          <w:color w:val="000000"/>
        </w:rPr>
        <w:t xml:space="preserve">really </w:t>
      </w:r>
      <w:r startTime="185280" endTime="185520">
        <w:rPr>
          <w:rFonts w:ascii="Bierstadt"/>
          <w:sz w:val="28"/>
          <w:color w:val="000000"/>
        </w:rPr>
        <w:t xml:space="preserve">cool </w:t>
      </w:r>
      <w:r startTime="185520" endTime="185680">
        <w:rPr>
          <w:rFonts w:ascii="Bierstadt"/>
          <w:sz w:val="28"/>
          <w:color w:val="000000"/>
        </w:rPr>
        <w:t xml:space="preserve">when </w:t>
      </w:r>
      <w:r startTime="185680" endTime="185840">
        <w:rPr>
          <w:rFonts w:ascii="Bierstadt"/>
          <w:sz w:val="28"/>
          <w:color w:val="000000"/>
        </w:rPr>
        <w:t xml:space="preserve">it </w:t>
      </w:r>
      <w:r startTime="185840" endTime="186040">
        <w:rPr>
          <w:rFonts w:ascii="Bierstadt"/>
          <w:sz w:val="28"/>
          <w:color w:val="000000"/>
        </w:rPr>
        <w:t xml:space="preserve">finally </w:t>
      </w:r>
      <w:r startTime="186040" endTime="186160">
        <w:rPr>
          <w:rFonts w:ascii="Bierstadt"/>
          <w:sz w:val="28"/>
          <w:color w:val="000000"/>
        </w:rPr>
        <w:t xml:space="preserve">got </w:t>
      </w:r>
      <w:r startTime="186160" endTime="186520">
        <w:rPr>
          <w:rFonts w:ascii="Bierstadt"/>
          <w:sz w:val="28"/>
          <w:color w:val="000000"/>
        </w:rPr>
        <w:t xml:space="preserve">approved </w:t>
      </w:r>
      <w:r startTime="186520" endTime="186800">
        <w:rPr>
          <w:rFonts w:ascii="Bierstadt"/>
          <w:sz w:val="28"/>
          <w:color w:val="000000"/>
        </w:rPr>
        <w:t xml:space="preserve">for </w:t>
      </w:r>
      <w:r startTime="186800" endTime="187360">
        <w:rPr>
          <w:rFonts w:ascii="Bierstadt"/>
          <w:sz w:val="28"/>
          <w:color w:val="000000"/>
        </w:rPr>
        <w:t xml:space="preserve">squamous </w:t>
      </w:r>
      <w:r startTime="187360" endTime="187480">
        <w:rPr>
          <w:rFonts w:ascii="Bierstadt"/>
          <w:sz w:val="28"/>
          <w:color w:val="000000"/>
        </w:rPr>
        <w:t xml:space="preserve">cell </w:t>
      </w:r>
      <w:r startTime="187480" endTime="187880">
        <w:rPr>
          <w:rFonts w:ascii="Bierstadt"/>
          <w:sz w:val="28"/>
          <w:color w:val="000000"/>
        </w:rPr>
        <w:t xml:space="preserve">carcinoma </w:t>
      </w:r>
      <w:r startTime="187880" endTime="188000">
        <w:rPr>
          <w:rFonts w:ascii="Bierstadt"/>
          <w:sz w:val="28"/>
          <w:color w:val="000000"/>
        </w:rPr>
        <w:t xml:space="preserve">of </w:t>
      </w:r>
      <w:r startTime="188000" endTime="188120">
        <w:rPr>
          <w:rFonts w:ascii="Bierstadt"/>
          <w:sz w:val="28"/>
          <w:color w:val="000000"/>
        </w:rPr>
        <w:t xml:space="preserve">the </w:t>
      </w:r>
      <w:r startTime="188120" endTime="188200">
        <w:rPr>
          <w:rFonts w:ascii="Bierstadt"/>
          <w:sz w:val="28"/>
          <w:color w:val="000000"/>
        </w:rPr>
        <w:t xml:space="preserve">head </w:t>
      </w:r>
      <w:r startTime="188200" endTime="188320">
        <w:rPr>
          <w:rFonts w:ascii="Bierstadt"/>
          <w:sz w:val="28"/>
          <w:color w:val="000000"/>
        </w:rPr>
        <w:t xml:space="preserve">and </w:t>
      </w:r>
      <w:r startTime="188320" endTime="188600">
        <w:rPr>
          <w:rFonts w:ascii="Bierstadt"/>
          <w:sz w:val="28"/>
          <w:color w:val="000000"/>
        </w:rPr>
        <w:t xml:space="preserve">neck. </w:t>
      </w:r>
      <w:r startTime="188600" endTime="188920">
        <w:rPr>
          <w:rFonts w:ascii="Bierstadt"/>
          <w:sz w:val="28"/>
          <w:color w:val="000000"/>
        </w:rPr>
        <w:t xml:space="preserve">So </w:t>
      </w:r>
      <w:r startTime="189070" endTime="189150">
        <w:rPr>
          <w:rFonts w:ascii="Bierstadt"/>
          <w:sz w:val="28"/>
          <w:color w:val="000000"/>
        </w:rPr>
        <w:t xml:space="preserve">I </w:t>
      </w:r>
      <w:r startTime="189150" endTime="189270">
        <w:rPr>
          <w:rFonts w:ascii="Bierstadt"/>
          <w:sz w:val="28"/>
          <w:color w:val="000000"/>
        </w:rPr>
        <w:t xml:space="preserve">got </w:t>
      </w:r>
      <w:r startTime="189270" endTime="189430">
        <w:rPr>
          <w:rFonts w:ascii="Bierstadt"/>
          <w:sz w:val="28"/>
          <w:color w:val="000000"/>
        </w:rPr>
        <w:t xml:space="preserve">to </w:t>
      </w:r>
      <w:r startTime="189430" endTime="189710">
        <w:rPr>
          <w:rFonts w:ascii="Bierstadt"/>
          <w:sz w:val="28"/>
          <w:color w:val="000000"/>
        </w:rPr>
        <w:t xml:space="preserve">literally </w:t>
      </w:r>
      <w:r startTime="189710" endTime="189910">
        <w:rPr>
          <w:rFonts w:ascii="Bierstadt"/>
          <w:sz w:val="28"/>
          <w:color w:val="000000"/>
        </w:rPr>
        <w:t xml:space="preserve">sit </w:t>
      </w:r>
      <w:r startTime="189910" endTime="190070">
        <w:rPr>
          <w:rFonts w:ascii="Bierstadt"/>
          <w:sz w:val="28"/>
          <w:color w:val="000000"/>
        </w:rPr>
        <w:t xml:space="preserve">next </w:t>
      </w:r>
      <w:r startTime="190070" endTime="190190">
        <w:rPr>
          <w:rFonts w:ascii="Bierstadt"/>
          <w:sz w:val="28"/>
          <w:color w:val="000000"/>
        </w:rPr>
        <w:t xml:space="preserve">to </w:t>
      </w:r>
      <w:r startTime="190190" endTime="190310">
        <w:rPr>
          <w:rFonts w:ascii="Bierstadt"/>
          <w:sz w:val="28"/>
          <w:color w:val="000000"/>
        </w:rPr>
        <w:t xml:space="preserve">the </w:t>
      </w:r>
      <w:r startTime="190310" endTime="190510">
        <w:rPr>
          <w:rFonts w:ascii="Bierstadt"/>
          <w:sz w:val="28"/>
          <w:color w:val="000000"/>
        </w:rPr>
        <w:t xml:space="preserve">brand </w:t>
      </w:r>
      <w:r startTime="190510" endTime="190750">
        <w:rPr>
          <w:rFonts w:ascii="Bierstadt"/>
          <w:sz w:val="28"/>
          <w:color w:val="000000"/>
        </w:rPr>
        <w:t xml:space="preserve">lead </w:t>
      </w:r>
      <w:r startTime="190750" endTime="190950">
        <w:rPr>
          <w:rFonts w:ascii="Bierstadt"/>
          <w:sz w:val="28"/>
          <w:color w:val="000000"/>
        </w:rPr>
        <w:t xml:space="preserve">that </w:t>
      </w:r>
      <w:r startTime="190950" endTime="191110">
        <w:rPr>
          <w:rFonts w:ascii="Bierstadt"/>
          <w:sz w:val="28"/>
          <w:color w:val="000000"/>
        </w:rPr>
        <w:t xml:space="preserve">day </w:t>
      </w:r>
      <w:r startTime="191110" endTime="191270">
        <w:rPr>
          <w:rFonts w:ascii="Bierstadt"/>
          <w:sz w:val="28"/>
          <w:color w:val="000000"/>
        </w:rPr>
        <w:t xml:space="preserve">and </w:t>
      </w:r>
      <w:r startTime="191270" endTime="191510">
        <w:rPr>
          <w:rFonts w:ascii="Bierstadt"/>
          <w:sz w:val="28"/>
          <w:color w:val="000000"/>
        </w:rPr>
        <w:t xml:space="preserve">say, </w:t>
      </w:r>
      <w:r startTime="191510" endTime="191790">
        <w:rPr>
          <w:rFonts w:ascii="Bierstadt"/>
          <w:sz w:val="28"/>
          <w:color w:val="000000"/>
        </w:rPr>
        <w:t xml:space="preserve">God </w:t>
      </w:r>
      <w:r startTime="191790" endTime="192150">
        <w:rPr>
          <w:rFonts w:ascii="Bierstadt"/>
          <w:sz w:val="28"/>
          <w:color w:val="000000"/>
        </w:rPr>
        <w:t xml:space="preserve">forbid </w:t>
      </w:r>
      <w:r startTime="192150" endTime="192310">
        <w:rPr>
          <w:rFonts w:ascii="Bierstadt"/>
          <w:sz w:val="28"/>
          <w:color w:val="000000"/>
        </w:rPr>
        <w:t xml:space="preserve">my </w:t>
      </w:r>
      <w:r startTime="192310" endTime="192670">
        <w:rPr>
          <w:rFonts w:ascii="Bierstadt"/>
          <w:sz w:val="28"/>
          <w:color w:val="000000"/>
        </w:rPr>
        <w:t xml:space="preserve">dad </w:t>
      </w:r>
      <w:r startTime="192670" endTime="193310">
        <w:rPr>
          <w:rFonts w:ascii="Bierstadt"/>
          <w:sz w:val="28"/>
          <w:color w:val="000000"/>
        </w:rPr>
        <w:t xml:space="preserve">relapsed, </w:t>
      </w:r>
      <w:r startTime="193310" endTime="193510">
        <w:rPr>
          <w:rFonts w:ascii="Bierstadt"/>
          <w:sz w:val="28"/>
          <w:color w:val="000000"/>
        </w:rPr>
        <w:t xml:space="preserve">he </w:t>
      </w:r>
      <w:r startTime="193510" endTime="193670">
        <w:rPr>
          <w:rFonts w:ascii="Bierstadt"/>
          <w:sz w:val="28"/>
          <w:color w:val="000000"/>
        </w:rPr>
        <w:t xml:space="preserve">would </w:t>
      </w:r>
      <w:r startTime="193670" endTime="193910">
        <w:rPr>
          <w:rFonts w:ascii="Bierstadt"/>
          <w:sz w:val="28"/>
          <w:color w:val="000000"/>
        </w:rPr>
        <w:t xml:space="preserve">actually </w:t>
      </w:r>
      <w:r startTime="193910" endTime="194150">
        <w:rPr>
          <w:rFonts w:ascii="Bierstadt"/>
          <w:sz w:val="28"/>
          <w:color w:val="000000"/>
        </w:rPr>
        <w:t xml:space="preserve">get </w:t>
      </w:r>
      <w:r startTime="194150" endTime="194390">
        <w:rPr>
          <w:rFonts w:ascii="Bierstadt"/>
          <w:sz w:val="28"/>
          <w:color w:val="000000"/>
        </w:rPr>
        <w:t xml:space="preserve">this </w:t>
      </w:r>
      <w:r startTime="194390" endTime="194750">
        <w:rPr>
          <w:rFonts w:ascii="Bierstadt"/>
          <w:sz w:val="28"/>
          <w:color w:val="000000"/>
        </w:rPr>
        <w:t xml:space="preserve">drug. </w:t>
      </w:r>
    </w:p>
    <w:p>
      <w:pPr>
        <w:spacing w:after="0" w:line="300" w:lineRule="exact"/>
      </w:pPr>
      <w:r>
        <w:t>03:15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95230" endTime="195510">
        <w:rPr>
          <w:rFonts w:ascii="Bierstadt"/>
          <w:sz w:val="28"/>
          <w:color w:val="000000"/>
        </w:rPr>
        <w:t xml:space="preserve">So </w:t>
      </w:r>
      <w:r startTime="195510" endTime="195630">
        <w:rPr>
          <w:rFonts w:ascii="Bierstadt"/>
          <w:sz w:val="28"/>
          <w:color w:val="000000"/>
        </w:rPr>
        <w:t xml:space="preserve">I </w:t>
      </w:r>
      <w:r startTime="195630" endTime="195750">
        <w:rPr>
          <w:rFonts w:ascii="Bierstadt"/>
          <w:sz w:val="28"/>
          <w:color w:val="000000"/>
        </w:rPr>
        <w:t xml:space="preserve">think </w:t>
      </w:r>
      <w:r startTime="195750" endTime="195910">
        <w:rPr>
          <w:rFonts w:ascii="Bierstadt"/>
          <w:sz w:val="28"/>
          <w:color w:val="000000"/>
        </w:rPr>
        <w:t xml:space="preserve">when </w:t>
      </w:r>
      <w:r startTime="195910" endTime="196070">
        <w:rPr>
          <w:rFonts w:ascii="Bierstadt"/>
          <w:sz w:val="28"/>
          <w:color w:val="000000"/>
        </w:rPr>
        <w:t xml:space="preserve">you </w:t>
      </w:r>
      <w:r startTime="196070" endTime="196230">
        <w:rPr>
          <w:rFonts w:ascii="Bierstadt"/>
          <w:sz w:val="28"/>
          <w:color w:val="000000"/>
        </w:rPr>
        <w:t xml:space="preserve">work </w:t>
      </w:r>
      <w:r startTime="196230" endTime="196390">
        <w:rPr>
          <w:rFonts w:ascii="Bierstadt"/>
          <w:sz w:val="28"/>
          <w:color w:val="000000"/>
        </w:rPr>
        <w:t xml:space="preserve">in </w:t>
      </w:r>
      <w:r startTime="196390" endTime="196710">
        <w:rPr>
          <w:rFonts w:ascii="Bierstadt"/>
          <w:sz w:val="28"/>
          <w:color w:val="000000"/>
        </w:rPr>
        <w:t xml:space="preserve">pharma, </w:t>
      </w:r>
      <w:r startTime="196710" endTime="196950">
        <w:rPr>
          <w:rFonts w:ascii="Bierstadt"/>
          <w:sz w:val="28"/>
          <w:color w:val="000000"/>
        </w:rPr>
        <w:t xml:space="preserve">a </w:t>
      </w:r>
      <w:r startTime="196950" endTime="197110">
        <w:rPr>
          <w:rFonts w:ascii="Bierstadt"/>
          <w:sz w:val="28"/>
          <w:color w:val="000000"/>
        </w:rPr>
        <w:t xml:space="preserve">lot </w:t>
      </w:r>
      <w:r startTime="197110" endTime="197230">
        <w:rPr>
          <w:rFonts w:ascii="Bierstadt"/>
          <w:sz w:val="28"/>
          <w:color w:val="000000"/>
        </w:rPr>
        <w:t xml:space="preserve">of </w:t>
      </w:r>
      <w:r startTime="197230" endTime="197350">
        <w:rPr>
          <w:rFonts w:ascii="Bierstadt"/>
          <w:sz w:val="28"/>
          <w:color w:val="000000"/>
        </w:rPr>
        <w:t xml:space="preserve">times </w:t>
      </w:r>
      <w:r startTime="197350" endTime="197510">
        <w:rPr>
          <w:rFonts w:ascii="Bierstadt"/>
          <w:sz w:val="28"/>
          <w:color w:val="000000"/>
        </w:rPr>
        <w:t xml:space="preserve">it </w:t>
      </w:r>
      <w:r startTime="197510" endTime="197630">
        <w:rPr>
          <w:rFonts w:ascii="Bierstadt"/>
          <w:sz w:val="28"/>
          <w:color w:val="000000"/>
        </w:rPr>
        <w:t xml:space="preserve">can </w:t>
      </w:r>
      <w:r startTime="197630" endTime="197750">
        <w:rPr>
          <w:rFonts w:ascii="Bierstadt"/>
          <w:sz w:val="28"/>
          <w:color w:val="000000"/>
        </w:rPr>
        <w:t xml:space="preserve">feel </w:t>
      </w:r>
      <w:r startTime="197750" endTime="197990">
        <w:rPr>
          <w:rFonts w:ascii="Bierstadt"/>
          <w:sz w:val="28"/>
          <w:color w:val="000000"/>
        </w:rPr>
        <w:t xml:space="preserve">really </w:t>
      </w:r>
      <w:r startTime="197990" endTime="198750">
        <w:rPr>
          <w:rFonts w:ascii="Bierstadt"/>
          <w:sz w:val="28"/>
          <w:color w:val="000000"/>
        </w:rPr>
        <w:t xml:space="preserve">esoteric, </w:t>
      </w:r>
      <w:r startTime="198830" endTime="199070">
        <w:rPr>
          <w:rFonts w:ascii="Bierstadt"/>
          <w:sz w:val="28"/>
          <w:color w:val="000000"/>
        </w:rPr>
        <w:t xml:space="preserve">but </w:t>
      </w:r>
      <w:r startTime="199070" endTime="199150">
        <w:rPr>
          <w:rFonts w:ascii="Bierstadt"/>
          <w:sz w:val="28"/>
          <w:color w:val="000000"/>
        </w:rPr>
        <w:t xml:space="preserve">if </w:t>
      </w:r>
      <w:r startTime="199150" endTime="199270">
        <w:rPr>
          <w:rFonts w:ascii="Bierstadt"/>
          <w:sz w:val="28"/>
          <w:color w:val="000000"/>
        </w:rPr>
        <w:t xml:space="preserve">you </w:t>
      </w:r>
      <w:r startTime="199270" endTime="199590">
        <w:rPr>
          <w:rFonts w:ascii="Bierstadt"/>
          <w:sz w:val="28"/>
          <w:color w:val="000000"/>
        </w:rPr>
        <w:t xml:space="preserve">connect </w:t>
      </w:r>
      <w:r startTime="199590" endTime="199710">
        <w:rPr>
          <w:rFonts w:ascii="Bierstadt"/>
          <w:sz w:val="28"/>
          <w:color w:val="000000"/>
        </w:rPr>
        <w:t xml:space="preserve">it </w:t>
      </w:r>
      <w:r startTime="199710" endTime="199830">
        <w:rPr>
          <w:rFonts w:ascii="Bierstadt"/>
          <w:sz w:val="28"/>
          <w:color w:val="000000"/>
        </w:rPr>
        <w:t xml:space="preserve">back </w:t>
      </w:r>
      <w:r startTime="199830" endTime="199950">
        <w:rPr>
          <w:rFonts w:ascii="Bierstadt"/>
          <w:sz w:val="28"/>
          <w:color w:val="000000"/>
        </w:rPr>
        <w:t xml:space="preserve">to </w:t>
      </w:r>
      <w:r startTime="199950" endTime="200070">
        <w:rPr>
          <w:rFonts w:ascii="Bierstadt"/>
          <w:sz w:val="28"/>
          <w:color w:val="000000"/>
        </w:rPr>
        <w:t xml:space="preserve">the </w:t>
      </w:r>
      <w:r startTime="200070" endTime="200430">
        <w:rPr>
          <w:rFonts w:ascii="Bierstadt"/>
          <w:sz w:val="28"/>
          <w:color w:val="000000"/>
        </w:rPr>
        <w:t xml:space="preserve">patient, </w:t>
      </w:r>
      <w:r startTime="200510" endTime="200790">
        <w:rPr>
          <w:rFonts w:ascii="Bierstadt"/>
          <w:sz w:val="28"/>
          <w:color w:val="000000"/>
        </w:rPr>
        <w:t xml:space="preserve">then </w:t>
      </w:r>
      <w:r startTime="200790" endTime="201030">
        <w:rPr>
          <w:rFonts w:ascii="Bierstadt"/>
          <w:sz w:val="28"/>
          <w:color w:val="000000"/>
        </w:rPr>
        <w:t xml:space="preserve">that's </w:t>
      </w:r>
      <w:r startTime="201030" endTime="201230">
        <w:rPr>
          <w:rFonts w:ascii="Bierstadt"/>
          <w:sz w:val="28"/>
          <w:color w:val="000000"/>
        </w:rPr>
        <w:t xml:space="preserve">what </w:t>
      </w:r>
      <w:r startTime="201230" endTime="201390">
        <w:rPr>
          <w:rFonts w:ascii="Bierstadt"/>
          <w:sz w:val="28"/>
          <w:color w:val="000000"/>
        </w:rPr>
        <w:t xml:space="preserve">I </w:t>
      </w:r>
      <w:r startTime="201390" endTime="201550">
        <w:rPr>
          <w:rFonts w:ascii="Bierstadt"/>
          <w:sz w:val="28"/>
          <w:color w:val="000000"/>
        </w:rPr>
        <w:t xml:space="preserve">think </w:t>
      </w:r>
      <w:r startTime="201550" endTime="201750">
        <w:rPr>
          <w:rFonts w:ascii="Bierstadt"/>
          <w:sz w:val="28"/>
          <w:color w:val="000000"/>
        </w:rPr>
        <w:t xml:space="preserve">makes </w:t>
      </w:r>
      <w:r startTime="201750" endTime="201910">
        <w:rPr>
          <w:rFonts w:ascii="Bierstadt"/>
          <w:sz w:val="28"/>
          <w:color w:val="000000"/>
        </w:rPr>
        <w:t xml:space="preserve">it </w:t>
      </w:r>
      <w:r startTime="201910" endTime="202110">
        <w:rPr>
          <w:rFonts w:ascii="Bierstadt"/>
          <w:sz w:val="28"/>
          <w:color w:val="000000"/>
        </w:rPr>
        <w:t xml:space="preserve">feel </w:t>
      </w:r>
      <w:r startTime="202110" endTime="202430">
        <w:rPr>
          <w:rFonts w:ascii="Bierstadt"/>
          <w:sz w:val="28"/>
          <w:color w:val="000000"/>
        </w:rPr>
        <w:t xml:space="preserve">real. </w:t>
      </w:r>
    </w:p>
    <w:p>
      <w:pPr>
        <w:spacing w:after="0" w:line="300" w:lineRule="exact"/>
      </w:pPr>
      <w:r>
        <w:t>03:23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03630" endTime="203910">
        <w:rPr>
          <w:rFonts w:ascii="Bierstadt"/>
          <w:sz w:val="28"/>
          <w:color w:val="000000"/>
        </w:rPr>
        <w:t xml:space="preserve">I </w:t>
      </w:r>
      <w:r startTime="203910" endTime="204030">
        <w:rPr>
          <w:rFonts w:ascii="Bierstadt"/>
          <w:sz w:val="28"/>
          <w:color w:val="000000"/>
        </w:rPr>
        <w:t xml:space="preserve">love </w:t>
      </w:r>
      <w:r startTime="204030" endTime="204150">
        <w:rPr>
          <w:rFonts w:ascii="Bierstadt"/>
          <w:sz w:val="28"/>
          <w:color w:val="000000"/>
        </w:rPr>
        <w:t xml:space="preserve">that. </w:t>
      </w:r>
      <w:r startTime="204150" endTime="204310">
        <w:rPr>
          <w:rFonts w:ascii="Bierstadt"/>
          <w:sz w:val="28"/>
          <w:color w:val="000000"/>
        </w:rPr>
        <w:t xml:space="preserve">First </w:t>
      </w:r>
      <w:r startTime="204310" endTime="204430">
        <w:rPr>
          <w:rFonts w:ascii="Bierstadt"/>
          <w:sz w:val="28"/>
          <w:color w:val="000000"/>
        </w:rPr>
        <w:t xml:space="preserve">of </w:t>
      </w:r>
      <w:r startTime="204430" endTime="204550">
        <w:rPr>
          <w:rFonts w:ascii="Bierstadt"/>
          <w:sz w:val="28"/>
          <w:color w:val="000000"/>
        </w:rPr>
        <w:t xml:space="preserve">all, </w:t>
      </w:r>
      <w:r startTime="204550" endTime="205070">
        <w:rPr>
          <w:rFonts w:ascii="Bierstadt"/>
          <w:sz w:val="28"/>
          <w:color w:val="000000"/>
        </w:rPr>
        <w:t xml:space="preserve">Opdivo </w:t>
      </w:r>
      <w:r startTime="205070" endTime="205149">
        <w:rPr>
          <w:rFonts w:ascii="Bierstadt"/>
          <w:sz w:val="28"/>
          <w:color w:val="000000"/>
        </w:rPr>
        <w:t xml:space="preserve">is </w:t>
      </w:r>
      <w:r startTime="205149" endTime="205270">
        <w:rPr>
          <w:rFonts w:ascii="Bierstadt"/>
          <w:sz w:val="28"/>
          <w:color w:val="000000"/>
        </w:rPr>
        <w:t xml:space="preserve">one </w:t>
      </w:r>
      <w:r startTime="205270" endTime="205390">
        <w:rPr>
          <w:rFonts w:ascii="Bierstadt"/>
          <w:sz w:val="28"/>
          <w:color w:val="000000"/>
        </w:rPr>
        <w:t xml:space="preserve">of </w:t>
      </w:r>
      <w:r startTime="205390" endTime="205550">
        <w:rPr>
          <w:rFonts w:ascii="Bierstadt"/>
          <w:sz w:val="28"/>
          <w:color w:val="000000"/>
        </w:rPr>
        <w:t xml:space="preserve">my </w:t>
      </w:r>
      <w:r startTime="205550" endTime="205950">
        <w:rPr>
          <w:rFonts w:ascii="Bierstadt"/>
          <w:sz w:val="28"/>
          <w:color w:val="000000"/>
        </w:rPr>
        <w:t xml:space="preserve">clients, </w:t>
      </w:r>
      <w:r startTime="206510" endTime="206790">
        <w:rPr>
          <w:rFonts w:ascii="Bierstadt"/>
          <w:sz w:val="28"/>
          <w:color w:val="000000"/>
        </w:rPr>
        <w:t xml:space="preserve">so </w:t>
      </w:r>
      <w:r startTime="206790" endTime="207030">
        <w:rPr>
          <w:rFonts w:ascii="Bierstadt"/>
          <w:sz w:val="28"/>
          <w:color w:val="000000"/>
        </w:rPr>
        <w:t xml:space="preserve">thank </w:t>
      </w:r>
      <w:r startTime="207030" endTime="207310">
        <w:rPr>
          <w:rFonts w:ascii="Bierstadt"/>
          <w:sz w:val="28"/>
          <w:color w:val="000000"/>
        </w:rPr>
        <w:t xml:space="preserve">you. </w:t>
      </w:r>
      <w:r startTime="208590" endTime="208870">
        <w:rPr>
          <w:rFonts w:ascii="Bierstadt"/>
          <w:sz w:val="28"/>
          <w:color w:val="000000"/>
        </w:rPr>
        <w:t xml:space="preserve">on </w:t>
      </w:r>
      <w:r startTime="208870" endTime="208990">
        <w:rPr>
          <w:rFonts w:ascii="Bierstadt"/>
          <w:sz w:val="28"/>
          <w:color w:val="000000"/>
        </w:rPr>
        <w:t xml:space="preserve">a </w:t>
      </w:r>
      <w:r startTime="208990" endTime="209230">
        <w:rPr>
          <w:rFonts w:ascii="Bierstadt"/>
          <w:sz w:val="28"/>
          <w:color w:val="000000"/>
        </w:rPr>
        <w:t xml:space="preserve">personal </w:t>
      </w:r>
      <w:r startTime="209230" endTime="209550">
        <w:rPr>
          <w:rFonts w:ascii="Bierstadt"/>
          <w:sz w:val="28"/>
          <w:color w:val="000000"/>
        </w:rPr>
        <w:t xml:space="preserve">level. </w:t>
      </w:r>
      <w:r startTime="209550" endTime="209710">
        <w:rPr>
          <w:rFonts w:ascii="Bierstadt"/>
          <w:sz w:val="28"/>
          <w:color w:val="000000"/>
        </w:rPr>
        <w:t xml:space="preserve">And </w:t>
      </w:r>
      <w:r startTime="209710" endTime="209830">
        <w:rPr>
          <w:rFonts w:ascii="Bierstadt"/>
          <w:sz w:val="28"/>
          <w:color w:val="000000"/>
        </w:rPr>
        <w:t xml:space="preserve">I </w:t>
      </w:r>
      <w:r startTime="209830" endTime="210070">
        <w:rPr>
          <w:rFonts w:ascii="Bierstadt"/>
          <w:sz w:val="28"/>
          <w:color w:val="000000"/>
        </w:rPr>
        <w:t xml:space="preserve">joke </w:t>
      </w:r>
      <w:r startTime="210070" endTime="210270">
        <w:rPr>
          <w:rFonts w:ascii="Bierstadt"/>
          <w:sz w:val="28"/>
          <w:color w:val="000000"/>
        </w:rPr>
        <w:t xml:space="preserve">because </w:t>
      </w:r>
      <w:r startTime="210270" endTime="210510">
        <w:rPr>
          <w:rFonts w:ascii="Bierstadt"/>
          <w:sz w:val="28"/>
          <w:color w:val="000000"/>
        </w:rPr>
        <w:t xml:space="preserve">you're </w:t>
      </w:r>
      <w:r startTime="210510" endTime="210750">
        <w:rPr>
          <w:rFonts w:ascii="Bierstadt"/>
          <w:sz w:val="28"/>
          <w:color w:val="000000"/>
        </w:rPr>
        <w:t xml:space="preserve">like, </w:t>
      </w:r>
      <w:r startTime="210830" endTime="211150">
        <w:rPr>
          <w:rFonts w:ascii="Bierstadt"/>
          <w:sz w:val="28"/>
          <w:color w:val="000000"/>
        </w:rPr>
        <w:t xml:space="preserve">well, </w:t>
      </w:r>
      <w:r startTime="211150" endTime="211350">
        <w:rPr>
          <w:rFonts w:ascii="Bierstadt"/>
          <w:sz w:val="28"/>
          <w:color w:val="000000"/>
        </w:rPr>
        <w:t xml:space="preserve">I </w:t>
      </w:r>
      <w:r startTime="211350" endTime="211470">
        <w:rPr>
          <w:rFonts w:ascii="Bierstadt"/>
          <w:sz w:val="28"/>
          <w:color w:val="000000"/>
        </w:rPr>
        <w:t xml:space="preserve">am </w:t>
      </w:r>
      <w:r startTime="211470" endTime="211590">
        <w:rPr>
          <w:rFonts w:ascii="Bierstadt"/>
          <w:sz w:val="28"/>
          <w:color w:val="000000"/>
        </w:rPr>
        <w:t xml:space="preserve">not </w:t>
      </w:r>
      <w:r startTime="211590" endTime="211710">
        <w:rPr>
          <w:rFonts w:ascii="Bierstadt"/>
          <w:sz w:val="28"/>
          <w:color w:val="000000"/>
        </w:rPr>
        <w:t xml:space="preserve">a </w:t>
      </w:r>
      <w:r startTime="211710" endTime="211950">
        <w:rPr>
          <w:rFonts w:ascii="Bierstadt"/>
          <w:sz w:val="28"/>
          <w:color w:val="000000"/>
        </w:rPr>
        <w:t xml:space="preserve">shy </w:t>
      </w:r>
      <w:r startTime="211950" endTime="212230">
        <w:rPr>
          <w:rFonts w:ascii="Bierstadt"/>
          <w:sz w:val="28"/>
          <w:color w:val="000000"/>
        </w:rPr>
        <w:t xml:space="preserve">person. </w:t>
      </w:r>
      <w:r startTime="212230" endTime="212470">
        <w:rPr>
          <w:rFonts w:ascii="Bierstadt"/>
          <w:sz w:val="28"/>
          <w:color w:val="000000"/>
        </w:rPr>
        <w:t xml:space="preserve">I </w:t>
      </w:r>
      <w:r startTime="212470" endTime="212670">
        <w:rPr>
          <w:rFonts w:ascii="Bierstadt"/>
          <w:sz w:val="28"/>
          <w:color w:val="000000"/>
        </w:rPr>
        <w:t xml:space="preserve">share </w:t>
      </w:r>
      <w:r startTime="212670" endTime="212910">
        <w:rPr>
          <w:rFonts w:ascii="Bierstadt"/>
          <w:sz w:val="28"/>
          <w:color w:val="000000"/>
        </w:rPr>
        <w:t xml:space="preserve">all </w:t>
      </w:r>
      <w:r startTime="212910" endTime="213110">
        <w:rPr>
          <w:rFonts w:ascii="Bierstadt"/>
          <w:sz w:val="28"/>
          <w:color w:val="000000"/>
        </w:rPr>
        <w:t xml:space="preserve">the </w:t>
      </w:r>
      <w:r startTime="213110" endTime="213310">
        <w:rPr>
          <w:rFonts w:ascii="Bierstadt"/>
          <w:sz w:val="28"/>
          <w:color w:val="000000"/>
        </w:rPr>
        <w:t xml:space="preserve">time. </w:t>
      </w:r>
      <w:r startTime="213310" endTime="213590">
        <w:rPr>
          <w:rFonts w:ascii="Bierstadt"/>
          <w:sz w:val="28"/>
          <w:color w:val="000000"/>
        </w:rPr>
        <w:t xml:space="preserve">Probably </w:t>
      </w:r>
      <w:r startTime="213590" endTime="213750">
        <w:rPr>
          <w:rFonts w:ascii="Bierstadt"/>
          <w:sz w:val="28"/>
          <w:color w:val="000000"/>
        </w:rPr>
        <w:t xml:space="preserve">too </w:t>
      </w:r>
      <w:r startTime="213750" endTime="213990">
        <w:rPr>
          <w:rFonts w:ascii="Bierstadt"/>
          <w:sz w:val="28"/>
          <w:color w:val="000000"/>
        </w:rPr>
        <w:t xml:space="preserve">much </w:t>
      </w:r>
      <w:r startTime="213990" endTime="214230">
        <w:rPr>
          <w:rFonts w:ascii="Bierstadt"/>
          <w:sz w:val="28"/>
          <w:color w:val="000000"/>
        </w:rPr>
        <w:t xml:space="preserve">at </w:t>
      </w:r>
      <w:r startTime="214230" endTime="214510">
        <w:rPr>
          <w:rFonts w:ascii="Bierstadt"/>
          <w:sz w:val="28"/>
          <w:color w:val="000000"/>
        </w:rPr>
        <w:t xml:space="preserve">times </w:t>
      </w:r>
      <w:r startTime="214510" endTime="214790">
        <w:rPr>
          <w:rFonts w:ascii="Bierstadt"/>
          <w:sz w:val="28"/>
          <w:color w:val="000000"/>
        </w:rPr>
        <w:t xml:space="preserve">as </w:t>
      </w:r>
      <w:r startTime="214790" endTime="214990">
        <w:rPr>
          <w:rFonts w:ascii="Bierstadt"/>
          <w:sz w:val="28"/>
          <w:color w:val="000000"/>
        </w:rPr>
        <w:t xml:space="preserve">well, </w:t>
      </w:r>
      <w:r startTime="214990" endTime="215190">
        <w:rPr>
          <w:rFonts w:ascii="Bierstadt"/>
          <w:sz w:val="28"/>
          <w:color w:val="000000"/>
        </w:rPr>
        <w:t xml:space="preserve">if </w:t>
      </w:r>
      <w:r startTime="215430" endTime="215710">
        <w:rPr>
          <w:rFonts w:ascii="Bierstadt"/>
          <w:sz w:val="28"/>
          <w:color w:val="000000"/>
        </w:rPr>
        <w:t xml:space="preserve">me. </w:t>
      </w:r>
      <w:r startTime="216760" endTime="216880">
        <w:rPr>
          <w:rFonts w:ascii="Bierstadt"/>
          <w:sz w:val="28"/>
          <w:color w:val="000000"/>
        </w:rPr>
        <w:t xml:space="preserve">but </w:t>
      </w:r>
      <w:r startTime="216880" endTime="217080">
        <w:rPr>
          <w:rFonts w:ascii="Bierstadt"/>
          <w:sz w:val="28"/>
          <w:color w:val="000000"/>
        </w:rPr>
        <w:t xml:space="preserve">I </w:t>
      </w:r>
      <w:r startTime="217080" endTime="217320">
        <w:rPr>
          <w:rFonts w:ascii="Bierstadt"/>
          <w:sz w:val="28"/>
          <w:color w:val="000000"/>
        </w:rPr>
        <w:t xml:space="preserve">actually </w:t>
      </w:r>
      <w:r startTime="217320" endTime="217560">
        <w:rPr>
          <w:rFonts w:ascii="Bierstadt"/>
          <w:sz w:val="28"/>
          <w:color w:val="000000"/>
        </w:rPr>
        <w:t xml:space="preserve">was. </w:t>
      </w:r>
    </w:p>
    <w:p>
      <w:pPr>
        <w:spacing w:after="0" w:line="300" w:lineRule="exact"/>
      </w:pPr>
      <w:r>
        <w:t>03:37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17560" endTime="217840">
        <w:rPr>
          <w:rFonts w:ascii="Bierstadt"/>
          <w:sz w:val="28"/>
          <w:color w:val="000000"/>
        </w:rPr>
        <w:t xml:space="preserve">I've </w:t>
      </w:r>
      <w:r startTime="217840" endTime="218040">
        <w:rPr>
          <w:rFonts w:ascii="Bierstadt"/>
          <w:sz w:val="28"/>
          <w:color w:val="000000"/>
        </w:rPr>
        <w:t xml:space="preserve">worked </w:t>
      </w:r>
      <w:r startTime="218040" endTime="218240">
        <w:rPr>
          <w:rFonts w:ascii="Bierstadt"/>
          <w:sz w:val="28"/>
          <w:color w:val="000000"/>
        </w:rPr>
        <w:t xml:space="preserve">in </w:t>
      </w:r>
      <w:r startTime="218240" endTime="218560">
        <w:rPr>
          <w:rFonts w:ascii="Bierstadt"/>
          <w:sz w:val="28"/>
          <w:color w:val="000000"/>
        </w:rPr>
        <w:t xml:space="preserve">health </w:t>
      </w:r>
      <w:r startTime="218560" endTime="218800">
        <w:rPr>
          <w:rFonts w:ascii="Bierstadt"/>
          <w:sz w:val="28"/>
          <w:color w:val="000000"/>
        </w:rPr>
        <w:t xml:space="preserve">the </w:t>
      </w:r>
      <w:r startTime="218800" endTime="219320">
        <w:rPr>
          <w:rFonts w:ascii="Bierstadt"/>
          <w:sz w:val="28"/>
          <w:color w:val="000000"/>
        </w:rPr>
        <w:t xml:space="preserve">majority </w:t>
      </w:r>
      <w:r startTime="219400" endTime="219760">
        <w:rPr>
          <w:rFonts w:ascii="Bierstadt"/>
          <w:sz w:val="28"/>
          <w:color w:val="000000"/>
        </w:rPr>
        <w:t xml:space="preserve">of </w:t>
      </w:r>
      <w:r startTime="219760" endTime="220120">
        <w:rPr>
          <w:rFonts w:ascii="Bierstadt"/>
          <w:sz w:val="28"/>
          <w:color w:val="000000"/>
        </w:rPr>
        <w:t xml:space="preserve">my </w:t>
      </w:r>
      <w:r startTime="220120" endTime="220520">
        <w:rPr>
          <w:rFonts w:ascii="Bierstadt"/>
          <w:sz w:val="28"/>
          <w:color w:val="000000"/>
        </w:rPr>
        <w:t xml:space="preserve">20 </w:t>
      </w:r>
      <w:r startTime="220680" endTime="221080">
        <w:rPr>
          <w:rFonts w:ascii="Bierstadt"/>
          <w:sz w:val="28"/>
          <w:color w:val="000000"/>
        </w:rPr>
        <w:t xml:space="preserve">plus </w:t>
      </w:r>
      <w:r startTime="221080" endTime="221400">
        <w:rPr>
          <w:rFonts w:ascii="Bierstadt"/>
          <w:sz w:val="28"/>
          <w:color w:val="000000"/>
        </w:rPr>
        <w:t xml:space="preserve">year </w:t>
      </w:r>
      <w:r startTime="221560" endTime="222200">
        <w:rPr>
          <w:rFonts w:ascii="Bierstadt"/>
          <w:sz w:val="28"/>
          <w:color w:val="000000"/>
        </w:rPr>
        <w:t xml:space="preserve">career. </w:t>
      </w:r>
      <w:r startTime="222990" endTime="223240">
        <w:rPr>
          <w:rFonts w:ascii="Bierstadt"/>
          <w:sz w:val="28"/>
          <w:color w:val="000000"/>
        </w:rPr>
        <w:t xml:space="preserve">about </w:t>
      </w:r>
      <w:r startTime="223240" endTime="223560">
        <w:rPr>
          <w:rFonts w:ascii="Bierstadt"/>
          <w:sz w:val="28"/>
          <w:color w:val="000000"/>
        </w:rPr>
        <w:t xml:space="preserve">four </w:t>
      </w:r>
      <w:r startTime="223560" endTime="223840">
        <w:rPr>
          <w:rFonts w:ascii="Bierstadt"/>
          <w:sz w:val="28"/>
          <w:color w:val="000000"/>
        </w:rPr>
        <w:t xml:space="preserve">years </w:t>
      </w:r>
      <w:r startTime="223840" endTime="224200">
        <w:rPr>
          <w:rFonts w:ascii="Bierstadt"/>
          <w:sz w:val="28"/>
          <w:color w:val="000000"/>
        </w:rPr>
        <w:t xml:space="preserve">ago, </w:t>
      </w:r>
      <w:r startTime="224520" endTime="224920">
        <w:rPr>
          <w:rFonts w:ascii="Bierstadt"/>
          <w:sz w:val="28"/>
          <w:color w:val="000000"/>
        </w:rPr>
        <w:t xml:space="preserve">I </w:t>
      </w:r>
      <w:r startTime="224920" endTime="225240">
        <w:rPr>
          <w:rFonts w:ascii="Bierstadt"/>
          <w:sz w:val="28"/>
          <w:color w:val="000000"/>
        </w:rPr>
        <w:t xml:space="preserve">got </w:t>
      </w:r>
      <w:r startTime="225240" endTime="225480">
        <w:rPr>
          <w:rFonts w:ascii="Bierstadt"/>
          <w:sz w:val="28"/>
          <w:color w:val="000000"/>
        </w:rPr>
        <w:t xml:space="preserve">really, </w:t>
      </w:r>
      <w:r startTime="225480" endTime="225720">
        <w:rPr>
          <w:rFonts w:ascii="Bierstadt"/>
          <w:sz w:val="28"/>
          <w:color w:val="000000"/>
        </w:rPr>
        <w:t xml:space="preserve">really </w:t>
      </w:r>
      <w:r startTime="225720" endTime="226120">
        <w:rPr>
          <w:rFonts w:ascii="Bierstadt"/>
          <w:sz w:val="28"/>
          <w:color w:val="000000"/>
        </w:rPr>
        <w:t xml:space="preserve">sick. </w:t>
      </w:r>
      <w:r startTime="226440" endTime="226760">
        <w:rPr>
          <w:rFonts w:ascii="Bierstadt"/>
          <w:sz w:val="28"/>
          <w:color w:val="000000"/>
        </w:rPr>
        <w:t xml:space="preserve">And </w:t>
      </w:r>
      <w:r startTime="226760" endTime="227000">
        <w:rPr>
          <w:rFonts w:ascii="Bierstadt"/>
          <w:sz w:val="28"/>
          <w:color w:val="000000"/>
        </w:rPr>
        <w:t xml:space="preserve">I </w:t>
      </w:r>
      <w:r startTime="227000" endTime="227240">
        <w:rPr>
          <w:rFonts w:ascii="Bierstadt"/>
          <w:sz w:val="28"/>
          <w:color w:val="000000"/>
        </w:rPr>
        <w:t xml:space="preserve">kept </w:t>
      </w:r>
      <w:r startTime="227240" endTime="227360">
        <w:rPr>
          <w:rFonts w:ascii="Bierstadt"/>
          <w:sz w:val="28"/>
          <w:color w:val="000000"/>
        </w:rPr>
        <w:t xml:space="preserve">saying </w:t>
      </w:r>
      <w:r startTime="227360" endTime="227520">
        <w:rPr>
          <w:rFonts w:ascii="Bierstadt"/>
          <w:sz w:val="28"/>
          <w:color w:val="000000"/>
        </w:rPr>
        <w:t xml:space="preserve">to </w:t>
      </w:r>
      <w:r startTime="227520" endTime="227800">
        <w:rPr>
          <w:rFonts w:ascii="Bierstadt"/>
          <w:sz w:val="28"/>
          <w:color w:val="000000"/>
        </w:rPr>
        <w:t xml:space="preserve">myself, </w:t>
      </w:r>
      <w:r startTime="227800" endTime="228000">
        <w:rPr>
          <w:rFonts w:ascii="Bierstadt"/>
          <w:sz w:val="28"/>
          <w:color w:val="000000"/>
        </w:rPr>
        <w:t xml:space="preserve">like, </w:t>
      </w:r>
      <w:r startTime="228000" endTime="228240">
        <w:rPr>
          <w:rFonts w:ascii="Bierstadt"/>
          <w:sz w:val="28"/>
          <w:color w:val="000000"/>
        </w:rPr>
        <w:t xml:space="preserve">I'm </w:t>
      </w:r>
      <w:r startTime="228240" endTime="228440">
        <w:rPr>
          <w:rFonts w:ascii="Bierstadt"/>
          <w:sz w:val="28"/>
          <w:color w:val="000000"/>
        </w:rPr>
        <w:t xml:space="preserve">gonna </w:t>
      </w:r>
      <w:r startTime="228440" endTime="228600">
        <w:rPr>
          <w:rFonts w:ascii="Bierstadt"/>
          <w:sz w:val="28"/>
          <w:color w:val="000000"/>
        </w:rPr>
        <w:t xml:space="preserve">be </w:t>
      </w:r>
      <w:r startTime="228600" endTime="229000">
        <w:rPr>
          <w:rFonts w:ascii="Bierstadt"/>
          <w:sz w:val="28"/>
          <w:color w:val="000000"/>
        </w:rPr>
        <w:t xml:space="preserve">fine </w:t>
      </w:r>
      <w:r startTime="229000" endTime="229360">
        <w:rPr>
          <w:rFonts w:ascii="Bierstadt"/>
          <w:sz w:val="28"/>
          <w:color w:val="000000"/>
        </w:rPr>
        <w:t xml:space="preserve">and </w:t>
      </w:r>
      <w:r startTime="229360" endTime="229640">
        <w:rPr>
          <w:rFonts w:ascii="Bierstadt"/>
          <w:sz w:val="28"/>
          <w:color w:val="000000"/>
        </w:rPr>
        <w:t xml:space="preserve">I </w:t>
      </w:r>
      <w:r startTime="229640" endTime="229880">
        <w:rPr>
          <w:rFonts w:ascii="Bierstadt"/>
          <w:sz w:val="28"/>
          <w:color w:val="000000"/>
        </w:rPr>
        <w:t xml:space="preserve">just </w:t>
      </w:r>
      <w:r startTime="229880" endTime="230200">
        <w:rPr>
          <w:rFonts w:ascii="Bierstadt"/>
          <w:sz w:val="28"/>
          <w:color w:val="000000"/>
        </w:rPr>
        <w:t xml:space="preserve">can </w:t>
      </w:r>
      <w:r startTime="230280" endTime="230600">
        <w:rPr>
          <w:rFonts w:ascii="Bierstadt"/>
          <w:sz w:val="28"/>
          <w:color w:val="000000"/>
        </w:rPr>
        <w:t xml:space="preserve">keep </w:t>
      </w:r>
      <w:r startTime="230600" endTime="230920">
        <w:rPr>
          <w:rFonts w:ascii="Bierstadt"/>
          <w:sz w:val="28"/>
          <w:color w:val="000000"/>
        </w:rPr>
        <w:t xml:space="preserve">going, </w:t>
      </w:r>
      <w:r startTime="231000" endTime="231320">
        <w:rPr>
          <w:rFonts w:ascii="Bierstadt"/>
          <w:sz w:val="28"/>
          <w:color w:val="000000"/>
        </w:rPr>
        <w:t xml:space="preserve">and </w:t>
      </w:r>
      <w:r startTime="231320" endTime="231799">
        <w:rPr>
          <w:rFonts w:ascii="Bierstadt"/>
          <w:sz w:val="28"/>
          <w:color w:val="000000"/>
        </w:rPr>
        <w:t xml:space="preserve">IBS </w:t>
      </w:r>
      <w:r startTime="231799" endTime="232079">
        <w:rPr>
          <w:rFonts w:ascii="Bierstadt"/>
          <w:sz w:val="28"/>
          <w:color w:val="000000"/>
        </w:rPr>
        <w:t xml:space="preserve">is </w:t>
      </w:r>
      <w:r startTime="232079" endTime="232240">
        <w:rPr>
          <w:rFonts w:ascii="Bierstadt"/>
          <w:sz w:val="28"/>
          <w:color w:val="000000"/>
        </w:rPr>
        <w:t xml:space="preserve">in </w:t>
      </w:r>
      <w:r startTime="232240" endTime="232400">
        <w:rPr>
          <w:rFonts w:ascii="Bierstadt"/>
          <w:sz w:val="28"/>
          <w:color w:val="000000"/>
        </w:rPr>
        <w:t xml:space="preserve">my </w:t>
      </w:r>
      <w:r startTime="232400" endTime="232640">
        <w:rPr>
          <w:rFonts w:ascii="Bierstadt"/>
          <w:sz w:val="28"/>
          <w:color w:val="000000"/>
        </w:rPr>
        <w:t xml:space="preserve">family, </w:t>
      </w:r>
      <w:r startTime="232640" endTime="232880">
        <w:rPr>
          <w:rFonts w:ascii="Bierstadt"/>
          <w:sz w:val="28"/>
          <w:color w:val="000000"/>
        </w:rPr>
        <w:t xml:space="preserve">and </w:t>
      </w:r>
      <w:r startTime="232880" endTime="233040">
        <w:rPr>
          <w:rFonts w:ascii="Bierstadt"/>
          <w:sz w:val="28"/>
          <w:color w:val="000000"/>
        </w:rPr>
        <w:t xml:space="preserve">this </w:t>
      </w:r>
      <w:r startTime="233040" endTime="233160">
        <w:rPr>
          <w:rFonts w:ascii="Bierstadt"/>
          <w:sz w:val="28"/>
          <w:color w:val="000000"/>
        </w:rPr>
        <w:t xml:space="preserve">is </w:t>
      </w:r>
      <w:r startTime="233160" endTime="233280">
        <w:rPr>
          <w:rFonts w:ascii="Bierstadt"/>
          <w:sz w:val="28"/>
          <w:color w:val="000000"/>
        </w:rPr>
        <w:t xml:space="preserve">what </w:t>
      </w:r>
      <w:r startTime="233280" endTime="233400">
        <w:rPr>
          <w:rFonts w:ascii="Bierstadt"/>
          <w:sz w:val="28"/>
          <w:color w:val="000000"/>
        </w:rPr>
        <w:t xml:space="preserve">I </w:t>
      </w:r>
      <w:r startTime="233400" endTime="233520">
        <w:rPr>
          <w:rFonts w:ascii="Bierstadt"/>
          <w:sz w:val="28"/>
          <w:color w:val="000000"/>
        </w:rPr>
        <w:t xml:space="preserve">have, </w:t>
      </w:r>
      <w:r startTime="233520" endTime="233640">
        <w:rPr>
          <w:rFonts w:ascii="Bierstadt"/>
          <w:sz w:val="28"/>
          <w:color w:val="000000"/>
        </w:rPr>
        <w:t xml:space="preserve">and </w:t>
      </w:r>
      <w:r startTime="233640" endTime="233800">
        <w:rPr>
          <w:rFonts w:ascii="Bierstadt"/>
          <w:sz w:val="28"/>
          <w:color w:val="000000"/>
        </w:rPr>
        <w:t xml:space="preserve">I'm </w:t>
      </w:r>
      <w:r startTime="233800" endTime="233960">
        <w:rPr>
          <w:rFonts w:ascii="Bierstadt"/>
          <w:sz w:val="28"/>
          <w:color w:val="000000"/>
        </w:rPr>
        <w:t xml:space="preserve">gonna </w:t>
      </w:r>
      <w:r startTime="233960" endTime="234080">
        <w:rPr>
          <w:rFonts w:ascii="Bierstadt"/>
          <w:sz w:val="28"/>
          <w:color w:val="000000"/>
        </w:rPr>
        <w:t xml:space="preserve">be </w:t>
      </w:r>
      <w:r startTime="234080" endTime="234440">
        <w:rPr>
          <w:rFonts w:ascii="Bierstadt"/>
          <w:sz w:val="28"/>
          <w:color w:val="000000"/>
        </w:rPr>
        <w:t xml:space="preserve">fine. </w:t>
      </w:r>
    </w:p>
    <w:p>
      <w:pPr>
        <w:spacing w:after="0" w:line="300" w:lineRule="exact"/>
      </w:pPr>
      <w:r>
        <w:t>03:54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34680" endTime="234960">
        <w:rPr>
          <w:rFonts w:ascii="Bierstadt"/>
          <w:sz w:val="28"/>
          <w:color w:val="000000"/>
        </w:rPr>
        <w:t xml:space="preserve">And </w:t>
      </w:r>
      <w:r startTime="234960" endTime="235200">
        <w:rPr>
          <w:rFonts w:ascii="Bierstadt"/>
          <w:sz w:val="28"/>
          <w:color w:val="000000"/>
        </w:rPr>
        <w:t xml:space="preserve">then </w:t>
      </w:r>
      <w:r startTime="235200" endTime="235440">
        <w:rPr>
          <w:rFonts w:ascii="Bierstadt"/>
          <w:sz w:val="28"/>
          <w:color w:val="000000"/>
        </w:rPr>
        <w:t xml:space="preserve">I </w:t>
      </w:r>
      <w:r startTime="235440" endTime="235880">
        <w:rPr>
          <w:rFonts w:ascii="Bierstadt"/>
          <w:sz w:val="28"/>
          <w:color w:val="000000"/>
        </w:rPr>
        <w:t xml:space="preserve">wasn't </w:t>
      </w:r>
      <w:r startTime="235880" endTime="236280">
        <w:rPr>
          <w:rFonts w:ascii="Bierstadt"/>
          <w:sz w:val="28"/>
          <w:color w:val="000000"/>
        </w:rPr>
        <w:t xml:space="preserve">fine. </w:t>
      </w:r>
      <w:r startTime="236840" endTime="237120">
        <w:rPr>
          <w:rFonts w:ascii="Bierstadt"/>
          <w:sz w:val="28"/>
          <w:color w:val="000000"/>
        </w:rPr>
        <w:t xml:space="preserve">And </w:t>
      </w:r>
      <w:r startTime="237120" endTime="237240">
        <w:rPr>
          <w:rFonts w:ascii="Bierstadt"/>
          <w:sz w:val="28"/>
          <w:color w:val="000000"/>
        </w:rPr>
        <w:t xml:space="preserve">it </w:t>
      </w:r>
      <w:r startTime="237240" endTime="237320">
        <w:rPr>
          <w:rFonts w:ascii="Bierstadt"/>
          <w:sz w:val="28"/>
          <w:color w:val="000000"/>
        </w:rPr>
        <w:t xml:space="preserve">was </w:t>
      </w:r>
      <w:r startTime="237320" endTime="237400">
        <w:rPr>
          <w:rFonts w:ascii="Bierstadt"/>
          <w:sz w:val="28"/>
          <w:color w:val="000000"/>
        </w:rPr>
        <w:t xml:space="preserve">in </w:t>
      </w:r>
      <w:r startTime="237400" endTime="237480">
        <w:rPr>
          <w:rFonts w:ascii="Bierstadt"/>
          <w:sz w:val="28"/>
          <w:color w:val="000000"/>
        </w:rPr>
        <w:t xml:space="preserve">the </w:t>
      </w:r>
      <w:r startTime="237480" endTime="237680">
        <w:rPr>
          <w:rFonts w:ascii="Bierstadt"/>
          <w:sz w:val="28"/>
          <w:color w:val="000000"/>
        </w:rPr>
        <w:t xml:space="preserve">middle </w:t>
      </w:r>
      <w:r startTime="237680" endTime="237880">
        <w:rPr>
          <w:rFonts w:ascii="Bierstadt"/>
          <w:sz w:val="28"/>
          <w:color w:val="000000"/>
        </w:rPr>
        <w:t xml:space="preserve">of </w:t>
      </w:r>
      <w:r startTime="237880" endTime="238200">
        <w:rPr>
          <w:rFonts w:ascii="Bierstadt"/>
          <w:sz w:val="28"/>
          <w:color w:val="000000"/>
        </w:rPr>
        <w:t xml:space="preserve">COVID </w:t>
      </w:r>
      <w:r startTime="238840" endTime="239160">
        <w:rPr>
          <w:rFonts w:ascii="Bierstadt"/>
          <w:sz w:val="28"/>
          <w:color w:val="000000"/>
        </w:rPr>
        <w:t xml:space="preserve">and </w:t>
      </w:r>
      <w:r startTime="239160" endTime="239360">
        <w:rPr>
          <w:rFonts w:ascii="Bierstadt"/>
          <w:sz w:val="28"/>
          <w:color w:val="000000"/>
        </w:rPr>
        <w:t xml:space="preserve">I </w:t>
      </w:r>
      <w:r startTime="239360" endTime="239520">
        <w:rPr>
          <w:rFonts w:ascii="Bierstadt"/>
          <w:sz w:val="28"/>
          <w:color w:val="000000"/>
        </w:rPr>
        <w:t xml:space="preserve">said </w:t>
      </w:r>
      <w:r startTime="239520" endTime="239680">
        <w:rPr>
          <w:rFonts w:ascii="Bierstadt"/>
          <w:sz w:val="28"/>
          <w:color w:val="000000"/>
        </w:rPr>
        <w:t xml:space="preserve">to </w:t>
      </w:r>
      <w:r startTime="239680" endTime="239800">
        <w:rPr>
          <w:rFonts w:ascii="Bierstadt"/>
          <w:sz w:val="28"/>
          <w:color w:val="000000"/>
        </w:rPr>
        <w:t xml:space="preserve">my </w:t>
      </w:r>
      <w:r startTime="239800" endTime="240080">
        <w:rPr>
          <w:rFonts w:ascii="Bierstadt"/>
          <w:sz w:val="28"/>
          <w:color w:val="000000"/>
        </w:rPr>
        <w:t xml:space="preserve">husband, </w:t>
      </w:r>
      <w:r startTime="240080" endTime="240200">
        <w:rPr>
          <w:rFonts w:ascii="Bierstadt"/>
          <w:sz w:val="28"/>
          <w:color w:val="000000"/>
        </w:rPr>
        <w:t xml:space="preserve">I </w:t>
      </w:r>
      <w:r startTime="240200" endTime="240320">
        <w:rPr>
          <w:rFonts w:ascii="Bierstadt"/>
          <w:sz w:val="28"/>
          <w:color w:val="000000"/>
        </w:rPr>
        <w:t xml:space="preserve">was </w:t>
      </w:r>
      <w:r startTime="240320" endTime="240480">
        <w:rPr>
          <w:rFonts w:ascii="Bierstadt"/>
          <w:sz w:val="28"/>
          <w:color w:val="000000"/>
        </w:rPr>
        <w:t xml:space="preserve">like, </w:t>
      </w:r>
      <w:r startTime="240480" endTime="240640">
        <w:rPr>
          <w:rFonts w:ascii="Bierstadt"/>
          <w:sz w:val="28"/>
          <w:color w:val="000000"/>
        </w:rPr>
        <w:t xml:space="preserve">I </w:t>
      </w:r>
      <w:r startTime="240640" endTime="240880">
        <w:rPr>
          <w:rFonts w:ascii="Bierstadt"/>
          <w:sz w:val="28"/>
          <w:color w:val="000000"/>
        </w:rPr>
        <w:t xml:space="preserve">think </w:t>
      </w:r>
      <w:r startTime="240880" endTime="241120">
        <w:rPr>
          <w:rFonts w:ascii="Bierstadt"/>
          <w:sz w:val="28"/>
          <w:color w:val="000000"/>
        </w:rPr>
        <w:t xml:space="preserve">I </w:t>
      </w:r>
      <w:r startTime="241120" endTime="241280">
        <w:rPr>
          <w:rFonts w:ascii="Bierstadt"/>
          <w:sz w:val="28"/>
          <w:color w:val="000000"/>
        </w:rPr>
        <w:t xml:space="preserve">need </w:t>
      </w:r>
      <w:r startTime="241280" endTime="241440">
        <w:rPr>
          <w:rFonts w:ascii="Bierstadt"/>
          <w:sz w:val="28"/>
          <w:color w:val="000000"/>
        </w:rPr>
        <w:t xml:space="preserve">to </w:t>
      </w:r>
      <w:r startTime="241440" endTime="241680">
        <w:rPr>
          <w:rFonts w:ascii="Bierstadt"/>
          <w:sz w:val="28"/>
          <w:color w:val="000000"/>
        </w:rPr>
        <w:t xml:space="preserve">go </w:t>
      </w:r>
      <w:r startTime="241680" endTime="241960">
        <w:rPr>
          <w:rFonts w:ascii="Bierstadt"/>
          <w:sz w:val="28"/>
          <w:color w:val="000000"/>
        </w:rPr>
        <w:t xml:space="preserve">to, </w:t>
      </w:r>
      <w:r startTime="241960" endTime="242280">
        <w:rPr>
          <w:rFonts w:ascii="Bierstadt"/>
          <w:sz w:val="28"/>
          <w:color w:val="000000"/>
        </w:rPr>
        <w:t xml:space="preserve">like, </w:t>
      </w:r>
      <w:r startTime="242690" endTime="242850">
        <w:rPr>
          <w:rFonts w:ascii="Bierstadt"/>
          <w:sz w:val="28"/>
          <w:color w:val="000000"/>
        </w:rPr>
        <w:t xml:space="preserve">the </w:t>
      </w:r>
      <w:r startTime="242850" endTime="243210">
        <w:rPr>
          <w:rFonts w:ascii="Bierstadt"/>
          <w:sz w:val="28"/>
          <w:color w:val="000000"/>
        </w:rPr>
        <w:t xml:space="preserve">urgent </w:t>
      </w:r>
      <w:r startTime="243210" endTime="243410">
        <w:rPr>
          <w:rFonts w:ascii="Bierstadt"/>
          <w:sz w:val="28"/>
          <w:color w:val="000000"/>
        </w:rPr>
        <w:t xml:space="preserve">care </w:t>
      </w:r>
      <w:r startTime="243410" endTime="243570">
        <w:rPr>
          <w:rFonts w:ascii="Bierstadt"/>
          <w:sz w:val="28"/>
          <w:color w:val="000000"/>
        </w:rPr>
        <w:t xml:space="preserve">or </w:t>
      </w:r>
      <w:r startTime="243570" endTime="243690">
        <w:rPr>
          <w:rFonts w:ascii="Bierstadt"/>
          <w:sz w:val="28"/>
          <w:color w:val="000000"/>
        </w:rPr>
        <w:t xml:space="preserve">I </w:t>
      </w:r>
      <w:r startTime="243690" endTime="243810">
        <w:rPr>
          <w:rFonts w:ascii="Bierstadt"/>
          <w:sz w:val="28"/>
          <w:color w:val="000000"/>
        </w:rPr>
        <w:t xml:space="preserve">need </w:t>
      </w:r>
      <w:r startTime="243810" endTime="243890">
        <w:rPr>
          <w:rFonts w:ascii="Bierstadt"/>
          <w:sz w:val="28"/>
          <w:color w:val="000000"/>
        </w:rPr>
        <w:t xml:space="preserve">to </w:t>
      </w:r>
      <w:r startTime="243890" endTime="243970">
        <w:rPr>
          <w:rFonts w:ascii="Bierstadt"/>
          <w:sz w:val="28"/>
          <w:color w:val="000000"/>
        </w:rPr>
        <w:t xml:space="preserve">go </w:t>
      </w:r>
      <w:r startTime="243970" endTime="244050">
        <w:rPr>
          <w:rFonts w:ascii="Bierstadt"/>
          <w:sz w:val="28"/>
          <w:color w:val="000000"/>
        </w:rPr>
        <w:t xml:space="preserve">to </w:t>
      </w:r>
      <w:r startTime="244050" endTime="244170">
        <w:rPr>
          <w:rFonts w:ascii="Bierstadt"/>
          <w:sz w:val="28"/>
          <w:color w:val="000000"/>
        </w:rPr>
        <w:t xml:space="preserve">the </w:t>
      </w:r>
      <w:r startTime="244170" endTime="244410">
        <w:rPr>
          <w:rFonts w:ascii="Bierstadt"/>
          <w:sz w:val="28"/>
          <w:color w:val="000000"/>
        </w:rPr>
        <w:t xml:space="preserve">hospital. </w:t>
      </w:r>
      <w:r startTime="244410" endTime="244650">
        <w:rPr>
          <w:rFonts w:ascii="Bierstadt"/>
          <w:sz w:val="28"/>
          <w:color w:val="000000"/>
        </w:rPr>
        <w:t xml:space="preserve">Well, </w:t>
      </w:r>
      <w:r startTime="244650" endTime="244810">
        <w:rPr>
          <w:rFonts w:ascii="Bierstadt"/>
          <w:sz w:val="28"/>
          <w:color w:val="000000"/>
        </w:rPr>
        <w:t xml:space="preserve">I </w:t>
      </w:r>
      <w:r startTime="244810" endTime="244970">
        <w:rPr>
          <w:rFonts w:ascii="Bierstadt"/>
          <w:sz w:val="28"/>
          <w:color w:val="000000"/>
        </w:rPr>
        <w:t xml:space="preserve">got </w:t>
      </w:r>
      <w:r startTime="244970" endTime="245130">
        <w:rPr>
          <w:rFonts w:ascii="Bierstadt"/>
          <w:sz w:val="28"/>
          <w:color w:val="000000"/>
        </w:rPr>
        <w:t xml:space="preserve">to </w:t>
      </w:r>
      <w:r startTime="245130" endTime="245250">
        <w:rPr>
          <w:rFonts w:ascii="Bierstadt"/>
          <w:sz w:val="28"/>
          <w:color w:val="000000"/>
        </w:rPr>
        <w:t xml:space="preserve">the </w:t>
      </w:r>
      <w:r startTime="245250" endTime="245530">
        <w:rPr>
          <w:rFonts w:ascii="Bierstadt"/>
          <w:sz w:val="28"/>
          <w:color w:val="000000"/>
        </w:rPr>
        <w:t xml:space="preserve">urgent </w:t>
      </w:r>
      <w:r startTime="245530" endTime="245690">
        <w:rPr>
          <w:rFonts w:ascii="Bierstadt"/>
          <w:sz w:val="28"/>
          <w:color w:val="000000"/>
        </w:rPr>
        <w:t xml:space="preserve">care </w:t>
      </w:r>
      <w:r startTime="245690" endTime="245850">
        <w:rPr>
          <w:rFonts w:ascii="Bierstadt"/>
          <w:sz w:val="28"/>
          <w:color w:val="000000"/>
        </w:rPr>
        <w:t xml:space="preserve">and </w:t>
      </w:r>
      <w:r startTime="245850" endTime="246010">
        <w:rPr>
          <w:rFonts w:ascii="Bierstadt"/>
          <w:sz w:val="28"/>
          <w:color w:val="000000"/>
        </w:rPr>
        <w:t xml:space="preserve">they </w:t>
      </w:r>
      <w:r startTime="246010" endTime="246170">
        <w:rPr>
          <w:rFonts w:ascii="Bierstadt"/>
          <w:sz w:val="28"/>
          <w:color w:val="000000"/>
        </w:rPr>
        <w:t xml:space="preserve">sent </w:t>
      </w:r>
      <w:r startTime="246170" endTime="246330">
        <w:rPr>
          <w:rFonts w:ascii="Bierstadt"/>
          <w:sz w:val="28"/>
          <w:color w:val="000000"/>
        </w:rPr>
        <w:t xml:space="preserve">me </w:t>
      </w:r>
      <w:r startTime="246330" endTime="246450">
        <w:rPr>
          <w:rFonts w:ascii="Bierstadt"/>
          <w:sz w:val="28"/>
          <w:color w:val="000000"/>
        </w:rPr>
        <w:t xml:space="preserve">to </w:t>
      </w:r>
      <w:r startTime="246450" endTime="246570">
        <w:rPr>
          <w:rFonts w:ascii="Bierstadt"/>
          <w:sz w:val="28"/>
          <w:color w:val="000000"/>
        </w:rPr>
        <w:t xml:space="preserve">the </w:t>
      </w:r>
      <w:r startTime="246570" endTime="246850">
        <w:rPr>
          <w:rFonts w:ascii="Bierstadt"/>
          <w:sz w:val="28"/>
          <w:color w:val="000000"/>
        </w:rPr>
        <w:t xml:space="preserve">hospital. </w:t>
      </w:r>
    </w:p>
    <w:p>
      <w:pPr>
        <w:spacing w:after="0" w:line="300" w:lineRule="exact"/>
      </w:pPr>
      <w:r>
        <w:t>04:07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47650" endTime="248050">
        <w:rPr>
          <w:rFonts w:ascii="Bierstadt"/>
          <w:sz w:val="28"/>
          <w:color w:val="000000"/>
        </w:rPr>
        <w:t xml:space="preserve">And </w:t>
      </w:r>
      <w:r startTime="248130" endTime="248270">
        <w:rPr>
          <w:rFonts w:ascii="Bierstadt"/>
          <w:sz w:val="28"/>
          <w:color w:val="000000"/>
        </w:rPr>
        <w:t xml:space="preserve">a, </w:t>
      </w:r>
      <w:r startTime="248410" endTime="248650">
        <w:rPr>
          <w:rFonts w:ascii="Bierstadt"/>
          <w:sz w:val="28"/>
          <w:color w:val="000000"/>
        </w:rPr>
        <w:t xml:space="preserve">four </w:t>
      </w:r>
      <w:r startTime="248650" endTime="248970">
        <w:rPr>
          <w:rFonts w:ascii="Bierstadt"/>
          <w:sz w:val="28"/>
          <w:color w:val="000000"/>
        </w:rPr>
        <w:t xml:space="preserve">day </w:t>
      </w:r>
      <w:r startTime="248970" endTime="249330">
        <w:rPr>
          <w:rFonts w:ascii="Bierstadt"/>
          <w:sz w:val="28"/>
          <w:color w:val="000000"/>
        </w:rPr>
        <w:t xml:space="preserve">hospital </w:t>
      </w:r>
      <w:r startTime="249410" endTime="249810">
        <w:rPr>
          <w:rFonts w:ascii="Bierstadt"/>
          <w:sz w:val="28"/>
          <w:color w:val="000000"/>
        </w:rPr>
        <w:t xml:space="preserve">stay </w:t>
      </w:r>
      <w:r startTime="250290" endTime="250570">
        <w:rPr>
          <w:rFonts w:ascii="Bierstadt"/>
          <w:sz w:val="28"/>
          <w:color w:val="000000"/>
        </w:rPr>
        <w:t xml:space="preserve">got </w:t>
      </w:r>
      <w:r startTime="250570" endTime="250770">
        <w:rPr>
          <w:rFonts w:ascii="Bierstadt"/>
          <w:sz w:val="28"/>
          <w:color w:val="000000"/>
        </w:rPr>
        <w:t xml:space="preserve">me </w:t>
      </w:r>
      <w:r startTime="250770" endTime="251450">
        <w:rPr>
          <w:rFonts w:ascii="Bierstadt"/>
          <w:sz w:val="28"/>
          <w:color w:val="000000"/>
        </w:rPr>
        <w:t xml:space="preserve">diagnosed </w:t>
      </w:r>
      <w:r startTime="251450" endTime="251810">
        <w:rPr>
          <w:rFonts w:ascii="Bierstadt"/>
          <w:sz w:val="28"/>
          <w:color w:val="000000"/>
        </w:rPr>
        <w:t xml:space="preserve">with </w:t>
      </w:r>
      <w:r startTime="252050" endTime="252730">
        <w:rPr>
          <w:rFonts w:ascii="Bierstadt"/>
          <w:sz w:val="28"/>
          <w:color w:val="000000"/>
        </w:rPr>
        <w:t xml:space="preserve">Crohn's, </w:t>
      </w:r>
      <w:r startTime="252730" endTime="252970">
        <w:rPr>
          <w:rFonts w:ascii="Bierstadt"/>
          <w:sz w:val="28"/>
          <w:color w:val="000000"/>
        </w:rPr>
        <w:t xml:space="preserve">which </w:t>
      </w:r>
      <w:r startTime="252970" endTime="253170">
        <w:rPr>
          <w:rFonts w:ascii="Bierstadt"/>
          <w:sz w:val="28"/>
          <w:color w:val="000000"/>
        </w:rPr>
        <w:t xml:space="preserve">I </w:t>
      </w:r>
      <w:r startTime="253170" endTime="253730">
        <w:rPr>
          <w:rFonts w:ascii="Bierstadt"/>
          <w:sz w:val="28"/>
          <w:color w:val="000000"/>
        </w:rPr>
        <w:t xml:space="preserve">apparently </w:t>
      </w:r>
      <w:r startTime="253730" endTime="253930">
        <w:rPr>
          <w:rFonts w:ascii="Bierstadt"/>
          <w:sz w:val="28"/>
          <w:color w:val="000000"/>
        </w:rPr>
        <w:t xml:space="preserve">had </w:t>
      </w:r>
      <w:r startTime="253930" endTime="254090">
        <w:rPr>
          <w:rFonts w:ascii="Bierstadt"/>
          <w:sz w:val="28"/>
          <w:color w:val="000000"/>
        </w:rPr>
        <w:t xml:space="preserve">my </w:t>
      </w:r>
      <w:r startTime="254090" endTime="254290">
        <w:rPr>
          <w:rFonts w:ascii="Bierstadt"/>
          <w:sz w:val="28"/>
          <w:color w:val="000000"/>
        </w:rPr>
        <w:t xml:space="preserve">whole </w:t>
      </w:r>
      <w:r startTime="254290" endTime="254450">
        <w:rPr>
          <w:rFonts w:ascii="Bierstadt"/>
          <w:sz w:val="28"/>
          <w:color w:val="000000"/>
        </w:rPr>
        <w:t xml:space="preserve">life </w:t>
      </w:r>
      <w:r startTime="254450" endTime="254730">
        <w:rPr>
          <w:rFonts w:ascii="Bierstadt"/>
          <w:sz w:val="28"/>
          <w:color w:val="000000"/>
        </w:rPr>
        <w:t xml:space="preserve">and </w:t>
      </w:r>
      <w:r startTime="254730" endTime="255090">
        <w:rPr>
          <w:rFonts w:ascii="Bierstadt"/>
          <w:sz w:val="28"/>
          <w:color w:val="000000"/>
        </w:rPr>
        <w:t xml:space="preserve">had </w:t>
      </w:r>
      <w:r startTime="255330" endTime="255650">
        <w:rPr>
          <w:rFonts w:ascii="Bierstadt"/>
          <w:sz w:val="28"/>
          <w:color w:val="000000"/>
        </w:rPr>
        <w:t xml:space="preserve">no </w:t>
      </w:r>
      <w:r startTime="255650" endTime="256130">
        <w:rPr>
          <w:rFonts w:ascii="Bierstadt"/>
          <w:sz w:val="28"/>
          <w:color w:val="000000"/>
        </w:rPr>
        <w:t xml:space="preserve">idea. </w:t>
      </w:r>
      <w:r startTime="256970" endTime="257130">
        <w:rPr>
          <w:rFonts w:ascii="Bierstadt"/>
          <w:sz w:val="28"/>
          <w:color w:val="000000"/>
        </w:rPr>
        <w:t xml:space="preserve">I </w:t>
      </w:r>
      <w:r startTime="257130" endTime="257410">
        <w:rPr>
          <w:rFonts w:ascii="Bierstadt"/>
          <w:sz w:val="28"/>
          <w:color w:val="000000"/>
        </w:rPr>
        <w:t xml:space="preserve">was </w:t>
      </w:r>
      <w:r startTime="257410" endTime="257810">
        <w:rPr>
          <w:rFonts w:ascii="Bierstadt"/>
          <w:sz w:val="28"/>
          <w:color w:val="000000"/>
        </w:rPr>
        <w:t xml:space="preserve">so </w:t>
      </w:r>
      <w:r startTime="257890" endTime="258370">
        <w:rPr>
          <w:rFonts w:ascii="Bierstadt"/>
          <w:sz w:val="28"/>
          <w:color w:val="000000"/>
        </w:rPr>
        <w:t xml:space="preserve">ill </w:t>
      </w:r>
      <w:r startTime="258449" endTime="258730">
        <w:rPr>
          <w:rFonts w:ascii="Bierstadt"/>
          <w:sz w:val="28"/>
          <w:color w:val="000000"/>
        </w:rPr>
        <w:t xml:space="preserve">that </w:t>
      </w:r>
      <w:r startTime="258730" endTime="258850">
        <w:rPr>
          <w:rFonts w:ascii="Bierstadt"/>
          <w:sz w:val="28"/>
          <w:color w:val="000000"/>
        </w:rPr>
        <w:t xml:space="preserve">I </w:t>
      </w:r>
      <w:r startTime="258850" endTime="259010">
        <w:rPr>
          <w:rFonts w:ascii="Bierstadt"/>
          <w:sz w:val="28"/>
          <w:color w:val="000000"/>
        </w:rPr>
        <w:t xml:space="preserve">could </w:t>
      </w:r>
      <w:r startTime="259010" endTime="259410">
        <w:rPr>
          <w:rFonts w:ascii="Bierstadt"/>
          <w:sz w:val="28"/>
          <w:color w:val="000000"/>
        </w:rPr>
        <w:t xml:space="preserve">barely </w:t>
      </w:r>
      <w:r startTime="259570" endTime="259970">
        <w:rPr>
          <w:rFonts w:ascii="Bierstadt"/>
          <w:sz w:val="28"/>
          <w:color w:val="000000"/>
        </w:rPr>
        <w:t xml:space="preserve">stand. </w:t>
      </w:r>
      <w:r startTime="260130" endTime="260410">
        <w:rPr>
          <w:rFonts w:ascii="Bierstadt"/>
          <w:sz w:val="28"/>
          <w:color w:val="000000"/>
        </w:rPr>
        <w:t xml:space="preserve">I </w:t>
      </w:r>
      <w:r startTime="260410" endTime="260650">
        <w:rPr>
          <w:rFonts w:ascii="Bierstadt"/>
          <w:sz w:val="28"/>
          <w:color w:val="000000"/>
        </w:rPr>
        <w:t xml:space="preserve">couldn't </w:t>
      </w:r>
      <w:r startTime="260650" endTime="260810">
        <w:rPr>
          <w:rFonts w:ascii="Bierstadt"/>
          <w:sz w:val="28"/>
          <w:color w:val="000000"/>
        </w:rPr>
        <w:t xml:space="preserve">go </w:t>
      </w:r>
      <w:r startTime="260810" endTime="260970">
        <w:rPr>
          <w:rFonts w:ascii="Bierstadt"/>
          <w:sz w:val="28"/>
          <w:color w:val="000000"/>
        </w:rPr>
        <w:t xml:space="preserve">in </w:t>
      </w:r>
      <w:r startTime="260970" endTime="261090">
        <w:rPr>
          <w:rFonts w:ascii="Bierstadt"/>
          <w:sz w:val="28"/>
          <w:color w:val="000000"/>
        </w:rPr>
        <w:t xml:space="preserve">the </w:t>
      </w:r>
      <w:r startTime="261090" endTime="261490">
        <w:rPr>
          <w:rFonts w:ascii="Bierstadt"/>
          <w:sz w:val="28"/>
          <w:color w:val="000000"/>
        </w:rPr>
        <w:t xml:space="preserve">shower </w:t>
      </w:r>
      <w:r startTime="261490" endTime="262050">
        <w:rPr>
          <w:rFonts w:ascii="Bierstadt"/>
          <w:sz w:val="28"/>
          <w:color w:val="000000"/>
        </w:rPr>
        <w:t xml:space="preserve">myself. </w:t>
      </w:r>
    </w:p>
    <w:p>
      <w:pPr>
        <w:spacing w:after="0" w:line="300" w:lineRule="exact"/>
      </w:pPr>
      <w:r>
        <w:t>04:22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62530" endTime="262930">
        <w:rPr>
          <w:rFonts w:ascii="Bierstadt"/>
          <w:sz w:val="28"/>
          <w:color w:val="000000"/>
        </w:rPr>
        <w:t xml:space="preserve">I </w:t>
      </w:r>
      <w:r startTime="263090" endTime="263570">
        <w:rPr>
          <w:rFonts w:ascii="Bierstadt"/>
          <w:sz w:val="28"/>
          <w:color w:val="000000"/>
        </w:rPr>
        <w:t xml:space="preserve">literally </w:t>
      </w:r>
      <w:r startTime="263570" endTime="263890">
        <w:rPr>
          <w:rFonts w:ascii="Bierstadt"/>
          <w:sz w:val="28"/>
          <w:color w:val="000000"/>
        </w:rPr>
        <w:t xml:space="preserve">was </w:t>
      </w:r>
      <w:r startTime="264130" endTime="264410">
        <w:rPr>
          <w:rFonts w:ascii="Bierstadt"/>
          <w:sz w:val="28"/>
          <w:color w:val="000000"/>
        </w:rPr>
        <w:t xml:space="preserve">so </w:t>
      </w:r>
      <w:r startTime="264410" endTime="264770">
        <w:rPr>
          <w:rFonts w:ascii="Bierstadt"/>
          <w:sz w:val="28"/>
          <w:color w:val="000000"/>
        </w:rPr>
        <w:t xml:space="preserve">focused </w:t>
      </w:r>
      <w:r startTime="264770" endTime="264890">
        <w:rPr>
          <w:rFonts w:ascii="Bierstadt"/>
          <w:sz w:val="28"/>
          <w:color w:val="000000"/>
        </w:rPr>
        <w:t xml:space="preserve">on </w:t>
      </w:r>
      <w:r startTime="264890" endTime="265090">
        <w:rPr>
          <w:rFonts w:ascii="Bierstadt"/>
          <w:sz w:val="28"/>
          <w:color w:val="000000"/>
        </w:rPr>
        <w:t xml:space="preserve">taking </w:t>
      </w:r>
      <w:r startTime="265090" endTime="265290">
        <w:rPr>
          <w:rFonts w:ascii="Bierstadt"/>
          <w:sz w:val="28"/>
          <w:color w:val="000000"/>
        </w:rPr>
        <w:t xml:space="preserve">care </w:t>
      </w:r>
      <w:r startTime="265290" endTime="265450">
        <w:rPr>
          <w:rFonts w:ascii="Bierstadt"/>
          <w:sz w:val="28"/>
          <w:color w:val="000000"/>
        </w:rPr>
        <w:t xml:space="preserve">of </w:t>
      </w:r>
      <w:r startTime="265450" endTime="265730">
        <w:rPr>
          <w:rFonts w:ascii="Bierstadt"/>
          <w:sz w:val="28"/>
          <w:color w:val="000000"/>
        </w:rPr>
        <w:t xml:space="preserve">everyone </w:t>
      </w:r>
      <w:r startTime="265890" endTime="266370">
        <w:rPr>
          <w:rFonts w:ascii="Bierstadt"/>
          <w:sz w:val="28"/>
          <w:color w:val="000000"/>
        </w:rPr>
        <w:t xml:space="preserve">else </w:t>
      </w:r>
      <w:r startTime="266370" endTime="266770">
        <w:rPr>
          <w:rFonts w:ascii="Bierstadt"/>
          <w:sz w:val="28"/>
          <w:color w:val="000000"/>
        </w:rPr>
        <w:t xml:space="preserve">around </w:t>
      </w:r>
      <w:r startTime="266850" endTime="267250">
        <w:rPr>
          <w:rFonts w:ascii="Bierstadt"/>
          <w:sz w:val="28"/>
          <w:color w:val="000000"/>
        </w:rPr>
        <w:t xml:space="preserve">me. </w:t>
      </w:r>
      <w:r startTime="267650" endTime="268050">
        <w:rPr>
          <w:rFonts w:ascii="Bierstadt"/>
          <w:sz w:val="28"/>
          <w:color w:val="000000"/>
        </w:rPr>
        <w:t xml:space="preserve">And </w:t>
      </w:r>
      <w:r startTime="268210" endTime="268570">
        <w:rPr>
          <w:rFonts w:ascii="Bierstadt"/>
          <w:sz w:val="28"/>
          <w:color w:val="000000"/>
        </w:rPr>
        <w:t xml:space="preserve">if </w:t>
      </w:r>
      <w:r startTime="268570" endTime="268810">
        <w:rPr>
          <w:rFonts w:ascii="Bierstadt"/>
          <w:sz w:val="28"/>
          <w:color w:val="000000"/>
        </w:rPr>
        <w:t xml:space="preserve">my </w:t>
      </w:r>
      <w:r startTime="268810" endTime="269170">
        <w:rPr>
          <w:rFonts w:ascii="Bierstadt"/>
          <w:sz w:val="28"/>
          <w:color w:val="000000"/>
        </w:rPr>
        <w:t xml:space="preserve">husband's </w:t>
      </w:r>
      <w:r startTime="269170" endTime="269330">
        <w:rPr>
          <w:rFonts w:ascii="Bierstadt"/>
          <w:sz w:val="28"/>
          <w:color w:val="000000"/>
        </w:rPr>
        <w:t xml:space="preserve">sick </w:t>
      </w:r>
      <w:r startTime="269330" endTime="269450">
        <w:rPr>
          <w:rFonts w:ascii="Bierstadt"/>
          <w:sz w:val="28"/>
          <w:color w:val="000000"/>
        </w:rPr>
        <w:t xml:space="preserve">or </w:t>
      </w:r>
      <w:r startTime="269450" endTime="269570">
        <w:rPr>
          <w:rFonts w:ascii="Bierstadt"/>
          <w:sz w:val="28"/>
          <w:color w:val="000000"/>
        </w:rPr>
        <w:t xml:space="preserve">my </w:t>
      </w:r>
      <w:r startTime="269570" endTime="269890">
        <w:rPr>
          <w:rFonts w:ascii="Bierstadt"/>
          <w:sz w:val="28"/>
          <w:color w:val="000000"/>
        </w:rPr>
        <w:t xml:space="preserve">daughter's </w:t>
      </w:r>
      <w:r startTime="269890" endTime="270050">
        <w:rPr>
          <w:rFonts w:ascii="Bierstadt"/>
          <w:sz w:val="28"/>
          <w:color w:val="000000"/>
        </w:rPr>
        <w:t xml:space="preserve">sick, </w:t>
      </w:r>
      <w:r startTime="270050" endTime="270170">
        <w:rPr>
          <w:rFonts w:ascii="Bierstadt"/>
          <w:sz w:val="28"/>
          <w:color w:val="000000"/>
        </w:rPr>
        <w:t xml:space="preserve">I </w:t>
      </w:r>
      <w:r startTime="270170" endTime="270370">
        <w:rPr>
          <w:rFonts w:ascii="Bierstadt"/>
          <w:sz w:val="28"/>
          <w:color w:val="000000"/>
        </w:rPr>
        <w:t xml:space="preserve">send </w:t>
      </w:r>
      <w:r startTime="270370" endTime="270530">
        <w:rPr>
          <w:rFonts w:ascii="Bierstadt"/>
          <w:sz w:val="28"/>
          <w:color w:val="000000"/>
        </w:rPr>
        <w:t xml:space="preserve">them </w:t>
      </w:r>
      <w:r startTime="270530" endTime="271090">
        <w:rPr>
          <w:rFonts w:ascii="Bierstadt"/>
          <w:sz w:val="28"/>
          <w:color w:val="000000"/>
        </w:rPr>
        <w:t xml:space="preserve">immediately </w:t>
      </w:r>
      <w:r startTime="271090" endTime="271450">
        <w:rPr>
          <w:rFonts w:ascii="Bierstadt"/>
          <w:sz w:val="28"/>
          <w:color w:val="000000"/>
        </w:rPr>
        <w:t xml:space="preserve">somewhere. </w:t>
      </w:r>
      <w:r startTime="271450" endTime="271650">
        <w:rPr>
          <w:rFonts w:ascii="Bierstadt"/>
          <w:sz w:val="28"/>
          <w:color w:val="000000"/>
        </w:rPr>
        <w:t xml:space="preserve">And </w:t>
      </w:r>
      <w:r startTime="271650" endTime="271850">
        <w:rPr>
          <w:rFonts w:ascii="Bierstadt"/>
          <w:sz w:val="28"/>
          <w:color w:val="000000"/>
        </w:rPr>
        <w:t xml:space="preserve">it </w:t>
      </w:r>
      <w:r startTime="271850" endTime="272050">
        <w:rPr>
          <w:rFonts w:ascii="Bierstadt"/>
          <w:sz w:val="28"/>
          <w:color w:val="000000"/>
        </w:rPr>
        <w:t xml:space="preserve">was </w:t>
      </w:r>
      <w:r startTime="272050" endTime="272250">
        <w:rPr>
          <w:rFonts w:ascii="Bierstadt"/>
          <w:sz w:val="28"/>
          <w:color w:val="000000"/>
        </w:rPr>
        <w:t xml:space="preserve">such </w:t>
      </w:r>
      <w:r startTime="272250" endTime="272410">
        <w:rPr>
          <w:rFonts w:ascii="Bierstadt"/>
          <w:sz w:val="28"/>
          <w:color w:val="000000"/>
        </w:rPr>
        <w:t xml:space="preserve">a </w:t>
      </w:r>
      <w:r startTime="272410" endTime="272650">
        <w:rPr>
          <w:rFonts w:ascii="Bierstadt"/>
          <w:sz w:val="28"/>
          <w:color w:val="000000"/>
        </w:rPr>
        <w:t xml:space="preserve">huge </w:t>
      </w:r>
      <w:r startTime="272650" endTime="273170">
        <w:rPr>
          <w:rFonts w:ascii="Bierstadt"/>
          <w:sz w:val="28"/>
          <w:color w:val="000000"/>
        </w:rPr>
        <w:t xml:space="preserve">realization </w:t>
      </w:r>
      <w:r startTime="273890" endTime="274010">
        <w:rPr>
          <w:rFonts w:ascii="Bierstadt"/>
          <w:sz w:val="28"/>
          <w:color w:val="000000"/>
        </w:rPr>
        <w:t xml:space="preserve">for </w:t>
      </w:r>
      <w:r startTime="274010" endTime="274290">
        <w:rPr>
          <w:rFonts w:ascii="Bierstadt"/>
          <w:sz w:val="28"/>
          <w:color w:val="000000"/>
        </w:rPr>
        <w:t xml:space="preserve">me. </w:t>
      </w:r>
      <w:r startTime="274450" endTime="274770">
        <w:rPr>
          <w:rFonts w:ascii="Bierstadt"/>
          <w:sz w:val="28"/>
          <w:color w:val="000000"/>
        </w:rPr>
        <w:t xml:space="preserve">But </w:t>
      </w:r>
      <w:r startTime="274770" endTime="275010">
        <w:rPr>
          <w:rFonts w:ascii="Bierstadt"/>
          <w:sz w:val="28"/>
          <w:color w:val="000000"/>
        </w:rPr>
        <w:t xml:space="preserve">I </w:t>
      </w:r>
      <w:r startTime="275010" endTime="275330">
        <w:rPr>
          <w:rFonts w:ascii="Bierstadt"/>
          <w:sz w:val="28"/>
          <w:color w:val="000000"/>
        </w:rPr>
        <w:t xml:space="preserve">also </w:t>
      </w:r>
      <w:r startTime="275330" endTime="275690">
        <w:rPr>
          <w:rFonts w:ascii="Bierstadt"/>
          <w:sz w:val="28"/>
          <w:color w:val="000000"/>
        </w:rPr>
        <w:t xml:space="preserve">was </w:t>
      </w:r>
      <w:r startTime="275690" endTime="275930">
        <w:rPr>
          <w:rFonts w:ascii="Bierstadt"/>
          <w:sz w:val="28"/>
          <w:color w:val="000000"/>
        </w:rPr>
        <w:t xml:space="preserve">so </w:t>
      </w:r>
      <w:r startTime="275930" endTime="276110">
        <w:rPr>
          <w:rFonts w:ascii="Bierstadt"/>
          <w:sz w:val="28"/>
          <w:color w:val="000000"/>
        </w:rPr>
        <w:t xml:space="preserve">glad, </w:t>
      </w:r>
      <w:r startTime="276290" endTime="276410">
        <w:rPr>
          <w:rFonts w:ascii="Bierstadt"/>
          <w:sz w:val="28"/>
          <w:color w:val="000000"/>
        </w:rPr>
        <w:t xml:space="preserve">that </w:t>
      </w:r>
      <w:r startTime="276410" endTime="276570">
        <w:rPr>
          <w:rFonts w:ascii="Bierstadt"/>
          <w:sz w:val="28"/>
          <w:color w:val="000000"/>
        </w:rPr>
        <w:t xml:space="preserve">I </w:t>
      </w:r>
      <w:r startTime="276570" endTime="276770">
        <w:rPr>
          <w:rFonts w:ascii="Bierstadt"/>
          <w:sz w:val="28"/>
          <w:color w:val="000000"/>
        </w:rPr>
        <w:t xml:space="preserve">knew </w:t>
      </w:r>
      <w:r startTime="276770" endTime="276850">
        <w:rPr>
          <w:rFonts w:ascii="Bierstadt"/>
          <w:sz w:val="28"/>
          <w:color w:val="000000"/>
        </w:rPr>
        <w:t xml:space="preserve">how </w:t>
      </w:r>
      <w:r startTime="276850" endTime="276970">
        <w:rPr>
          <w:rFonts w:ascii="Bierstadt"/>
          <w:sz w:val="28"/>
          <w:color w:val="000000"/>
        </w:rPr>
        <w:t xml:space="preserve">to </w:t>
      </w:r>
      <w:r startTime="276970" endTime="277090">
        <w:rPr>
          <w:rFonts w:ascii="Bierstadt"/>
          <w:sz w:val="28"/>
          <w:color w:val="000000"/>
        </w:rPr>
        <w:t xml:space="preserve">be </w:t>
      </w:r>
      <w:r startTime="277090" endTime="277170">
        <w:rPr>
          <w:rFonts w:ascii="Bierstadt"/>
          <w:sz w:val="28"/>
          <w:color w:val="000000"/>
        </w:rPr>
        <w:t xml:space="preserve">a </w:t>
      </w:r>
      <w:r startTime="277170" endTime="277530">
        <w:rPr>
          <w:rFonts w:ascii="Bierstadt"/>
          <w:sz w:val="28"/>
          <w:color w:val="000000"/>
        </w:rPr>
        <w:t xml:space="preserve">patient </w:t>
      </w:r>
      <w:r startTime="277530" endTime="278170">
        <w:rPr>
          <w:rFonts w:ascii="Bierstadt"/>
          <w:sz w:val="28"/>
          <w:color w:val="000000"/>
        </w:rPr>
        <w:t xml:space="preserve">advocate </w:t>
      </w:r>
      <w:r startTime="278170" endTime="278450">
        <w:rPr>
          <w:rFonts w:ascii="Bierstadt"/>
          <w:sz w:val="28"/>
          <w:color w:val="000000"/>
        </w:rPr>
        <w:t xml:space="preserve">as </w:t>
      </w:r>
      <w:r startTime="278450" endTime="278770">
        <w:rPr>
          <w:rFonts w:ascii="Bierstadt"/>
          <w:sz w:val="28"/>
          <w:color w:val="000000"/>
        </w:rPr>
        <w:t xml:space="preserve">well, </w:t>
      </w:r>
      <w:r startTime="278770" endTime="279050">
        <w:rPr>
          <w:rFonts w:ascii="Bierstadt"/>
          <w:sz w:val="28"/>
          <w:color w:val="000000"/>
        </w:rPr>
        <w:t xml:space="preserve">in </w:t>
      </w:r>
      <w:r startTime="279050" endTime="279210">
        <w:rPr>
          <w:rFonts w:ascii="Bierstadt"/>
          <w:sz w:val="28"/>
          <w:color w:val="000000"/>
        </w:rPr>
        <w:t xml:space="preserve">terms </w:t>
      </w:r>
      <w:r startTime="279210" endTime="279490">
        <w:rPr>
          <w:rFonts w:ascii="Bierstadt"/>
          <w:sz w:val="28"/>
          <w:color w:val="000000"/>
        </w:rPr>
        <w:t xml:space="preserve">of </w:t>
      </w:r>
      <w:r startTime="279570" endTime="279890">
        <w:rPr>
          <w:rFonts w:ascii="Bierstadt"/>
          <w:sz w:val="28"/>
          <w:color w:val="000000"/>
        </w:rPr>
        <w:t xml:space="preserve">what </w:t>
      </w:r>
      <w:r startTime="279890" endTime="280130">
        <w:rPr>
          <w:rFonts w:ascii="Bierstadt"/>
          <w:sz w:val="28"/>
          <w:color w:val="000000"/>
        </w:rPr>
        <w:t xml:space="preserve">I </w:t>
      </w:r>
      <w:r startTime="280130" endTime="280610">
        <w:rPr>
          <w:rFonts w:ascii="Bierstadt"/>
          <w:sz w:val="28"/>
          <w:color w:val="000000"/>
        </w:rPr>
        <w:t xml:space="preserve">needed. </w:t>
      </w:r>
    </w:p>
    <w:p>
      <w:pPr>
        <w:spacing w:after="0" w:line="300" w:lineRule="exact"/>
      </w:pPr>
      <w:r>
        <w:t>04:40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80770" endTime="281050">
        <w:rPr>
          <w:rFonts w:ascii="Bierstadt"/>
          <w:sz w:val="28"/>
          <w:color w:val="000000"/>
        </w:rPr>
        <w:t xml:space="preserve">The </w:t>
      </w:r>
      <w:r startTime="281050" endTime="281330">
        <w:rPr>
          <w:rFonts w:ascii="Bierstadt"/>
          <w:sz w:val="28"/>
          <w:color w:val="000000"/>
        </w:rPr>
        <w:t xml:space="preserve">care, </w:t>
      </w:r>
      <w:r startTime="281490" endTime="281770">
        <w:rPr>
          <w:rFonts w:ascii="Bierstadt"/>
          <w:sz w:val="28"/>
          <w:color w:val="000000"/>
        </w:rPr>
        <w:t xml:space="preserve">the </w:t>
      </w:r>
      <w:r startTime="281770" endTime="282290">
        <w:rPr>
          <w:rFonts w:ascii="Bierstadt"/>
          <w:sz w:val="28"/>
          <w:color w:val="000000"/>
        </w:rPr>
        <w:t xml:space="preserve">coverage, </w:t>
      </w:r>
      <w:r startTime="282290" endTime="282690">
        <w:rPr>
          <w:rFonts w:ascii="Bierstadt"/>
          <w:sz w:val="28"/>
          <w:color w:val="000000"/>
        </w:rPr>
        <w:t xml:space="preserve">the </w:t>
      </w:r>
      <w:r startTime="283010" endTime="283730">
        <w:rPr>
          <w:rFonts w:ascii="Bierstadt"/>
          <w:sz w:val="28"/>
          <w:color w:val="000000"/>
        </w:rPr>
        <w:t xml:space="preserve">choices, </w:t>
      </w:r>
      <w:r startTime="283970" endTime="284250">
        <w:rPr>
          <w:rFonts w:ascii="Bierstadt"/>
          <w:sz w:val="28"/>
          <w:color w:val="000000"/>
        </w:rPr>
        <w:t xml:space="preserve">and </w:t>
      </w:r>
      <w:r startTime="284250" endTime="284450">
        <w:rPr>
          <w:rFonts w:ascii="Bierstadt"/>
          <w:sz w:val="28"/>
          <w:color w:val="000000"/>
        </w:rPr>
        <w:t xml:space="preserve">making </w:t>
      </w:r>
      <w:r startTime="284450" endTime="284650">
        <w:rPr>
          <w:rFonts w:ascii="Bierstadt"/>
          <w:sz w:val="28"/>
          <w:color w:val="000000"/>
        </w:rPr>
        <w:t xml:space="preserve">sure </w:t>
      </w:r>
      <w:r startTime="284650" endTime="284770">
        <w:rPr>
          <w:rFonts w:ascii="Bierstadt"/>
          <w:sz w:val="28"/>
          <w:color w:val="000000"/>
        </w:rPr>
        <w:t xml:space="preserve">that </w:t>
      </w:r>
      <w:r startTime="284770" endTime="284890">
        <w:rPr>
          <w:rFonts w:ascii="Bierstadt"/>
          <w:sz w:val="28"/>
          <w:color w:val="000000"/>
        </w:rPr>
        <w:t xml:space="preserve">I </w:t>
      </w:r>
      <w:r startTime="284890" endTime="285050">
        <w:rPr>
          <w:rFonts w:ascii="Bierstadt"/>
          <w:sz w:val="28"/>
          <w:color w:val="000000"/>
        </w:rPr>
        <w:t xml:space="preserve">found </w:t>
      </w:r>
      <w:r startTime="285050" endTime="285170">
        <w:rPr>
          <w:rFonts w:ascii="Bierstadt"/>
          <w:sz w:val="28"/>
          <w:color w:val="000000"/>
        </w:rPr>
        <w:t xml:space="preserve">a </w:t>
      </w:r>
      <w:r startTime="285170" endTime="285450">
        <w:rPr>
          <w:rFonts w:ascii="Bierstadt"/>
          <w:sz w:val="28"/>
          <w:color w:val="000000"/>
        </w:rPr>
        <w:t xml:space="preserve">doctor </w:t>
      </w:r>
      <w:r startTime="285450" endTime="285610">
        <w:rPr>
          <w:rFonts w:ascii="Bierstadt"/>
          <w:sz w:val="28"/>
          <w:color w:val="000000"/>
        </w:rPr>
        <w:t xml:space="preserve">that </w:t>
      </w:r>
      <w:r startTime="285610" endTime="285770">
        <w:rPr>
          <w:rFonts w:ascii="Bierstadt"/>
          <w:sz w:val="28"/>
          <w:color w:val="000000"/>
        </w:rPr>
        <w:t xml:space="preserve">I </w:t>
      </w:r>
      <w:r startTime="285770" endTime="286010">
        <w:rPr>
          <w:rFonts w:ascii="Bierstadt"/>
          <w:sz w:val="28"/>
          <w:color w:val="000000"/>
        </w:rPr>
        <w:t xml:space="preserve">actually </w:t>
      </w:r>
      <w:r startTime="286010" endTime="286410">
        <w:rPr>
          <w:rFonts w:ascii="Bierstadt"/>
          <w:sz w:val="28"/>
          <w:color w:val="000000"/>
        </w:rPr>
        <w:t xml:space="preserve">liked, </w:t>
      </w:r>
      <w:r startTime="286410" endTime="286570">
        <w:rPr>
          <w:rFonts w:ascii="Bierstadt"/>
          <w:sz w:val="28"/>
          <w:color w:val="000000"/>
        </w:rPr>
        <w:t xml:space="preserve">because </w:t>
      </w:r>
      <w:r startTime="286570" endTime="286730">
        <w:rPr>
          <w:rFonts w:ascii="Bierstadt"/>
          <w:sz w:val="28"/>
          <w:color w:val="000000"/>
        </w:rPr>
        <w:t xml:space="preserve">the </w:t>
      </w:r>
      <w:r startTime="286730" endTime="286890">
        <w:rPr>
          <w:rFonts w:ascii="Bierstadt"/>
          <w:sz w:val="28"/>
          <w:color w:val="000000"/>
        </w:rPr>
        <w:t xml:space="preserve">first </w:t>
      </w:r>
      <w:r startTime="286890" endTime="287090">
        <w:rPr>
          <w:rFonts w:ascii="Bierstadt"/>
          <w:sz w:val="28"/>
          <w:color w:val="000000"/>
        </w:rPr>
        <w:t xml:space="preserve">one </w:t>
      </w:r>
      <w:r startTime="287090" endTime="287330">
        <w:rPr>
          <w:rFonts w:ascii="Bierstadt"/>
          <w:sz w:val="28"/>
          <w:color w:val="000000"/>
        </w:rPr>
        <w:t xml:space="preserve">I </w:t>
      </w:r>
      <w:r startTime="287330" endTime="287810">
        <w:rPr>
          <w:rFonts w:ascii="Bierstadt"/>
          <w:sz w:val="28"/>
          <w:color w:val="000000"/>
        </w:rPr>
        <w:t xml:space="preserve">didn't. </w:t>
      </w:r>
      <w:r startTime="288290" endTime="288690">
        <w:rPr>
          <w:rFonts w:ascii="Bierstadt"/>
          <w:sz w:val="28"/>
          <w:color w:val="000000"/>
        </w:rPr>
        <w:t xml:space="preserve">And </w:t>
      </w:r>
      <w:r startTime="289010" endTime="289290">
        <w:rPr>
          <w:rFonts w:ascii="Bierstadt"/>
          <w:sz w:val="28"/>
          <w:color w:val="000000"/>
        </w:rPr>
        <w:t xml:space="preserve">my </w:t>
      </w:r>
      <w:r startTime="289290" endTime="289569">
        <w:rPr>
          <w:rFonts w:ascii="Bierstadt"/>
          <w:sz w:val="28"/>
          <w:color w:val="000000"/>
        </w:rPr>
        <w:t xml:space="preserve">husband </w:t>
      </w:r>
      <w:r startTime="289569" endTime="289730">
        <w:rPr>
          <w:rFonts w:ascii="Bierstadt"/>
          <w:sz w:val="28"/>
          <w:color w:val="000000"/>
        </w:rPr>
        <w:t xml:space="preserve">was </w:t>
      </w:r>
      <w:r startTime="289730" endTime="289809">
        <w:rPr>
          <w:rFonts w:ascii="Bierstadt"/>
          <w:sz w:val="28"/>
          <w:color w:val="000000"/>
        </w:rPr>
        <w:t xml:space="preserve">like, </w:t>
      </w:r>
      <w:r startTime="289809" endTime="289890">
        <w:rPr>
          <w:rFonts w:ascii="Bierstadt"/>
          <w:sz w:val="28"/>
          <w:color w:val="000000"/>
        </w:rPr>
        <w:t xml:space="preserve">well, </w:t>
      </w:r>
      <w:r startTime="289890" endTime="290010">
        <w:rPr>
          <w:rFonts w:ascii="Bierstadt"/>
          <w:sz w:val="28"/>
          <w:color w:val="000000"/>
        </w:rPr>
        <w:t xml:space="preserve">you </w:t>
      </w:r>
      <w:r startTime="290010" endTime="290130">
        <w:rPr>
          <w:rFonts w:ascii="Bierstadt"/>
          <w:sz w:val="28"/>
          <w:color w:val="000000"/>
        </w:rPr>
        <w:t xml:space="preserve">got </w:t>
      </w:r>
      <w:r startTime="290130" endTime="290250">
        <w:rPr>
          <w:rFonts w:ascii="Bierstadt"/>
          <w:sz w:val="28"/>
          <w:color w:val="000000"/>
        </w:rPr>
        <w:t xml:space="preserve">to </w:t>
      </w:r>
      <w:r startTime="290250" endTime="290370">
        <w:rPr>
          <w:rFonts w:ascii="Bierstadt"/>
          <w:sz w:val="28"/>
          <w:color w:val="000000"/>
        </w:rPr>
        <w:t xml:space="preserve">stay </w:t>
      </w:r>
      <w:r startTime="290370" endTime="290450">
        <w:rPr>
          <w:rFonts w:ascii="Bierstadt"/>
          <w:sz w:val="28"/>
          <w:color w:val="000000"/>
        </w:rPr>
        <w:t xml:space="preserve">with </w:t>
      </w:r>
      <w:r startTime="290450" endTime="290570">
        <w:rPr>
          <w:rFonts w:ascii="Bierstadt"/>
          <w:sz w:val="28"/>
          <w:color w:val="000000"/>
        </w:rPr>
        <w:t xml:space="preserve">this </w:t>
      </w:r>
      <w:r startTime="290570" endTime="290770">
        <w:rPr>
          <w:rFonts w:ascii="Bierstadt"/>
          <w:sz w:val="28"/>
          <w:color w:val="000000"/>
        </w:rPr>
        <w:t xml:space="preserve">doctor. </w:t>
      </w:r>
      <w:r startTime="290770" endTime="290850">
        <w:rPr>
          <w:rFonts w:ascii="Bierstadt"/>
          <w:sz w:val="28"/>
          <w:color w:val="000000"/>
        </w:rPr>
        <w:t xml:space="preserve">I </w:t>
      </w:r>
      <w:r startTime="290850" endTime="290930">
        <w:rPr>
          <w:rFonts w:ascii="Bierstadt"/>
          <w:sz w:val="28"/>
          <w:color w:val="000000"/>
        </w:rPr>
        <w:t xml:space="preserve">was </w:t>
      </w:r>
      <w:r startTime="290930" endTime="291010">
        <w:rPr>
          <w:rFonts w:ascii="Bierstadt"/>
          <w:sz w:val="28"/>
          <w:color w:val="000000"/>
        </w:rPr>
        <w:t xml:space="preserve">like, </w:t>
      </w:r>
      <w:r startTime="291010" endTime="291090">
        <w:rPr>
          <w:rFonts w:ascii="Bierstadt"/>
          <w:sz w:val="28"/>
          <w:color w:val="000000"/>
        </w:rPr>
        <w:t xml:space="preserve">no, </w:t>
      </w:r>
      <w:r startTime="291090" endTime="291210">
        <w:rPr>
          <w:rFonts w:ascii="Bierstadt"/>
          <w:sz w:val="28"/>
          <w:color w:val="000000"/>
        </w:rPr>
        <w:t xml:space="preserve">no, </w:t>
      </w:r>
      <w:r startTime="291210" endTime="291370">
        <w:rPr>
          <w:rFonts w:ascii="Bierstadt"/>
          <w:sz w:val="28"/>
          <w:color w:val="000000"/>
        </w:rPr>
        <w:t xml:space="preserve">no, </w:t>
      </w:r>
      <w:r startTime="291370" endTime="291570">
        <w:rPr>
          <w:rFonts w:ascii="Bierstadt"/>
          <w:sz w:val="28"/>
          <w:color w:val="000000"/>
        </w:rPr>
        <w:t xml:space="preserve">no, </w:t>
      </w:r>
      <w:r startTime="291570" endTime="291890">
        <w:rPr>
          <w:rFonts w:ascii="Bierstadt"/>
          <w:sz w:val="28"/>
          <w:color w:val="000000"/>
        </w:rPr>
        <w:t xml:space="preserve">no, </w:t>
      </w:r>
      <w:r startTime="292050" endTime="292330">
        <w:rPr>
          <w:rFonts w:ascii="Bierstadt"/>
          <w:sz w:val="28"/>
          <w:color w:val="000000"/>
        </w:rPr>
        <w:t xml:space="preserve">I </w:t>
      </w:r>
      <w:r startTime="292330" endTime="292690">
        <w:rPr>
          <w:rFonts w:ascii="Bierstadt"/>
          <w:sz w:val="28"/>
          <w:color w:val="000000"/>
        </w:rPr>
        <w:t xml:space="preserve">don't. </w:t>
      </w:r>
    </w:p>
    <w:p>
      <w:pPr>
        <w:spacing w:after="0" w:line="300" w:lineRule="exact"/>
      </w:pPr>
      <w:r>
        <w:t>04:52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292850" endTime="293130">
        <w:rPr>
          <w:rFonts w:ascii="Bierstadt"/>
          <w:sz w:val="28"/>
          <w:color w:val="000000"/>
        </w:rPr>
        <w:t xml:space="preserve">So </w:t>
      </w:r>
      <w:r startTime="293130" endTime="293290">
        <w:rPr>
          <w:rFonts w:ascii="Bierstadt"/>
          <w:sz w:val="28"/>
          <w:color w:val="000000"/>
        </w:rPr>
        <w:t xml:space="preserve">I </w:t>
      </w:r>
      <w:r startTime="293290" endTime="293530">
        <w:rPr>
          <w:rFonts w:ascii="Bierstadt"/>
          <w:sz w:val="28"/>
          <w:color w:val="000000"/>
        </w:rPr>
        <w:t xml:space="preserve">think </w:t>
      </w:r>
      <w:r startTime="293530" endTime="293770">
        <w:rPr>
          <w:rFonts w:ascii="Bierstadt"/>
          <w:sz w:val="28"/>
          <w:color w:val="000000"/>
        </w:rPr>
        <w:t xml:space="preserve">the </w:t>
      </w:r>
      <w:r startTime="293770" endTime="294130">
        <w:rPr>
          <w:rFonts w:ascii="Bierstadt"/>
          <w:sz w:val="28"/>
          <w:color w:val="000000"/>
        </w:rPr>
        <w:t xml:space="preserve">reality </w:t>
      </w:r>
      <w:r startTime="294130" endTime="294370">
        <w:rPr>
          <w:rFonts w:ascii="Bierstadt"/>
          <w:sz w:val="28"/>
          <w:color w:val="000000"/>
        </w:rPr>
        <w:t xml:space="preserve">of </w:t>
      </w:r>
      <w:r startTime="294370" endTime="294650">
        <w:rPr>
          <w:rFonts w:ascii="Bierstadt"/>
          <w:sz w:val="28"/>
          <w:color w:val="000000"/>
        </w:rPr>
        <w:t xml:space="preserve">now </w:t>
      </w:r>
      <w:r startTime="294650" endTime="295370">
        <w:rPr>
          <w:rFonts w:ascii="Bierstadt"/>
          <w:sz w:val="28"/>
          <w:color w:val="000000"/>
        </w:rPr>
        <w:t xml:space="preserve">understanding </w:t>
      </w:r>
      <w:r startTime="295370" endTime="295610">
        <w:rPr>
          <w:rFonts w:ascii="Bierstadt"/>
          <w:sz w:val="28"/>
          <w:color w:val="000000"/>
        </w:rPr>
        <w:t xml:space="preserve">a </w:t>
      </w:r>
      <w:r startTime="295610" endTime="295770">
        <w:rPr>
          <w:rFonts w:ascii="Bierstadt"/>
          <w:sz w:val="28"/>
          <w:color w:val="000000"/>
        </w:rPr>
        <w:t xml:space="preserve">little </w:t>
      </w:r>
      <w:r startTime="295770" endTime="295930">
        <w:rPr>
          <w:rFonts w:ascii="Bierstadt"/>
          <w:sz w:val="28"/>
          <w:color w:val="000000"/>
        </w:rPr>
        <w:t xml:space="preserve">bit </w:t>
      </w:r>
      <w:r startTime="295930" endTime="296130">
        <w:rPr>
          <w:rFonts w:ascii="Bierstadt"/>
          <w:sz w:val="28"/>
          <w:color w:val="000000"/>
        </w:rPr>
        <w:t xml:space="preserve">more </w:t>
      </w:r>
      <w:r startTime="296130" endTime="296330">
        <w:rPr>
          <w:rFonts w:ascii="Bierstadt"/>
          <w:sz w:val="28"/>
          <w:color w:val="000000"/>
        </w:rPr>
        <w:t xml:space="preserve">from </w:t>
      </w:r>
      <w:r startTime="296330" endTime="296570">
        <w:rPr>
          <w:rFonts w:ascii="Bierstadt"/>
          <w:sz w:val="28"/>
          <w:color w:val="000000"/>
        </w:rPr>
        <w:t xml:space="preserve">both </w:t>
      </w:r>
      <w:r startTime="296570" endTime="296890">
        <w:rPr>
          <w:rFonts w:ascii="Bierstadt"/>
          <w:sz w:val="28"/>
          <w:color w:val="000000"/>
        </w:rPr>
        <w:t xml:space="preserve">sides. </w:t>
      </w:r>
      <w:r startTime="296890" endTime="297050">
        <w:rPr>
          <w:rFonts w:ascii="Bierstadt"/>
          <w:sz w:val="28"/>
          <w:color w:val="000000"/>
        </w:rPr>
        <w:t xml:space="preserve">I </w:t>
      </w:r>
      <w:r startTime="297050" endTime="297210">
        <w:rPr>
          <w:rFonts w:ascii="Bierstadt"/>
          <w:sz w:val="28"/>
          <w:color w:val="000000"/>
        </w:rPr>
        <w:t xml:space="preserve">always </w:t>
      </w:r>
      <w:r startTime="297210" endTime="297490">
        <w:rPr>
          <w:rFonts w:ascii="Bierstadt"/>
          <w:sz w:val="28"/>
          <w:color w:val="000000"/>
        </w:rPr>
        <w:t xml:space="preserve">joke, </w:t>
      </w:r>
      <w:r startTime="297490" endTime="297730">
        <w:rPr>
          <w:rFonts w:ascii="Bierstadt"/>
          <w:sz w:val="28"/>
          <w:color w:val="000000"/>
        </w:rPr>
        <w:t xml:space="preserve">too, </w:t>
      </w:r>
      <w:r startTime="297730" endTime="297930">
        <w:rPr>
          <w:rFonts w:ascii="Bierstadt"/>
          <w:sz w:val="28"/>
          <w:color w:val="000000"/>
        </w:rPr>
        <w:t xml:space="preserve">like, </w:t>
      </w:r>
      <w:r startTime="297930" endTime="298130">
        <w:rPr>
          <w:rFonts w:ascii="Bierstadt"/>
          <w:sz w:val="28"/>
          <w:color w:val="000000"/>
        </w:rPr>
        <w:t xml:space="preserve">I'm </w:t>
      </w:r>
      <w:r startTime="298130" endTime="298250">
        <w:rPr>
          <w:rFonts w:ascii="Bierstadt"/>
          <w:sz w:val="28"/>
          <w:color w:val="000000"/>
        </w:rPr>
        <w:t xml:space="preserve">not </w:t>
      </w:r>
      <w:r startTime="298250" endTime="298450">
        <w:rPr>
          <w:rFonts w:ascii="Bierstadt"/>
          <w:sz w:val="28"/>
          <w:color w:val="000000"/>
        </w:rPr>
        <w:t xml:space="preserve">just </w:t>
      </w:r>
      <w:r startTime="298450" endTime="298650">
        <w:rPr>
          <w:rFonts w:ascii="Bierstadt"/>
          <w:sz w:val="28"/>
          <w:color w:val="000000"/>
        </w:rPr>
        <w:t xml:space="preserve">the </w:t>
      </w:r>
      <w:r startTime="298650" endTime="298890">
        <w:rPr>
          <w:rFonts w:ascii="Bierstadt"/>
          <w:sz w:val="28"/>
          <w:color w:val="000000"/>
        </w:rPr>
        <w:t xml:space="preserve">president </w:t>
      </w:r>
      <w:r startTime="298890" endTime="299170">
        <w:rPr>
          <w:rFonts w:ascii="Bierstadt"/>
          <w:sz w:val="28"/>
          <w:color w:val="000000"/>
        </w:rPr>
        <w:t xml:space="preserve">of </w:t>
      </w:r>
      <w:r startTime="299170" endTime="299450">
        <w:rPr>
          <w:rFonts w:ascii="Bierstadt"/>
          <w:sz w:val="28"/>
          <w:color w:val="000000"/>
        </w:rPr>
        <w:t xml:space="preserve">health, </w:t>
      </w:r>
      <w:r startTime="299450" endTime="299730">
        <w:rPr>
          <w:rFonts w:ascii="Bierstadt"/>
          <w:sz w:val="28"/>
          <w:color w:val="000000"/>
        </w:rPr>
        <w:t xml:space="preserve">I'm </w:t>
      </w:r>
      <w:r startTime="299730" endTime="299810">
        <w:rPr>
          <w:rFonts w:ascii="Bierstadt"/>
          <w:sz w:val="28"/>
          <w:color w:val="000000"/>
        </w:rPr>
        <w:t xml:space="preserve">a </w:t>
      </w:r>
      <w:r startTime="299810" endTime="300130">
        <w:rPr>
          <w:rFonts w:ascii="Bierstadt"/>
          <w:sz w:val="28"/>
          <w:color w:val="000000"/>
        </w:rPr>
        <w:t xml:space="preserve">patient, </w:t>
      </w:r>
      <w:r startTime="300130" endTime="300450">
        <w:rPr>
          <w:rFonts w:ascii="Bierstadt"/>
          <w:sz w:val="28"/>
          <w:color w:val="000000"/>
        </w:rPr>
        <w:t xml:space="preserve">too. </w:t>
      </w:r>
      <w:r startTime="301540" endTime="301780">
        <w:rPr>
          <w:rFonts w:ascii="Bierstadt"/>
          <w:sz w:val="28"/>
          <w:color w:val="000000"/>
        </w:rPr>
        <w:t xml:space="preserve">reminds </w:t>
      </w:r>
      <w:r startTime="301780" endTime="301860">
        <w:rPr>
          <w:rFonts w:ascii="Bierstadt"/>
          <w:sz w:val="28"/>
          <w:color w:val="000000"/>
        </w:rPr>
        <w:t xml:space="preserve">me </w:t>
      </w:r>
      <w:r startTime="301860" endTime="301980">
        <w:rPr>
          <w:rFonts w:ascii="Bierstadt"/>
          <w:sz w:val="28"/>
          <w:color w:val="000000"/>
        </w:rPr>
        <w:t xml:space="preserve">of, </w:t>
      </w:r>
      <w:r startTime="301980" endTime="302100">
        <w:rPr>
          <w:rFonts w:ascii="Bierstadt"/>
          <w:sz w:val="28"/>
          <w:color w:val="000000"/>
        </w:rPr>
        <w:t xml:space="preserve">like, </w:t>
      </w:r>
      <w:r startTime="302100" endTime="302180">
        <w:rPr>
          <w:rFonts w:ascii="Bierstadt"/>
          <w:sz w:val="28"/>
          <w:color w:val="000000"/>
        </w:rPr>
        <w:t xml:space="preserve">the </w:t>
      </w:r>
      <w:r startTime="302180" endTime="302380">
        <w:rPr>
          <w:rFonts w:ascii="Bierstadt"/>
          <w:sz w:val="28"/>
          <w:color w:val="000000"/>
        </w:rPr>
        <w:t xml:space="preserve">hair </w:t>
      </w:r>
      <w:r startTime="302380" endTime="302580">
        <w:rPr>
          <w:rFonts w:ascii="Bierstadt"/>
          <w:sz w:val="28"/>
          <w:color w:val="000000"/>
        </w:rPr>
        <w:t xml:space="preserve">care </w:t>
      </w:r>
      <w:r startTime="302580" endTime="302780">
        <w:rPr>
          <w:rFonts w:ascii="Bierstadt"/>
          <w:sz w:val="28"/>
          <w:color w:val="000000"/>
        </w:rPr>
        <w:t xml:space="preserve">for </w:t>
      </w:r>
      <w:r startTime="302780" endTime="303020">
        <w:rPr>
          <w:rFonts w:ascii="Bierstadt"/>
          <w:sz w:val="28"/>
          <w:color w:val="000000"/>
        </w:rPr>
        <w:t xml:space="preserve">hair </w:t>
      </w:r>
      <w:r startTime="303020" endTime="303180">
        <w:rPr>
          <w:rFonts w:ascii="Bierstadt"/>
          <w:sz w:val="28"/>
          <w:color w:val="000000"/>
        </w:rPr>
        <w:t xml:space="preserve">club </w:t>
      </w:r>
      <w:r startTime="303180" endTime="303340">
        <w:rPr>
          <w:rFonts w:ascii="Bierstadt"/>
          <w:sz w:val="28"/>
          <w:color w:val="000000"/>
        </w:rPr>
        <w:t xml:space="preserve">for </w:t>
      </w:r>
      <w:r startTime="303340" endTime="303580">
        <w:rPr>
          <w:rFonts w:ascii="Bierstadt"/>
          <w:sz w:val="28"/>
          <w:color w:val="000000"/>
        </w:rPr>
        <w:t xml:space="preserve">med </w:t>
      </w:r>
      <w:r startTime="303580" endTime="303980">
        <w:rPr>
          <w:rFonts w:ascii="Bierstadt"/>
          <w:sz w:val="28"/>
          <w:color w:val="000000"/>
        </w:rPr>
        <w:t xml:space="preserve">guy. </w:t>
      </w:r>
    </w:p>
    <w:p>
      <w:pPr>
        <w:spacing w:after="0" w:line="300" w:lineRule="exact"/>
      </w:pPr>
      <w:r>
        <w:t>05:03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303980" endTime="304260">
        <w:rPr>
          <w:rFonts w:ascii="Bierstadt"/>
          <w:sz w:val="28"/>
          <w:color w:val="000000"/>
        </w:rPr>
        <w:t xml:space="preserve">But, </w:t>
      </w:r>
      <w:r startTime="305970" endTime="306220">
        <w:rPr>
          <w:rFonts w:ascii="Bierstadt"/>
          <w:sz w:val="28"/>
          <w:color w:val="000000"/>
        </w:rPr>
        <w:t xml:space="preserve">yes, </w:t>
      </w:r>
      <w:r startTime="306220" endTime="306380">
        <w:rPr>
          <w:rFonts w:ascii="Bierstadt"/>
          <w:sz w:val="28"/>
          <w:color w:val="000000"/>
        </w:rPr>
        <w:t xml:space="preserve">this </w:t>
      </w:r>
      <w:r startTime="306380" endTime="306500">
        <w:rPr>
          <w:rFonts w:ascii="Bierstadt"/>
          <w:sz w:val="28"/>
          <w:color w:val="000000"/>
        </w:rPr>
        <w:t xml:space="preserve">is </w:t>
      </w:r>
      <w:r startTime="306500" endTime="306620">
        <w:rPr>
          <w:rFonts w:ascii="Bierstadt"/>
          <w:sz w:val="28"/>
          <w:color w:val="000000"/>
        </w:rPr>
        <w:t xml:space="preserve">my </w:t>
      </w:r>
      <w:r startTime="306620" endTime="306820">
        <w:rPr>
          <w:rFonts w:ascii="Bierstadt"/>
          <w:sz w:val="28"/>
          <w:color w:val="000000"/>
        </w:rPr>
        <w:t xml:space="preserve">real </w:t>
      </w:r>
      <w:r startTime="306820" endTime="307220">
        <w:rPr>
          <w:rFonts w:ascii="Bierstadt"/>
          <w:sz w:val="28"/>
          <w:color w:val="000000"/>
        </w:rPr>
        <w:t xml:space="preserve">hair. </w:t>
      </w:r>
    </w:p>
    <w:p>
      <w:pPr>
        <w:spacing w:after="0" w:line="300" w:lineRule="exact"/>
      </w:pPr>
      <w:r>
        <w:t>05:07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07300" endTime="307700">
        <w:rPr>
          <w:rFonts w:ascii="Bierstadt"/>
          <w:sz w:val="28"/>
          <w:color w:val="000000"/>
        </w:rPr>
        <w:t xml:space="preserve">But. </w:t>
      </w:r>
    </w:p>
    <w:p>
      <w:pPr>
        <w:spacing w:after="0" w:line="300" w:lineRule="exact"/>
      </w:pPr>
      <w:r>
        <w:t>05:08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308900" endTime="309220">
        <w:rPr>
          <w:rFonts w:ascii="Bierstadt"/>
          <w:sz w:val="28"/>
          <w:color w:val="000000"/>
        </w:rPr>
        <w:t xml:space="preserve">But </w:t>
      </w:r>
      <w:r startTime="309220" endTime="309820">
        <w:rPr>
          <w:rFonts w:ascii="Bierstadt"/>
          <w:sz w:val="28"/>
          <w:color w:val="000000"/>
        </w:rPr>
        <w:t xml:space="preserve">nonetheless, </w:t>
      </w:r>
      <w:r startTime="309820" endTime="310060">
        <w:rPr>
          <w:rFonts w:ascii="Bierstadt"/>
          <w:sz w:val="28"/>
          <w:color w:val="000000"/>
        </w:rPr>
        <w:t xml:space="preserve">I </w:t>
      </w:r>
      <w:r startTime="310060" endTime="310220">
        <w:rPr>
          <w:rFonts w:ascii="Bierstadt"/>
          <w:sz w:val="28"/>
          <w:color w:val="000000"/>
        </w:rPr>
        <w:t xml:space="preserve">think </w:t>
      </w:r>
      <w:r startTime="310220" endTime="310380">
        <w:rPr>
          <w:rFonts w:ascii="Bierstadt"/>
          <w:sz w:val="28"/>
          <w:color w:val="000000"/>
        </w:rPr>
        <w:t xml:space="preserve">when </w:t>
      </w:r>
      <w:r startTime="310380" endTime="310540">
        <w:rPr>
          <w:rFonts w:ascii="Bierstadt"/>
          <w:sz w:val="28"/>
          <w:color w:val="000000"/>
        </w:rPr>
        <w:t xml:space="preserve">you </w:t>
      </w:r>
      <w:r startTime="310540" endTime="310660">
        <w:rPr>
          <w:rFonts w:ascii="Bierstadt"/>
          <w:sz w:val="28"/>
          <w:color w:val="000000"/>
        </w:rPr>
        <w:t xml:space="preserve">talk </w:t>
      </w:r>
      <w:r startTime="310660" endTime="310780">
        <w:rPr>
          <w:rFonts w:ascii="Bierstadt"/>
          <w:sz w:val="28"/>
          <w:color w:val="000000"/>
        </w:rPr>
        <w:t xml:space="preserve">about </w:t>
      </w:r>
      <w:r startTime="310780" endTime="310940">
        <w:rPr>
          <w:rFonts w:ascii="Bierstadt"/>
          <w:sz w:val="28"/>
          <w:color w:val="000000"/>
        </w:rPr>
        <w:t xml:space="preserve">it </w:t>
      </w:r>
      <w:r startTime="310940" endTime="311100">
        <w:rPr>
          <w:rFonts w:ascii="Bierstadt"/>
          <w:sz w:val="28"/>
          <w:color w:val="000000"/>
        </w:rPr>
        <w:t xml:space="preserve">on </w:t>
      </w:r>
      <w:r startTime="311100" endTime="311220">
        <w:rPr>
          <w:rFonts w:ascii="Bierstadt"/>
          <w:sz w:val="28"/>
          <w:color w:val="000000"/>
        </w:rPr>
        <w:t xml:space="preserve">a </w:t>
      </w:r>
      <w:r startTime="311220" endTime="311420">
        <w:rPr>
          <w:rFonts w:ascii="Bierstadt"/>
          <w:sz w:val="28"/>
          <w:color w:val="000000"/>
        </w:rPr>
        <w:t xml:space="preserve">personal </w:t>
      </w:r>
      <w:r startTime="311420" endTime="311780">
        <w:rPr>
          <w:rFonts w:ascii="Bierstadt"/>
          <w:sz w:val="28"/>
          <w:color w:val="000000"/>
        </w:rPr>
        <w:t xml:space="preserve">level, </w:t>
      </w:r>
      <w:r startTime="311860" endTime="312220">
        <w:rPr>
          <w:rFonts w:ascii="Bierstadt"/>
          <w:sz w:val="28"/>
          <w:color w:val="000000"/>
        </w:rPr>
        <w:t xml:space="preserve">it's </w:t>
      </w:r>
      <w:r startTime="312220" endTime="312420">
        <w:rPr>
          <w:rFonts w:ascii="Bierstadt"/>
          <w:sz w:val="28"/>
          <w:color w:val="000000"/>
        </w:rPr>
        <w:t xml:space="preserve">really </w:t>
      </w:r>
      <w:r startTime="312420" endTime="312900">
        <w:rPr>
          <w:rFonts w:ascii="Bierstadt"/>
          <w:sz w:val="28"/>
          <w:color w:val="000000"/>
        </w:rPr>
        <w:t xml:space="preserve">critical. </w:t>
      </w:r>
      <w:r startTime="312900" endTime="313300">
        <w:rPr>
          <w:rFonts w:ascii="Bierstadt"/>
          <w:sz w:val="28"/>
          <w:color w:val="000000"/>
        </w:rPr>
        <w:t xml:space="preserve">Whenever </w:t>
      </w:r>
      <w:r startTime="313300" endTime="313420">
        <w:rPr>
          <w:rFonts w:ascii="Bierstadt"/>
          <w:sz w:val="28"/>
          <w:color w:val="000000"/>
        </w:rPr>
        <w:t xml:space="preserve">I </w:t>
      </w:r>
      <w:r startTime="313420" endTime="313900">
        <w:rPr>
          <w:rFonts w:ascii="Bierstadt"/>
          <w:sz w:val="28"/>
          <w:color w:val="000000"/>
        </w:rPr>
        <w:t xml:space="preserve">introduce </w:t>
      </w:r>
      <w:r startTime="313900" endTime="314300">
        <w:rPr>
          <w:rFonts w:ascii="Bierstadt"/>
          <w:sz w:val="28"/>
          <w:color w:val="000000"/>
        </w:rPr>
        <w:t xml:space="preserve">myself </w:t>
      </w:r>
      <w:r startTime="314300" endTime="314540">
        <w:rPr>
          <w:rFonts w:ascii="Bierstadt"/>
          <w:sz w:val="28"/>
          <w:color w:val="000000"/>
        </w:rPr>
        <w:t xml:space="preserve">to </w:t>
      </w:r>
      <w:r startTime="314540" endTime="314900">
        <w:rPr>
          <w:rFonts w:ascii="Bierstadt"/>
          <w:sz w:val="28"/>
          <w:color w:val="000000"/>
        </w:rPr>
        <w:t xml:space="preserve">clients </w:t>
      </w:r>
      <w:r startTime="314900" endTime="315180">
        <w:rPr>
          <w:rFonts w:ascii="Bierstadt"/>
          <w:sz w:val="28"/>
          <w:color w:val="000000"/>
        </w:rPr>
        <w:t xml:space="preserve">or </w:t>
      </w:r>
      <w:r startTime="315180" endTime="315460">
        <w:rPr>
          <w:rFonts w:ascii="Bierstadt"/>
          <w:sz w:val="28"/>
          <w:color w:val="000000"/>
        </w:rPr>
        <w:t xml:space="preserve">new </w:t>
      </w:r>
      <w:r startTime="315460" endTime="315940">
        <w:rPr>
          <w:rFonts w:ascii="Bierstadt"/>
          <w:sz w:val="28"/>
          <w:color w:val="000000"/>
        </w:rPr>
        <w:t xml:space="preserve">teams, </w:t>
      </w:r>
      <w:r startTime="315940" endTime="316220">
        <w:rPr>
          <w:rFonts w:ascii="Bierstadt"/>
          <w:sz w:val="28"/>
          <w:color w:val="000000"/>
        </w:rPr>
        <w:t xml:space="preserve">I </w:t>
      </w:r>
      <w:r startTime="316220" endTime="316380">
        <w:rPr>
          <w:rFonts w:ascii="Bierstadt"/>
          <w:sz w:val="28"/>
          <w:color w:val="000000"/>
        </w:rPr>
        <w:t xml:space="preserve">talk </w:t>
      </w:r>
      <w:r startTime="316380" endTime="316660">
        <w:rPr>
          <w:rFonts w:ascii="Bierstadt"/>
          <w:sz w:val="28"/>
          <w:color w:val="000000"/>
        </w:rPr>
        <w:t xml:space="preserve">about </w:t>
      </w:r>
      <w:r startTime="316660" endTime="316899">
        <w:rPr>
          <w:rFonts w:ascii="Bierstadt"/>
          <w:sz w:val="28"/>
          <w:color w:val="000000"/>
        </w:rPr>
        <w:t xml:space="preserve">the </w:t>
      </w:r>
      <w:r startTime="316899" endTime="317020">
        <w:rPr>
          <w:rFonts w:ascii="Bierstadt"/>
          <w:sz w:val="28"/>
          <w:color w:val="000000"/>
        </w:rPr>
        <w:t xml:space="preserve">fact </w:t>
      </w:r>
      <w:r startTime="317020" endTime="317180">
        <w:rPr>
          <w:rFonts w:ascii="Bierstadt"/>
          <w:sz w:val="28"/>
          <w:color w:val="000000"/>
        </w:rPr>
        <w:t xml:space="preserve">that </w:t>
      </w:r>
      <w:r startTime="317180" endTime="317340">
        <w:rPr>
          <w:rFonts w:ascii="Bierstadt"/>
          <w:sz w:val="28"/>
          <w:color w:val="000000"/>
        </w:rPr>
        <w:t xml:space="preserve">I </w:t>
      </w:r>
      <w:r startTime="317340" endTime="317540">
        <w:rPr>
          <w:rFonts w:ascii="Bierstadt"/>
          <w:sz w:val="28"/>
          <w:color w:val="000000"/>
        </w:rPr>
        <w:t xml:space="preserve">am </w:t>
      </w:r>
      <w:r startTime="317540" endTime="317820">
        <w:rPr>
          <w:rFonts w:ascii="Bierstadt"/>
          <w:sz w:val="28"/>
          <w:color w:val="000000"/>
        </w:rPr>
        <w:t xml:space="preserve">also </w:t>
      </w:r>
      <w:r startTime="317820" endTime="318060">
        <w:rPr>
          <w:rFonts w:ascii="Bierstadt"/>
          <w:sz w:val="28"/>
          <w:color w:val="000000"/>
        </w:rPr>
        <w:t xml:space="preserve">a </w:t>
      </w:r>
      <w:r startTime="318060" endTime="318500">
        <w:rPr>
          <w:rFonts w:ascii="Bierstadt"/>
          <w:sz w:val="28"/>
          <w:color w:val="000000"/>
        </w:rPr>
        <w:t xml:space="preserve">patient, </w:t>
      </w:r>
      <w:r startTime="318500" endTime="318780">
        <w:rPr>
          <w:rFonts w:ascii="Bierstadt"/>
          <w:sz w:val="28"/>
          <w:color w:val="000000"/>
        </w:rPr>
        <w:t xml:space="preserve">and </w:t>
      </w:r>
      <w:r startTime="318780" endTime="319020">
        <w:rPr>
          <w:rFonts w:ascii="Bierstadt"/>
          <w:sz w:val="28"/>
          <w:color w:val="000000"/>
        </w:rPr>
        <w:t xml:space="preserve">I </w:t>
      </w:r>
      <w:r startTime="319020" endTime="319300">
        <w:rPr>
          <w:rFonts w:ascii="Bierstadt"/>
          <w:sz w:val="28"/>
          <w:color w:val="000000"/>
        </w:rPr>
        <w:t xml:space="preserve">know </w:t>
      </w:r>
      <w:r startTime="319300" endTime="319500">
        <w:rPr>
          <w:rFonts w:ascii="Bierstadt"/>
          <w:sz w:val="28"/>
          <w:color w:val="000000"/>
        </w:rPr>
        <w:t xml:space="preserve">the </w:t>
      </w:r>
      <w:r startTime="319500" endTime="320100">
        <w:rPr>
          <w:rFonts w:ascii="Bierstadt"/>
          <w:sz w:val="28"/>
          <w:color w:val="000000"/>
        </w:rPr>
        <w:t xml:space="preserve">importance </w:t>
      </w:r>
      <w:r startTime="320260" endTime="320540">
        <w:rPr>
          <w:rFonts w:ascii="Bierstadt"/>
          <w:sz w:val="28"/>
          <w:color w:val="000000"/>
        </w:rPr>
        <w:t xml:space="preserve">of </w:t>
      </w:r>
      <w:r startTime="320540" endTime="320780">
        <w:rPr>
          <w:rFonts w:ascii="Bierstadt"/>
          <w:sz w:val="28"/>
          <w:color w:val="000000"/>
        </w:rPr>
        <w:t xml:space="preserve">sitting </w:t>
      </w:r>
      <w:r startTime="320780" endTime="320980">
        <w:rPr>
          <w:rFonts w:ascii="Bierstadt"/>
          <w:sz w:val="28"/>
          <w:color w:val="000000"/>
        </w:rPr>
        <w:t xml:space="preserve">on </w:t>
      </w:r>
      <w:r startTime="320980" endTime="321180">
        <w:rPr>
          <w:rFonts w:ascii="Bierstadt"/>
          <w:sz w:val="28"/>
          <w:color w:val="000000"/>
        </w:rPr>
        <w:t xml:space="preserve">all </w:t>
      </w:r>
      <w:r startTime="321180" endTime="321300">
        <w:rPr>
          <w:rFonts w:ascii="Bierstadt"/>
          <w:sz w:val="28"/>
          <w:color w:val="000000"/>
        </w:rPr>
        <w:t xml:space="preserve">the </w:t>
      </w:r>
      <w:r startTime="321300" endTime="321460">
        <w:rPr>
          <w:rFonts w:ascii="Bierstadt"/>
          <w:sz w:val="28"/>
          <w:color w:val="000000"/>
        </w:rPr>
        <w:t xml:space="preserve">different </w:t>
      </w:r>
      <w:r startTime="321460" endTime="321780">
        <w:rPr>
          <w:rFonts w:ascii="Bierstadt"/>
          <w:sz w:val="28"/>
          <w:color w:val="000000"/>
        </w:rPr>
        <w:t xml:space="preserve">sides </w:t>
      </w:r>
      <w:r startTime="321780" endTime="321860">
        <w:rPr>
          <w:rFonts w:ascii="Bierstadt"/>
          <w:sz w:val="28"/>
          <w:color w:val="000000"/>
        </w:rPr>
        <w:t xml:space="preserve">of </w:t>
      </w:r>
      <w:r startTime="321860" endTime="321980">
        <w:rPr>
          <w:rFonts w:ascii="Bierstadt"/>
          <w:sz w:val="28"/>
          <w:color w:val="000000"/>
        </w:rPr>
        <w:t xml:space="preserve">the </w:t>
      </w:r>
      <w:r startTime="321980" endTime="322340">
        <w:rPr>
          <w:rFonts w:ascii="Bierstadt"/>
          <w:sz w:val="28"/>
          <w:color w:val="000000"/>
        </w:rPr>
        <w:t xml:space="preserve">table. </w:t>
      </w:r>
    </w:p>
    <w:p>
      <w:pPr>
        <w:spacing w:after="0" w:line="300" w:lineRule="exact"/>
      </w:pPr>
      <w:r>
        <w:t>05:22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322580" endTime="322900">
        <w:rPr>
          <w:rFonts w:ascii="Bierstadt"/>
          <w:sz w:val="28"/>
          <w:color w:val="000000"/>
        </w:rPr>
        <w:t xml:space="preserve">Yeah, </w:t>
      </w:r>
      <w:r startTime="322900" endTime="323020">
        <w:rPr>
          <w:rFonts w:ascii="Bierstadt"/>
          <w:sz w:val="28"/>
          <w:color w:val="000000"/>
        </w:rPr>
        <w:t xml:space="preserve">I </w:t>
      </w:r>
      <w:r startTime="323020" endTime="323340">
        <w:rPr>
          <w:rFonts w:ascii="Bierstadt"/>
          <w:sz w:val="28"/>
          <w:color w:val="000000"/>
        </w:rPr>
        <w:t xml:space="preserve">appreciate </w:t>
      </w:r>
      <w:r startTime="323340" endTime="323540">
        <w:rPr>
          <w:rFonts w:ascii="Bierstadt"/>
          <w:sz w:val="28"/>
          <w:color w:val="000000"/>
        </w:rPr>
        <w:t xml:space="preserve">that </w:t>
      </w:r>
      <w:r startTime="323540" endTime="323940">
        <w:rPr>
          <w:rFonts w:ascii="Bierstadt"/>
          <w:sz w:val="28"/>
          <w:color w:val="000000"/>
        </w:rPr>
        <w:t xml:space="preserve">sentiment. </w:t>
      </w:r>
      <w:r startTime="323940" endTime="324060">
        <w:rPr>
          <w:rFonts w:ascii="Bierstadt"/>
          <w:sz w:val="28"/>
          <w:color w:val="000000"/>
        </w:rPr>
        <w:t xml:space="preserve">I </w:t>
      </w:r>
      <w:r startTime="324060" endTime="324260">
        <w:rPr>
          <w:rFonts w:ascii="Bierstadt"/>
          <w:sz w:val="28"/>
          <w:color w:val="000000"/>
        </w:rPr>
        <w:t xml:space="preserve">mean, </w:t>
      </w:r>
      <w:r startTime="324260" endTime="324580">
        <w:rPr>
          <w:rFonts w:ascii="Bierstadt"/>
          <w:sz w:val="28"/>
          <w:color w:val="000000"/>
        </w:rPr>
        <w:t xml:space="preserve">health </w:t>
      </w:r>
      <w:r startTime="324580" endTime="324940">
        <w:rPr>
          <w:rFonts w:ascii="Bierstadt"/>
          <w:sz w:val="28"/>
          <w:color w:val="000000"/>
        </w:rPr>
        <w:t xml:space="preserve">is </w:t>
      </w:r>
      <w:r startTime="324940" endTime="325300">
        <w:rPr>
          <w:rFonts w:ascii="Bierstadt"/>
          <w:sz w:val="28"/>
          <w:color w:val="000000"/>
        </w:rPr>
        <w:t xml:space="preserve">human. </w:t>
      </w:r>
      <w:r startTime="325460" endTime="325740">
        <w:rPr>
          <w:rFonts w:ascii="Bierstadt"/>
          <w:sz w:val="28"/>
          <w:color w:val="000000"/>
        </w:rPr>
        <w:t xml:space="preserve">And </w:t>
      </w:r>
      <w:r startTime="325740" endTime="325900">
        <w:rPr>
          <w:rFonts w:ascii="Bierstadt"/>
          <w:sz w:val="28"/>
          <w:color w:val="000000"/>
        </w:rPr>
        <w:t xml:space="preserve">to </w:t>
      </w:r>
      <w:r startTime="325900" endTime="326060">
        <w:rPr>
          <w:rFonts w:ascii="Bierstadt"/>
          <w:sz w:val="28"/>
          <w:color w:val="000000"/>
        </w:rPr>
        <w:t xml:space="preserve">be </w:t>
      </w:r>
      <w:r startTime="326060" endTime="326220">
        <w:rPr>
          <w:rFonts w:ascii="Bierstadt"/>
          <w:sz w:val="28"/>
          <w:color w:val="000000"/>
        </w:rPr>
        <w:t xml:space="preserve">able </w:t>
      </w:r>
      <w:r startTime="326220" endTime="326380">
        <w:rPr>
          <w:rFonts w:ascii="Bierstadt"/>
          <w:sz w:val="28"/>
          <w:color w:val="000000"/>
        </w:rPr>
        <w:t xml:space="preserve">to </w:t>
      </w:r>
      <w:r startTime="326380" endTime="326900">
        <w:rPr>
          <w:rFonts w:ascii="Bierstadt"/>
          <w:sz w:val="28"/>
          <w:color w:val="000000"/>
        </w:rPr>
        <w:t xml:space="preserve">acknowledge </w:t>
      </w:r>
      <w:r startTime="326900" endTime="327140">
        <w:rPr>
          <w:rFonts w:ascii="Bierstadt"/>
          <w:sz w:val="28"/>
          <w:color w:val="000000"/>
        </w:rPr>
        <w:t xml:space="preserve">that </w:t>
      </w:r>
      <w:r startTime="327140" endTime="327420">
        <w:rPr>
          <w:rFonts w:ascii="Bierstadt"/>
          <w:sz w:val="28"/>
          <w:color w:val="000000"/>
        </w:rPr>
        <w:t xml:space="preserve">we're </w:t>
      </w:r>
      <w:r startTime="327420" endTime="327580">
        <w:rPr>
          <w:rFonts w:ascii="Bierstadt"/>
          <w:sz w:val="28"/>
          <w:color w:val="000000"/>
        </w:rPr>
        <w:t xml:space="preserve">not </w:t>
      </w:r>
      <w:r startTime="327580" endTime="327780">
        <w:rPr>
          <w:rFonts w:ascii="Bierstadt"/>
          <w:sz w:val="28"/>
          <w:color w:val="000000"/>
        </w:rPr>
        <w:t xml:space="preserve">just </w:t>
      </w:r>
      <w:r startTime="327780" endTime="328060">
        <w:rPr>
          <w:rFonts w:ascii="Bierstadt"/>
          <w:sz w:val="28"/>
          <w:color w:val="000000"/>
        </w:rPr>
        <w:t xml:space="preserve">showing </w:t>
      </w:r>
      <w:r startTime="328060" endTime="328180">
        <w:rPr>
          <w:rFonts w:ascii="Bierstadt"/>
          <w:sz w:val="28"/>
          <w:color w:val="000000"/>
        </w:rPr>
        <w:t xml:space="preserve">up </w:t>
      </w:r>
      <w:r startTime="328180" endTime="328340">
        <w:rPr>
          <w:rFonts w:ascii="Bierstadt"/>
          <w:sz w:val="28"/>
          <w:color w:val="000000"/>
        </w:rPr>
        <w:t xml:space="preserve">for </w:t>
      </w:r>
      <w:r startTime="328340" endTime="328500">
        <w:rPr>
          <w:rFonts w:ascii="Bierstadt"/>
          <w:sz w:val="28"/>
          <w:color w:val="000000"/>
        </w:rPr>
        <w:t xml:space="preserve">a </w:t>
      </w:r>
      <w:r startTime="328500" endTime="328700">
        <w:rPr>
          <w:rFonts w:ascii="Bierstadt"/>
          <w:sz w:val="28"/>
          <w:color w:val="000000"/>
        </w:rPr>
        <w:t xml:space="preserve">business </w:t>
      </w:r>
      <w:r startTime="328700" endTime="329140">
        <w:rPr>
          <w:rFonts w:ascii="Bierstadt"/>
          <w:sz w:val="28"/>
          <w:color w:val="000000"/>
        </w:rPr>
        <w:t xml:space="preserve">purpose, </w:t>
      </w:r>
      <w:r startTime="329140" endTime="329460">
        <w:rPr>
          <w:rFonts w:ascii="Bierstadt"/>
          <w:sz w:val="28"/>
          <w:color w:val="000000"/>
        </w:rPr>
        <w:t xml:space="preserve">but </w:t>
      </w:r>
      <w:r startTime="329900" endTime="330060">
        <w:rPr>
          <w:rFonts w:ascii="Bierstadt"/>
          <w:sz w:val="28"/>
          <w:color w:val="000000"/>
        </w:rPr>
        <w:t xml:space="preserve">as </w:t>
      </w:r>
      <w:r startTime="330060" endTime="330380">
        <w:rPr>
          <w:rFonts w:ascii="Bierstadt"/>
          <w:sz w:val="28"/>
          <w:color w:val="000000"/>
        </w:rPr>
        <w:t xml:space="preserve">people </w:t>
      </w:r>
      <w:r startTime="330460" endTime="330820">
        <w:rPr>
          <w:rFonts w:ascii="Bierstadt"/>
          <w:sz w:val="28"/>
          <w:color w:val="000000"/>
        </w:rPr>
        <w:t xml:space="preserve">and </w:t>
      </w:r>
      <w:r startTime="330820" endTime="331300">
        <w:rPr>
          <w:rFonts w:ascii="Bierstadt"/>
          <w:sz w:val="28"/>
          <w:color w:val="000000"/>
        </w:rPr>
        <w:t xml:space="preserve">patients </w:t>
      </w:r>
      <w:r startTime="331300" endTime="331540">
        <w:rPr>
          <w:rFonts w:ascii="Bierstadt"/>
          <w:sz w:val="28"/>
          <w:color w:val="000000"/>
        </w:rPr>
        <w:t xml:space="preserve">as </w:t>
      </w:r>
      <w:r startTime="331540" endTime="331820">
        <w:rPr>
          <w:rFonts w:ascii="Bierstadt"/>
          <w:sz w:val="28"/>
          <w:color w:val="000000"/>
        </w:rPr>
        <w:t xml:space="preserve">well. </w:t>
      </w:r>
      <w:r startTime="332220" endTime="332940">
        <w:rPr>
          <w:rFonts w:ascii="Bierstadt"/>
          <w:sz w:val="28"/>
          <w:color w:val="000000"/>
        </w:rPr>
        <w:t xml:space="preserve">Michelle. </w:t>
      </w:r>
    </w:p>
    <w:p>
      <w:pPr>
        <w:spacing w:after="0" w:line="300" w:lineRule="exact"/>
      </w:pPr>
      <w:r>
        <w:t>05:33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33340" endTime="333700">
        <w:rPr>
          <w:rFonts w:ascii="Bierstadt"/>
          <w:sz w:val="28"/>
          <w:color w:val="000000"/>
        </w:rPr>
        <w:t xml:space="preserve">Yeah, </w:t>
      </w:r>
      <w:r startTime="333700" endTime="333860">
        <w:rPr>
          <w:rFonts w:ascii="Bierstadt"/>
          <w:sz w:val="28"/>
          <w:color w:val="000000"/>
        </w:rPr>
        <w:t xml:space="preserve">so </w:t>
      </w:r>
      <w:r startTime="333860" endTime="334100">
        <w:rPr>
          <w:rFonts w:ascii="Bierstadt"/>
          <w:sz w:val="28"/>
          <w:color w:val="000000"/>
        </w:rPr>
        <w:t xml:space="preserve">my </w:t>
      </w:r>
      <w:r startTime="334100" endTime="334380">
        <w:rPr>
          <w:rFonts w:ascii="Bierstadt"/>
          <w:sz w:val="28"/>
          <w:color w:val="000000"/>
        </w:rPr>
        <w:t xml:space="preserve">story </w:t>
      </w:r>
      <w:r startTime="334380" endTime="334700">
        <w:rPr>
          <w:rFonts w:ascii="Bierstadt"/>
          <w:sz w:val="28"/>
          <w:color w:val="000000"/>
        </w:rPr>
        <w:t xml:space="preserve">is </w:t>
      </w:r>
      <w:r startTime="334700" endTime="335060">
        <w:rPr>
          <w:rFonts w:ascii="Bierstadt"/>
          <w:sz w:val="28"/>
          <w:color w:val="000000"/>
        </w:rPr>
        <w:t xml:space="preserve">pretty </w:t>
      </w:r>
      <w:r startTime="335060" endTime="335300">
        <w:rPr>
          <w:rFonts w:ascii="Bierstadt"/>
          <w:sz w:val="28"/>
          <w:color w:val="000000"/>
        </w:rPr>
        <w:t xml:space="preserve">similar </w:t>
      </w:r>
      <w:r startTime="335300" endTime="335620">
        <w:rPr>
          <w:rFonts w:ascii="Bierstadt"/>
          <w:sz w:val="28"/>
          <w:color w:val="000000"/>
        </w:rPr>
        <w:t xml:space="preserve">to </w:t>
      </w:r>
      <w:r startTime="335620" endTime="336260">
        <w:rPr>
          <w:rFonts w:ascii="Bierstadt"/>
          <w:sz w:val="28"/>
          <w:color w:val="000000"/>
        </w:rPr>
        <w:t xml:space="preserve">Kristen's </w:t>
      </w:r>
      <w:r startTime="336260" endTime="336460">
        <w:rPr>
          <w:rFonts w:ascii="Bierstadt"/>
          <w:sz w:val="28"/>
          <w:color w:val="000000"/>
        </w:rPr>
        <w:t xml:space="preserve">in </w:t>
      </w:r>
      <w:r startTime="336460" endTime="336740">
        <w:rPr>
          <w:rFonts w:ascii="Bierstadt"/>
          <w:sz w:val="28"/>
          <w:color w:val="000000"/>
        </w:rPr>
        <w:t xml:space="preserve">that </w:t>
      </w:r>
      <w:r startTime="336740" endTime="337100">
        <w:rPr>
          <w:rFonts w:ascii="Bierstadt"/>
          <w:sz w:val="28"/>
          <w:color w:val="000000"/>
        </w:rPr>
        <w:t xml:space="preserve">mine </w:t>
      </w:r>
      <w:r startTime="337100" endTime="337420">
        <w:rPr>
          <w:rFonts w:ascii="Bierstadt"/>
          <w:sz w:val="28"/>
          <w:color w:val="000000"/>
        </w:rPr>
        <w:t xml:space="preserve">started </w:t>
      </w:r>
      <w:r startTime="337500" endTime="337860">
        <w:rPr>
          <w:rFonts w:ascii="Bierstadt"/>
          <w:sz w:val="28"/>
          <w:color w:val="000000"/>
        </w:rPr>
        <w:t xml:space="preserve">when </w:t>
      </w:r>
      <w:r startTime="337860" endTime="338100">
        <w:rPr>
          <w:rFonts w:ascii="Bierstadt"/>
          <w:sz w:val="28"/>
          <w:color w:val="000000"/>
        </w:rPr>
        <w:t xml:space="preserve">my </w:t>
      </w:r>
      <w:r startTime="338100" endTime="338380">
        <w:rPr>
          <w:rFonts w:ascii="Bierstadt"/>
          <w:sz w:val="28"/>
          <w:color w:val="000000"/>
        </w:rPr>
        <w:t xml:space="preserve">mom </w:t>
      </w:r>
      <w:r startTime="338380" endTime="338780">
        <w:rPr>
          <w:rFonts w:ascii="Bierstadt"/>
          <w:sz w:val="28"/>
          <w:color w:val="000000"/>
        </w:rPr>
        <w:t xml:space="preserve">got </w:t>
      </w:r>
      <w:r startTime="339100" endTime="339860">
        <w:rPr>
          <w:rFonts w:ascii="Bierstadt"/>
          <w:sz w:val="28"/>
          <w:color w:val="000000"/>
        </w:rPr>
        <w:t xml:space="preserve">diagnosed </w:t>
      </w:r>
      <w:r startTime="339860" endTime="340220">
        <w:rPr>
          <w:rFonts w:ascii="Bierstadt"/>
          <w:sz w:val="28"/>
          <w:color w:val="000000"/>
        </w:rPr>
        <w:t xml:space="preserve">with, </w:t>
      </w:r>
      <w:r startTime="341000" endTime="341540">
        <w:rPr>
          <w:rFonts w:ascii="Bierstadt"/>
          <w:sz w:val="28"/>
          <w:color w:val="000000"/>
        </w:rPr>
        <w:t xml:space="preserve">AML, </w:t>
      </w:r>
      <w:r startTime="341540" endTime="341700">
        <w:rPr>
          <w:rFonts w:ascii="Bierstadt"/>
          <w:sz w:val="28"/>
          <w:color w:val="000000"/>
        </w:rPr>
        <w:t xml:space="preserve">which </w:t>
      </w:r>
      <w:r startTime="341700" endTime="341860">
        <w:rPr>
          <w:rFonts w:ascii="Bierstadt"/>
          <w:sz w:val="28"/>
          <w:color w:val="000000"/>
        </w:rPr>
        <w:t xml:space="preserve">is </w:t>
      </w:r>
      <w:r startTime="341860" endTime="342140">
        <w:rPr>
          <w:rFonts w:ascii="Bierstadt"/>
          <w:sz w:val="28"/>
          <w:color w:val="000000"/>
        </w:rPr>
        <w:t xml:space="preserve">acute </w:t>
      </w:r>
      <w:r startTime="342140" endTime="342780">
        <w:rPr>
          <w:rFonts w:ascii="Bierstadt"/>
          <w:sz w:val="28"/>
          <w:color w:val="000000"/>
        </w:rPr>
        <w:t xml:space="preserve">myelogenous </w:t>
      </w:r>
      <w:r startTime="342780" endTime="343340">
        <w:rPr>
          <w:rFonts w:ascii="Bierstadt"/>
          <w:sz w:val="28"/>
          <w:color w:val="000000"/>
        </w:rPr>
        <w:t xml:space="preserve">leukemia, </w:t>
      </w:r>
      <w:r startTime="343340" endTime="343660">
        <w:rPr>
          <w:rFonts w:ascii="Bierstadt"/>
          <w:sz w:val="28"/>
          <w:color w:val="000000"/>
        </w:rPr>
        <w:t xml:space="preserve">which </w:t>
      </w:r>
      <w:r startTime="344060" endTime="344420">
        <w:rPr>
          <w:rFonts w:ascii="Bierstadt"/>
          <w:sz w:val="28"/>
          <w:color w:val="000000"/>
        </w:rPr>
        <w:t xml:space="preserve">about </w:t>
      </w:r>
      <w:r startTime="344420" endTime="344700">
        <w:rPr>
          <w:rFonts w:ascii="Bierstadt"/>
          <w:sz w:val="28"/>
          <w:color w:val="000000"/>
        </w:rPr>
        <w:t xml:space="preserve">20 </w:t>
      </w:r>
      <w:r startTime="344700" endTime="344900">
        <w:rPr>
          <w:rFonts w:ascii="Bierstadt"/>
          <w:sz w:val="28"/>
          <w:color w:val="000000"/>
        </w:rPr>
        <w:t xml:space="preserve">years </w:t>
      </w:r>
      <w:r startTime="344900" endTime="345140">
        <w:rPr>
          <w:rFonts w:ascii="Bierstadt"/>
          <w:sz w:val="28"/>
          <w:color w:val="000000"/>
        </w:rPr>
        <w:t xml:space="preserve">ago, </w:t>
      </w:r>
      <w:r startTime="345140" endTime="345420">
        <w:rPr>
          <w:rFonts w:ascii="Bierstadt"/>
          <w:sz w:val="28"/>
          <w:color w:val="000000"/>
        </w:rPr>
        <w:t xml:space="preserve">really </w:t>
      </w:r>
      <w:r startTime="345420" endTime="345740">
        <w:rPr>
          <w:rFonts w:ascii="Bierstadt"/>
          <w:sz w:val="28"/>
          <w:color w:val="000000"/>
        </w:rPr>
        <w:t xml:space="preserve">didn't </w:t>
      </w:r>
      <w:r startTime="345740" endTime="345859">
        <w:rPr>
          <w:rFonts w:ascii="Bierstadt"/>
          <w:sz w:val="28"/>
          <w:color w:val="000000"/>
        </w:rPr>
        <w:t xml:space="preserve">have </w:t>
      </w:r>
      <w:r startTime="345859" endTime="345980">
        <w:rPr>
          <w:rFonts w:ascii="Bierstadt"/>
          <w:sz w:val="28"/>
          <w:color w:val="000000"/>
        </w:rPr>
        <w:t xml:space="preserve">a </w:t>
      </w:r>
      <w:r startTime="345980" endTime="346140">
        <w:rPr>
          <w:rFonts w:ascii="Bierstadt"/>
          <w:sz w:val="28"/>
          <w:color w:val="000000"/>
        </w:rPr>
        <w:t xml:space="preserve">lot </w:t>
      </w:r>
      <w:r startTime="346140" endTime="346380">
        <w:rPr>
          <w:rFonts w:ascii="Bierstadt"/>
          <w:sz w:val="28"/>
          <w:color w:val="000000"/>
        </w:rPr>
        <w:t xml:space="preserve">of </w:t>
      </w:r>
      <w:r startTime="346380" endTime="346940">
        <w:rPr>
          <w:rFonts w:ascii="Bierstadt"/>
          <w:sz w:val="28"/>
          <w:color w:val="000000"/>
        </w:rPr>
        <w:t xml:space="preserve">treatments. </w:t>
      </w:r>
    </w:p>
    <w:p>
      <w:pPr>
        <w:spacing w:after="0" w:line="300" w:lineRule="exact"/>
      </w:pPr>
      <w:r>
        <w:t>05:47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47660" endTime="347940">
        <w:rPr>
          <w:rFonts w:ascii="Bierstadt"/>
          <w:sz w:val="28"/>
          <w:color w:val="000000"/>
        </w:rPr>
        <w:t xml:space="preserve">She </w:t>
      </w:r>
      <w:r startTime="347940" endTime="348060">
        <w:rPr>
          <w:rFonts w:ascii="Bierstadt"/>
          <w:sz w:val="28"/>
          <w:color w:val="000000"/>
        </w:rPr>
        <w:t xml:space="preserve">was </w:t>
      </w:r>
      <w:r startTime="348060" endTime="348180">
        <w:rPr>
          <w:rFonts w:ascii="Bierstadt"/>
          <w:sz w:val="28"/>
          <w:color w:val="000000"/>
        </w:rPr>
        <w:t xml:space="preserve">in </w:t>
      </w:r>
      <w:r startTime="348180" endTime="348300">
        <w:rPr>
          <w:rFonts w:ascii="Bierstadt"/>
          <w:sz w:val="28"/>
          <w:color w:val="000000"/>
        </w:rPr>
        <w:t xml:space="preserve">an </w:t>
      </w:r>
      <w:r startTime="348300" endTime="348620">
        <w:rPr>
          <w:rFonts w:ascii="Bierstadt"/>
          <w:sz w:val="28"/>
          <w:color w:val="000000"/>
        </w:rPr>
        <w:t xml:space="preserve">acute </w:t>
      </w:r>
      <w:r startTime="348620" endTime="348900">
        <w:rPr>
          <w:rFonts w:ascii="Bierstadt"/>
          <w:sz w:val="28"/>
          <w:color w:val="000000"/>
        </w:rPr>
        <w:t xml:space="preserve">phase, </w:t>
      </w:r>
      <w:r startTime="348900" endTime="349060">
        <w:rPr>
          <w:rFonts w:ascii="Bierstadt"/>
          <w:sz w:val="28"/>
          <w:color w:val="000000"/>
        </w:rPr>
        <w:t xml:space="preserve">and </w:t>
      </w:r>
      <w:r startTime="349060" endTime="349180">
        <w:rPr>
          <w:rFonts w:ascii="Bierstadt"/>
          <w:sz w:val="28"/>
          <w:color w:val="000000"/>
        </w:rPr>
        <w:t xml:space="preserve">she </w:t>
      </w:r>
      <w:r startTime="349180" endTime="349340">
        <w:rPr>
          <w:rFonts w:ascii="Bierstadt"/>
          <w:sz w:val="28"/>
          <w:color w:val="000000"/>
        </w:rPr>
        <w:t xml:space="preserve">only </w:t>
      </w:r>
      <w:r startTime="349340" endTime="349540">
        <w:rPr>
          <w:rFonts w:ascii="Bierstadt"/>
          <w:sz w:val="28"/>
          <w:color w:val="000000"/>
        </w:rPr>
        <w:t xml:space="preserve">had </w:t>
      </w:r>
      <w:r startTime="349540" endTime="349740">
        <w:rPr>
          <w:rFonts w:ascii="Bierstadt"/>
          <w:sz w:val="28"/>
          <w:color w:val="000000"/>
        </w:rPr>
        <w:t xml:space="preserve">two </w:t>
      </w:r>
      <w:r startTime="349740" endTime="350140">
        <w:rPr>
          <w:rFonts w:ascii="Bierstadt"/>
          <w:sz w:val="28"/>
          <w:color w:val="000000"/>
        </w:rPr>
        <w:t xml:space="preserve">options </w:t>
      </w:r>
      <w:r startTime="350140" endTime="350340">
        <w:rPr>
          <w:rFonts w:ascii="Bierstadt"/>
          <w:sz w:val="28"/>
          <w:color w:val="000000"/>
        </w:rPr>
        <w:t xml:space="preserve">of </w:t>
      </w:r>
      <w:r startTime="350340" endTime="350540">
        <w:rPr>
          <w:rFonts w:ascii="Bierstadt"/>
          <w:sz w:val="28"/>
          <w:color w:val="000000"/>
        </w:rPr>
        <w:t xml:space="preserve">care </w:t>
      </w:r>
      <w:r startTime="350540" endTime="350740">
        <w:rPr>
          <w:rFonts w:ascii="Bierstadt"/>
          <w:sz w:val="28"/>
          <w:color w:val="000000"/>
        </w:rPr>
        <w:t xml:space="preserve">where </w:t>
      </w:r>
      <w:r startTime="350740" endTime="350900">
        <w:rPr>
          <w:rFonts w:ascii="Bierstadt"/>
          <w:sz w:val="28"/>
          <w:color w:val="000000"/>
        </w:rPr>
        <w:t xml:space="preserve">she </w:t>
      </w:r>
      <w:r startTime="350900" endTime="351100">
        <w:rPr>
          <w:rFonts w:ascii="Bierstadt"/>
          <w:sz w:val="28"/>
          <w:color w:val="000000"/>
        </w:rPr>
        <w:t xml:space="preserve">can </w:t>
      </w:r>
      <w:r startTime="351100" endTime="351420">
        <w:rPr>
          <w:rFonts w:ascii="Bierstadt"/>
          <w:sz w:val="28"/>
          <w:color w:val="000000"/>
        </w:rPr>
        <w:t xml:space="preserve">go. </w:t>
      </w:r>
      <w:r startTime="351500" endTime="351900">
        <w:rPr>
          <w:rFonts w:ascii="Bierstadt"/>
          <w:sz w:val="28"/>
          <w:color w:val="000000"/>
        </w:rPr>
        <w:t xml:space="preserve">So </w:t>
      </w:r>
      <w:r startTime="352460" endTime="353020">
        <w:rPr>
          <w:rFonts w:ascii="Bierstadt"/>
          <w:sz w:val="28"/>
          <w:color w:val="000000"/>
        </w:rPr>
        <w:t xml:space="preserve">literally </w:t>
      </w:r>
      <w:r startTime="353020" endTime="353620">
        <w:rPr>
          <w:rFonts w:ascii="Bierstadt"/>
          <w:sz w:val="28"/>
          <w:color w:val="000000"/>
        </w:rPr>
        <w:t xml:space="preserve">overnight, </w:t>
      </w:r>
      <w:r startTime="353620" endTime="353860">
        <w:rPr>
          <w:rFonts w:ascii="Bierstadt"/>
          <w:sz w:val="28"/>
          <w:color w:val="000000"/>
        </w:rPr>
        <w:t xml:space="preserve">my </w:t>
      </w:r>
      <w:r startTime="353860" endTime="354180">
        <w:rPr>
          <w:rFonts w:ascii="Bierstadt"/>
          <w:sz w:val="28"/>
          <w:color w:val="000000"/>
        </w:rPr>
        <w:t xml:space="preserve">entire </w:t>
      </w:r>
      <w:r startTime="354180" endTime="354420">
        <w:rPr>
          <w:rFonts w:ascii="Bierstadt"/>
          <w:sz w:val="28"/>
          <w:color w:val="000000"/>
        </w:rPr>
        <w:t xml:space="preserve">life </w:t>
      </w:r>
      <w:r startTime="354420" endTime="354860">
        <w:rPr>
          <w:rFonts w:ascii="Bierstadt"/>
          <w:sz w:val="28"/>
          <w:color w:val="000000"/>
        </w:rPr>
        <w:t xml:space="preserve">shifted. </w:t>
      </w:r>
      <w:r startTime="354860" endTime="355100">
        <w:rPr>
          <w:rFonts w:ascii="Bierstadt"/>
          <w:sz w:val="28"/>
          <w:color w:val="000000"/>
        </w:rPr>
        <w:t xml:space="preserve">I </w:t>
      </w:r>
      <w:r startTime="355100" endTime="355380">
        <w:rPr>
          <w:rFonts w:ascii="Bierstadt"/>
          <w:sz w:val="28"/>
          <w:color w:val="000000"/>
        </w:rPr>
        <w:t xml:space="preserve">quit </w:t>
      </w:r>
      <w:r startTime="355380" endTime="355580">
        <w:rPr>
          <w:rFonts w:ascii="Bierstadt"/>
          <w:sz w:val="28"/>
          <w:color w:val="000000"/>
        </w:rPr>
        <w:t xml:space="preserve">my </w:t>
      </w:r>
      <w:r startTime="355580" endTime="355860">
        <w:rPr>
          <w:rFonts w:ascii="Bierstadt"/>
          <w:sz w:val="28"/>
          <w:color w:val="000000"/>
        </w:rPr>
        <w:t xml:space="preserve">job, </w:t>
      </w:r>
      <w:r startTime="355860" endTime="356100">
        <w:rPr>
          <w:rFonts w:ascii="Bierstadt"/>
          <w:sz w:val="28"/>
          <w:color w:val="000000"/>
        </w:rPr>
        <w:t xml:space="preserve">I </w:t>
      </w:r>
      <w:r startTime="356100" endTime="356380">
        <w:rPr>
          <w:rFonts w:ascii="Bierstadt"/>
          <w:sz w:val="28"/>
          <w:color w:val="000000"/>
        </w:rPr>
        <w:t xml:space="preserve">packed </w:t>
      </w:r>
      <w:r startTime="356380" endTime="356500">
        <w:rPr>
          <w:rFonts w:ascii="Bierstadt"/>
          <w:sz w:val="28"/>
          <w:color w:val="000000"/>
        </w:rPr>
        <w:t xml:space="preserve">up </w:t>
      </w:r>
      <w:r startTime="356500" endTime="356660">
        <w:rPr>
          <w:rFonts w:ascii="Bierstadt"/>
          <w:sz w:val="28"/>
          <w:color w:val="000000"/>
        </w:rPr>
        <w:t xml:space="preserve">my </w:t>
      </w:r>
      <w:r startTime="356660" endTime="357020">
        <w:rPr>
          <w:rFonts w:ascii="Bierstadt"/>
          <w:sz w:val="28"/>
          <w:color w:val="000000"/>
        </w:rPr>
        <w:t xml:space="preserve">puppy. </w:t>
      </w:r>
      <w:r startTime="357020" endTime="357180">
        <w:rPr>
          <w:rFonts w:ascii="Bierstadt"/>
          <w:sz w:val="28"/>
          <w:color w:val="000000"/>
        </w:rPr>
        <w:t xml:space="preserve">I </w:t>
      </w:r>
      <w:r startTime="357180" endTime="357260">
        <w:rPr>
          <w:rFonts w:ascii="Bierstadt"/>
          <w:sz w:val="28"/>
          <w:color w:val="000000"/>
        </w:rPr>
        <w:t xml:space="preserve">had </w:t>
      </w:r>
      <w:r startTime="357260" endTime="357380">
        <w:rPr>
          <w:rFonts w:ascii="Bierstadt"/>
          <w:sz w:val="28"/>
          <w:color w:val="000000"/>
        </w:rPr>
        <w:t xml:space="preserve">a </w:t>
      </w:r>
      <w:r startTime="357380" endTime="357540">
        <w:rPr>
          <w:rFonts w:ascii="Bierstadt"/>
          <w:sz w:val="28"/>
          <w:color w:val="000000"/>
        </w:rPr>
        <w:t xml:space="preserve">brand </w:t>
      </w:r>
      <w:r startTime="357540" endTime="357700">
        <w:rPr>
          <w:rFonts w:ascii="Bierstadt"/>
          <w:sz w:val="28"/>
          <w:color w:val="000000"/>
        </w:rPr>
        <w:t xml:space="preserve">new </w:t>
      </w:r>
      <w:r startTime="357700" endTime="358020">
        <w:rPr>
          <w:rFonts w:ascii="Bierstadt"/>
          <w:sz w:val="28"/>
          <w:color w:val="000000"/>
        </w:rPr>
        <w:t xml:space="preserve">puppy </w:t>
      </w:r>
      <w:r startTime="358020" endTime="358140">
        <w:rPr>
          <w:rFonts w:ascii="Bierstadt"/>
          <w:sz w:val="28"/>
          <w:color w:val="000000"/>
        </w:rPr>
        <w:t xml:space="preserve">at </w:t>
      </w:r>
      <w:r startTime="358140" endTime="358260">
        <w:rPr>
          <w:rFonts w:ascii="Bierstadt"/>
          <w:sz w:val="28"/>
          <w:color w:val="000000"/>
        </w:rPr>
        <w:t xml:space="preserve">the </w:t>
      </w:r>
      <w:r startTime="358260" endTime="358540">
        <w:rPr>
          <w:rFonts w:ascii="Bierstadt"/>
          <w:sz w:val="28"/>
          <w:color w:val="000000"/>
        </w:rPr>
        <w:t xml:space="preserve">time, </w:t>
      </w:r>
      <w:r startTime="358900" endTime="359260">
        <w:rPr>
          <w:rFonts w:ascii="Bierstadt"/>
          <w:sz w:val="28"/>
          <w:color w:val="000000"/>
        </w:rPr>
        <w:t xml:space="preserve">packed </w:t>
      </w:r>
      <w:r startTime="359260" endTime="359380">
        <w:rPr>
          <w:rFonts w:ascii="Bierstadt"/>
          <w:sz w:val="28"/>
          <w:color w:val="000000"/>
        </w:rPr>
        <w:t xml:space="preserve">him </w:t>
      </w:r>
      <w:r startTime="359380" endTime="359540">
        <w:rPr>
          <w:rFonts w:ascii="Bierstadt"/>
          <w:sz w:val="28"/>
          <w:color w:val="000000"/>
        </w:rPr>
        <w:t xml:space="preserve">up </w:t>
      </w:r>
      <w:r startTime="359540" endTime="359660">
        <w:rPr>
          <w:rFonts w:ascii="Bierstadt"/>
          <w:sz w:val="28"/>
          <w:color w:val="000000"/>
        </w:rPr>
        <w:t xml:space="preserve">in </w:t>
      </w:r>
      <w:r startTime="359660" endTime="359740">
        <w:rPr>
          <w:rFonts w:ascii="Bierstadt"/>
          <w:sz w:val="28"/>
          <w:color w:val="000000"/>
        </w:rPr>
        <w:t xml:space="preserve">the </w:t>
      </w:r>
      <w:r startTime="359740" endTime="359900">
        <w:rPr>
          <w:rFonts w:ascii="Bierstadt"/>
          <w:sz w:val="28"/>
          <w:color w:val="000000"/>
        </w:rPr>
        <w:t xml:space="preserve">car </w:t>
      </w:r>
      <w:r startTime="359900" endTime="360100">
        <w:rPr>
          <w:rFonts w:ascii="Bierstadt"/>
          <w:sz w:val="28"/>
          <w:color w:val="000000"/>
        </w:rPr>
        <w:t xml:space="preserve">with </w:t>
      </w:r>
      <w:r startTime="360100" endTime="360260">
        <w:rPr>
          <w:rFonts w:ascii="Bierstadt"/>
          <w:sz w:val="28"/>
          <w:color w:val="000000"/>
        </w:rPr>
        <w:t xml:space="preserve">me, </w:t>
      </w:r>
      <w:r startTime="360260" endTime="360380">
        <w:rPr>
          <w:rFonts w:ascii="Bierstadt"/>
          <w:sz w:val="28"/>
          <w:color w:val="000000"/>
        </w:rPr>
        <w:t xml:space="preserve">and </w:t>
      </w:r>
      <w:r startTime="360380" endTime="360500">
        <w:rPr>
          <w:rFonts w:ascii="Bierstadt"/>
          <w:sz w:val="28"/>
          <w:color w:val="000000"/>
        </w:rPr>
        <w:t xml:space="preserve">I </w:t>
      </w:r>
      <w:r startTime="360500" endTime="360740">
        <w:rPr>
          <w:rFonts w:ascii="Bierstadt"/>
          <w:sz w:val="28"/>
          <w:color w:val="000000"/>
        </w:rPr>
        <w:t xml:space="preserve">drove </w:t>
      </w:r>
      <w:r startTime="360740" endTime="360980">
        <w:rPr>
          <w:rFonts w:ascii="Bierstadt"/>
          <w:sz w:val="28"/>
          <w:color w:val="000000"/>
        </w:rPr>
        <w:t xml:space="preserve">across </w:t>
      </w:r>
      <w:r startTime="360980" endTime="361220">
        <w:rPr>
          <w:rFonts w:ascii="Bierstadt"/>
          <w:sz w:val="28"/>
          <w:color w:val="000000"/>
        </w:rPr>
        <w:t xml:space="preserve">the </w:t>
      </w:r>
      <w:r startTime="361220" endTime="361490">
        <w:rPr>
          <w:rFonts w:ascii="Bierstadt"/>
          <w:sz w:val="28"/>
          <w:color w:val="000000"/>
        </w:rPr>
        <w:t xml:space="preserve">country </w:t>
      </w:r>
      <w:r startTime="361880" endTime="362120">
        <w:rPr>
          <w:rFonts w:ascii="Bierstadt"/>
          <w:sz w:val="28"/>
          <w:color w:val="000000"/>
        </w:rPr>
        <w:t xml:space="preserve">to, </w:t>
      </w:r>
      <w:r startTime="362920" endTime="363400">
        <w:rPr>
          <w:rFonts w:ascii="Bierstadt"/>
          <w:sz w:val="28"/>
          <w:color w:val="000000"/>
        </w:rPr>
        <w:t xml:space="preserve">Houston. </w:t>
      </w:r>
    </w:p>
    <w:p>
      <w:pPr>
        <w:spacing w:after="0" w:line="300" w:lineRule="exact"/>
      </w:pPr>
      <w:r>
        <w:t>06:03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63400" endTime="363680">
        <w:rPr>
          <w:rFonts w:ascii="Bierstadt"/>
          <w:sz w:val="28"/>
          <w:color w:val="000000"/>
        </w:rPr>
        <w:t xml:space="preserve">I </w:t>
      </w:r>
      <w:r startTime="363680" endTime="363920">
        <w:rPr>
          <w:rFonts w:ascii="Bierstadt"/>
          <w:sz w:val="28"/>
          <w:color w:val="000000"/>
        </w:rPr>
        <w:t xml:space="preserve">didn't </w:t>
      </w:r>
      <w:r startTime="363920" endTime="364080">
        <w:rPr>
          <w:rFonts w:ascii="Bierstadt"/>
          <w:sz w:val="28"/>
          <w:color w:val="000000"/>
        </w:rPr>
        <w:t xml:space="preserve">know </w:t>
      </w:r>
      <w:r startTime="364080" endTime="364200">
        <w:rPr>
          <w:rFonts w:ascii="Bierstadt"/>
          <w:sz w:val="28"/>
          <w:color w:val="000000"/>
        </w:rPr>
        <w:t xml:space="preserve">a </w:t>
      </w:r>
      <w:r startTime="364200" endTime="364560">
        <w:rPr>
          <w:rFonts w:ascii="Bierstadt"/>
          <w:sz w:val="28"/>
          <w:color w:val="000000"/>
        </w:rPr>
        <w:t xml:space="preserve">soul </w:t>
      </w:r>
      <w:r startTime="364560" endTime="364800">
        <w:rPr>
          <w:rFonts w:ascii="Bierstadt"/>
          <w:sz w:val="28"/>
          <w:color w:val="000000"/>
        </w:rPr>
        <w:t xml:space="preserve">in </w:t>
      </w:r>
      <w:r startTime="364800" endTime="365000">
        <w:rPr>
          <w:rFonts w:ascii="Bierstadt"/>
          <w:sz w:val="28"/>
          <w:color w:val="000000"/>
        </w:rPr>
        <w:t xml:space="preserve">that </w:t>
      </w:r>
      <w:r startTime="365000" endTime="365320">
        <w:rPr>
          <w:rFonts w:ascii="Bierstadt"/>
          <w:sz w:val="28"/>
          <w:color w:val="000000"/>
        </w:rPr>
        <w:t xml:space="preserve">city. </w:t>
      </w:r>
      <w:r startTime="365320" endTime="365560">
        <w:rPr>
          <w:rFonts w:ascii="Bierstadt"/>
          <w:sz w:val="28"/>
          <w:color w:val="000000"/>
        </w:rPr>
        <w:t xml:space="preserve">I </w:t>
      </w:r>
      <w:r startTime="365560" endTime="365720">
        <w:rPr>
          <w:rFonts w:ascii="Bierstadt"/>
          <w:sz w:val="28"/>
          <w:color w:val="000000"/>
        </w:rPr>
        <w:t xml:space="preserve">was </w:t>
      </w:r>
      <w:r startTime="365720" endTime="365920">
        <w:rPr>
          <w:rFonts w:ascii="Bierstadt"/>
          <w:sz w:val="28"/>
          <w:color w:val="000000"/>
        </w:rPr>
        <w:t xml:space="preserve">by </w:t>
      </w:r>
      <w:r startTime="365920" endTime="366440">
        <w:rPr>
          <w:rFonts w:ascii="Bierstadt"/>
          <w:sz w:val="28"/>
          <w:color w:val="000000"/>
        </w:rPr>
        <w:t xml:space="preserve">myself, </w:t>
      </w:r>
      <w:r startTime="366520" endTime="366840">
        <w:rPr>
          <w:rFonts w:ascii="Bierstadt"/>
          <w:sz w:val="28"/>
          <w:color w:val="000000"/>
        </w:rPr>
        <w:t xml:space="preserve">and </w:t>
      </w:r>
      <w:r startTime="366840" endTime="367160">
        <w:rPr>
          <w:rFonts w:ascii="Bierstadt"/>
          <w:sz w:val="28"/>
          <w:color w:val="000000"/>
        </w:rPr>
        <w:t xml:space="preserve">I </w:t>
      </w:r>
      <w:r startTime="367800" endTime="368440">
        <w:rPr>
          <w:rFonts w:ascii="Bierstadt"/>
          <w:sz w:val="28"/>
          <w:color w:val="000000"/>
        </w:rPr>
        <w:t xml:space="preserve">essentially </w:t>
      </w:r>
      <w:r startTime="368440" endTime="368640">
        <w:rPr>
          <w:rFonts w:ascii="Bierstadt"/>
          <w:sz w:val="28"/>
          <w:color w:val="000000"/>
        </w:rPr>
        <w:t xml:space="preserve">had </w:t>
      </w:r>
      <w:r startTime="368640" endTime="368800">
        <w:rPr>
          <w:rFonts w:ascii="Bierstadt"/>
          <w:sz w:val="28"/>
          <w:color w:val="000000"/>
        </w:rPr>
        <w:t xml:space="preserve">to </w:t>
      </w:r>
      <w:r startTime="368800" endTime="369080">
        <w:rPr>
          <w:rFonts w:ascii="Bierstadt"/>
          <w:sz w:val="28"/>
          <w:color w:val="000000"/>
        </w:rPr>
        <w:t xml:space="preserve">turn </w:t>
      </w:r>
      <w:r startTime="369480" endTime="369880">
        <w:rPr>
          <w:rFonts w:ascii="Bierstadt"/>
          <w:sz w:val="28"/>
          <w:color w:val="000000"/>
        </w:rPr>
        <w:t xml:space="preserve">from </w:t>
      </w:r>
      <w:r startTime="370680" endTime="370960">
        <w:rPr>
          <w:rFonts w:ascii="Bierstadt"/>
          <w:sz w:val="28"/>
          <w:color w:val="000000"/>
        </w:rPr>
        <w:t xml:space="preserve">a </w:t>
      </w:r>
      <w:r startTime="370960" endTime="371320">
        <w:rPr>
          <w:rFonts w:ascii="Bierstadt"/>
          <w:sz w:val="28"/>
          <w:color w:val="000000"/>
        </w:rPr>
        <w:t xml:space="preserve">daughter </w:t>
      </w:r>
      <w:r startTime="371320" endTime="371640">
        <w:rPr>
          <w:rFonts w:ascii="Bierstadt"/>
          <w:sz w:val="28"/>
          <w:color w:val="000000"/>
        </w:rPr>
        <w:t xml:space="preserve">into </w:t>
      </w:r>
      <w:r startTime="371640" endTime="371840">
        <w:rPr>
          <w:rFonts w:ascii="Bierstadt"/>
          <w:sz w:val="28"/>
          <w:color w:val="000000"/>
        </w:rPr>
        <w:t xml:space="preserve">a </w:t>
      </w:r>
      <w:r startTime="371840" endTime="372440">
        <w:rPr>
          <w:rFonts w:ascii="Bierstadt"/>
          <w:sz w:val="28"/>
          <w:color w:val="000000"/>
        </w:rPr>
        <w:t xml:space="preserve">caregiver. </w:t>
      </w:r>
      <w:r startTime="372520" endTime="372880">
        <w:rPr>
          <w:rFonts w:ascii="Bierstadt"/>
          <w:sz w:val="28"/>
          <w:color w:val="000000"/>
        </w:rPr>
        <w:t xml:space="preserve">And </w:t>
      </w:r>
      <w:r startTime="372880" endTime="373200">
        <w:rPr>
          <w:rFonts w:ascii="Bierstadt"/>
          <w:sz w:val="28"/>
          <w:color w:val="000000"/>
        </w:rPr>
        <w:t xml:space="preserve">that </w:t>
      </w:r>
      <w:r startTime="373200" endTime="373640">
        <w:rPr>
          <w:rFonts w:ascii="Bierstadt"/>
          <w:sz w:val="28"/>
          <w:color w:val="000000"/>
        </w:rPr>
        <w:t xml:space="preserve">moment </w:t>
      </w:r>
      <w:r startTime="373640" endTime="373920">
        <w:rPr>
          <w:rFonts w:ascii="Bierstadt"/>
          <w:sz w:val="28"/>
          <w:color w:val="000000"/>
        </w:rPr>
        <w:t xml:space="preserve">is </w:t>
      </w:r>
      <w:r startTime="373920" endTime="374240">
        <w:rPr>
          <w:rFonts w:ascii="Bierstadt"/>
          <w:sz w:val="28"/>
          <w:color w:val="000000"/>
        </w:rPr>
        <w:t xml:space="preserve">something </w:t>
      </w:r>
      <w:r startTime="374240" endTime="374520">
        <w:rPr>
          <w:rFonts w:ascii="Bierstadt"/>
          <w:sz w:val="28"/>
          <w:color w:val="000000"/>
        </w:rPr>
        <w:t xml:space="preserve">that </w:t>
      </w:r>
      <w:r startTime="374520" endTime="374720">
        <w:rPr>
          <w:rFonts w:ascii="Bierstadt"/>
          <w:sz w:val="28"/>
          <w:color w:val="000000"/>
        </w:rPr>
        <w:t xml:space="preserve">no </w:t>
      </w:r>
      <w:r startTime="374720" endTime="374920">
        <w:rPr>
          <w:rFonts w:ascii="Bierstadt"/>
          <w:sz w:val="28"/>
          <w:color w:val="000000"/>
        </w:rPr>
        <w:t xml:space="preserve">one </w:t>
      </w:r>
      <w:r startTime="374920" endTime="375320">
        <w:rPr>
          <w:rFonts w:ascii="Bierstadt"/>
          <w:sz w:val="28"/>
          <w:color w:val="000000"/>
        </w:rPr>
        <w:t xml:space="preserve">prepares </w:t>
      </w:r>
      <w:r startTime="375320" endTime="375520">
        <w:rPr>
          <w:rFonts w:ascii="Bierstadt"/>
          <w:sz w:val="28"/>
          <w:color w:val="000000"/>
        </w:rPr>
        <w:t xml:space="preserve">you </w:t>
      </w:r>
      <w:r startTime="375520" endTime="375800">
        <w:rPr>
          <w:rFonts w:ascii="Bierstadt"/>
          <w:sz w:val="28"/>
          <w:color w:val="000000"/>
        </w:rPr>
        <w:t xml:space="preserve">for. </w:t>
      </w:r>
    </w:p>
    <w:p>
      <w:pPr>
        <w:spacing w:after="0" w:line="300" w:lineRule="exact"/>
      </w:pPr>
      <w:r>
        <w:t>06:15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75800" endTime="376120">
        <w:rPr>
          <w:rFonts w:ascii="Bierstadt"/>
          <w:sz w:val="28"/>
          <w:color w:val="000000"/>
        </w:rPr>
        <w:t xml:space="preserve">And </w:t>
      </w:r>
      <w:r startTime="376120" endTime="376440">
        <w:rPr>
          <w:rFonts w:ascii="Bierstadt"/>
          <w:sz w:val="28"/>
          <w:color w:val="000000"/>
        </w:rPr>
        <w:t xml:space="preserve">I </w:t>
      </w:r>
      <w:r startTime="377000" endTime="377520">
        <w:rPr>
          <w:rFonts w:ascii="Bierstadt"/>
          <w:sz w:val="28"/>
          <w:color w:val="000000"/>
        </w:rPr>
        <w:t xml:space="preserve">literally, </w:t>
      </w:r>
      <w:r startTime="377520" endTime="377799">
        <w:rPr>
          <w:rFonts w:ascii="Bierstadt"/>
          <w:sz w:val="28"/>
          <w:color w:val="000000"/>
        </w:rPr>
        <w:t xml:space="preserve">my </w:t>
      </w:r>
      <w:r startTime="377799" endTime="378120">
        <w:rPr>
          <w:rFonts w:ascii="Bierstadt"/>
          <w:sz w:val="28"/>
          <w:color w:val="000000"/>
        </w:rPr>
        <w:t xml:space="preserve">job, </w:t>
      </w:r>
      <w:r startTime="378120" endTime="378400">
        <w:rPr>
          <w:rFonts w:ascii="Bierstadt"/>
          <w:sz w:val="28"/>
          <w:color w:val="000000"/>
        </w:rPr>
        <w:t xml:space="preserve">nine </w:t>
      </w:r>
      <w:r startTime="378400" endTime="378600">
        <w:rPr>
          <w:rFonts w:ascii="Bierstadt"/>
          <w:sz w:val="28"/>
          <w:color w:val="000000"/>
        </w:rPr>
        <w:t xml:space="preserve">to </w:t>
      </w:r>
      <w:r startTime="378600" endTime="378920">
        <w:rPr>
          <w:rFonts w:ascii="Bierstadt"/>
          <w:sz w:val="28"/>
          <w:color w:val="000000"/>
        </w:rPr>
        <w:t xml:space="preserve">five, </w:t>
      </w:r>
      <w:r startTime="378920" endTime="379200">
        <w:rPr>
          <w:rFonts w:ascii="Bierstadt"/>
          <w:sz w:val="28"/>
          <w:color w:val="000000"/>
        </w:rPr>
        <w:t xml:space="preserve">I </w:t>
      </w:r>
      <w:r startTime="379200" endTime="379400">
        <w:rPr>
          <w:rFonts w:ascii="Bierstadt"/>
          <w:sz w:val="28"/>
          <w:color w:val="000000"/>
        </w:rPr>
        <w:t xml:space="preserve">mean, </w:t>
      </w:r>
      <w:r startTime="379800" endTime="380120">
        <w:rPr>
          <w:rFonts w:ascii="Bierstadt"/>
          <w:sz w:val="28"/>
          <w:color w:val="000000"/>
        </w:rPr>
        <w:t xml:space="preserve">it's </w:t>
      </w:r>
      <w:r startTime="380120" endTime="380440">
        <w:rPr>
          <w:rFonts w:ascii="Bierstadt"/>
          <w:sz w:val="28"/>
          <w:color w:val="000000"/>
        </w:rPr>
        <w:t xml:space="preserve">really </w:t>
      </w:r>
      <w:r startTime="380600" endTime="381160">
        <w:rPr>
          <w:rFonts w:ascii="Bierstadt"/>
          <w:sz w:val="28"/>
          <w:color w:val="000000"/>
        </w:rPr>
        <w:t xml:space="preserve">48 </w:t>
      </w:r>
      <w:r startTime="381160" endTime="381480">
        <w:rPr>
          <w:rFonts w:ascii="Bierstadt"/>
          <w:sz w:val="28"/>
          <w:color w:val="000000"/>
        </w:rPr>
        <w:t xml:space="preserve">hours, </w:t>
      </w:r>
      <w:r startTime="381480" endTime="381920">
        <w:rPr>
          <w:rFonts w:ascii="Bierstadt"/>
          <w:sz w:val="28"/>
          <w:color w:val="000000"/>
        </w:rPr>
        <w:t xml:space="preserve">24 </w:t>
      </w:r>
      <w:r startTime="381920" endTime="382120">
        <w:rPr>
          <w:rFonts w:ascii="Bierstadt"/>
          <w:sz w:val="28"/>
          <w:color w:val="000000"/>
        </w:rPr>
        <w:t xml:space="preserve">hours </w:t>
      </w:r>
      <w:r startTime="382120" endTime="382320">
        <w:rPr>
          <w:rFonts w:ascii="Bierstadt"/>
          <w:sz w:val="28"/>
          <w:color w:val="000000"/>
        </w:rPr>
        <w:t xml:space="preserve">a </w:t>
      </w:r>
      <w:r startTime="382320" endTime="382600">
        <w:rPr>
          <w:rFonts w:ascii="Bierstadt"/>
          <w:sz w:val="28"/>
          <w:color w:val="000000"/>
        </w:rPr>
        <w:t xml:space="preserve">day, </w:t>
      </w:r>
      <w:r startTime="382680" endTime="383000">
        <w:rPr>
          <w:rFonts w:ascii="Bierstadt"/>
          <w:sz w:val="28"/>
          <w:color w:val="000000"/>
        </w:rPr>
        <w:t xml:space="preserve">was </w:t>
      </w:r>
      <w:r startTime="383000" endTime="383240">
        <w:rPr>
          <w:rFonts w:ascii="Bierstadt"/>
          <w:sz w:val="28"/>
          <w:color w:val="000000"/>
        </w:rPr>
        <w:t xml:space="preserve">taking </w:t>
      </w:r>
      <w:r startTime="383240" endTime="383440">
        <w:rPr>
          <w:rFonts w:ascii="Bierstadt"/>
          <w:sz w:val="28"/>
          <w:color w:val="000000"/>
        </w:rPr>
        <w:t xml:space="preserve">care </w:t>
      </w:r>
      <w:r startTime="383440" endTime="383560">
        <w:rPr>
          <w:rFonts w:ascii="Bierstadt"/>
          <w:sz w:val="28"/>
          <w:color w:val="000000"/>
        </w:rPr>
        <w:t xml:space="preserve">of </w:t>
      </w:r>
      <w:r startTime="383560" endTime="383680">
        <w:rPr>
          <w:rFonts w:ascii="Bierstadt"/>
          <w:sz w:val="28"/>
          <w:color w:val="000000"/>
        </w:rPr>
        <w:t xml:space="preserve">my </w:t>
      </w:r>
      <w:r startTime="383680" endTime="383920">
        <w:rPr>
          <w:rFonts w:ascii="Bierstadt"/>
          <w:sz w:val="28"/>
          <w:color w:val="000000"/>
        </w:rPr>
        <w:t xml:space="preserve">mom. </w:t>
      </w:r>
      <w:r startTime="383920" endTime="384200">
        <w:rPr>
          <w:rFonts w:ascii="Bierstadt"/>
          <w:sz w:val="28"/>
          <w:color w:val="000000"/>
        </w:rPr>
        <w:t xml:space="preserve">And </w:t>
      </w:r>
      <w:r startTime="384200" endTime="384360">
        <w:rPr>
          <w:rFonts w:ascii="Bierstadt"/>
          <w:sz w:val="28"/>
          <w:color w:val="000000"/>
        </w:rPr>
        <w:t xml:space="preserve">so </w:t>
      </w:r>
      <w:r startTime="384360" endTime="384440">
        <w:rPr>
          <w:rFonts w:ascii="Bierstadt"/>
          <w:sz w:val="28"/>
          <w:color w:val="000000"/>
        </w:rPr>
        <w:t xml:space="preserve">I </w:t>
      </w:r>
      <w:r startTime="384440" endTime="384520">
        <w:rPr>
          <w:rFonts w:ascii="Bierstadt"/>
          <w:sz w:val="28"/>
          <w:color w:val="000000"/>
        </w:rPr>
        <w:t xml:space="preserve">was </w:t>
      </w:r>
      <w:r startTime="384520" endTime="384640">
        <w:rPr>
          <w:rFonts w:ascii="Bierstadt"/>
          <w:sz w:val="28"/>
          <w:color w:val="000000"/>
        </w:rPr>
        <w:t xml:space="preserve">in </w:t>
      </w:r>
      <w:r startTime="384640" endTime="384800">
        <w:rPr>
          <w:rFonts w:ascii="Bierstadt"/>
          <w:sz w:val="28"/>
          <w:color w:val="000000"/>
        </w:rPr>
        <w:t xml:space="preserve">and </w:t>
      </w:r>
      <w:r startTime="384800" endTime="384920">
        <w:rPr>
          <w:rFonts w:ascii="Bierstadt"/>
          <w:sz w:val="28"/>
          <w:color w:val="000000"/>
        </w:rPr>
        <w:t xml:space="preserve">out </w:t>
      </w:r>
      <w:r startTime="384920" endTime="385000">
        <w:rPr>
          <w:rFonts w:ascii="Bierstadt"/>
          <w:sz w:val="28"/>
          <w:color w:val="000000"/>
        </w:rPr>
        <w:t xml:space="preserve">of </w:t>
      </w:r>
      <w:r startTime="385000" endTime="385080">
        <w:rPr>
          <w:rFonts w:ascii="Bierstadt"/>
          <w:sz w:val="28"/>
          <w:color w:val="000000"/>
        </w:rPr>
        <w:t xml:space="preserve">the </w:t>
      </w:r>
      <w:r startTime="385080" endTime="385280">
        <w:rPr>
          <w:rFonts w:ascii="Bierstadt"/>
          <w:sz w:val="28"/>
          <w:color w:val="000000"/>
        </w:rPr>
        <w:t xml:space="preserve">hospital </w:t>
      </w:r>
      <w:r startTime="385280" endTime="385560">
        <w:rPr>
          <w:rFonts w:ascii="Bierstadt"/>
          <w:sz w:val="28"/>
          <w:color w:val="000000"/>
        </w:rPr>
        <w:t xml:space="preserve">with </w:t>
      </w:r>
      <w:r startTime="385560" endTime="385760">
        <w:rPr>
          <w:rFonts w:ascii="Bierstadt"/>
          <w:sz w:val="28"/>
          <w:color w:val="000000"/>
        </w:rPr>
        <w:t xml:space="preserve">her. </w:t>
      </w:r>
      <w:r startTime="385760" endTime="385880">
        <w:rPr>
          <w:rFonts w:ascii="Bierstadt"/>
          <w:sz w:val="28"/>
          <w:color w:val="000000"/>
        </w:rPr>
        <w:t xml:space="preserve">I </w:t>
      </w:r>
      <w:r startTime="385880" endTime="386000">
        <w:rPr>
          <w:rFonts w:ascii="Bierstadt"/>
          <w:sz w:val="28"/>
          <w:color w:val="000000"/>
        </w:rPr>
        <w:t xml:space="preserve">was </w:t>
      </w:r>
      <w:r startTime="386000" endTime="386240">
        <w:rPr>
          <w:rFonts w:ascii="Bierstadt"/>
          <w:sz w:val="28"/>
          <w:color w:val="000000"/>
        </w:rPr>
        <w:t xml:space="preserve">learning </w:t>
      </w:r>
      <w:r startTime="386240" endTime="386400">
        <w:rPr>
          <w:rFonts w:ascii="Bierstadt"/>
          <w:sz w:val="28"/>
          <w:color w:val="000000"/>
        </w:rPr>
        <w:t xml:space="preserve">how </w:t>
      </w:r>
      <w:r startTime="386400" endTime="386600">
        <w:rPr>
          <w:rFonts w:ascii="Bierstadt"/>
          <w:sz w:val="28"/>
          <w:color w:val="000000"/>
        </w:rPr>
        <w:t xml:space="preserve">to </w:t>
      </w:r>
      <w:r startTime="386600" endTime="386800">
        <w:rPr>
          <w:rFonts w:ascii="Bierstadt"/>
          <w:sz w:val="28"/>
          <w:color w:val="000000"/>
        </w:rPr>
        <w:t xml:space="preserve">care </w:t>
      </w:r>
      <w:r startTime="386800" endTime="387000">
        <w:rPr>
          <w:rFonts w:ascii="Bierstadt"/>
          <w:sz w:val="28"/>
          <w:color w:val="000000"/>
        </w:rPr>
        <w:t xml:space="preserve">for </w:t>
      </w:r>
      <w:r startTime="387000" endTime="387240">
        <w:rPr>
          <w:rFonts w:ascii="Bierstadt"/>
          <w:sz w:val="28"/>
          <w:color w:val="000000"/>
        </w:rPr>
        <w:t xml:space="preserve">her. </w:t>
      </w:r>
    </w:p>
    <w:p>
      <w:pPr>
        <w:spacing w:after="0" w:line="300" w:lineRule="exact"/>
      </w:pPr>
      <w:r>
        <w:t>06:27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87240" endTime="387400">
        <w:rPr>
          <w:rFonts w:ascii="Bierstadt"/>
          <w:sz w:val="28"/>
          <w:color w:val="000000"/>
        </w:rPr>
        <w:t xml:space="preserve">I </w:t>
      </w:r>
      <w:r startTime="387400" endTime="387520">
        <w:rPr>
          <w:rFonts w:ascii="Bierstadt"/>
          <w:sz w:val="28"/>
          <w:color w:val="000000"/>
        </w:rPr>
        <w:t xml:space="preserve">had </w:t>
      </w:r>
      <w:r startTime="387520" endTime="387640">
        <w:rPr>
          <w:rFonts w:ascii="Bierstadt"/>
          <w:sz w:val="28"/>
          <w:color w:val="000000"/>
        </w:rPr>
        <w:t xml:space="preserve">to </w:t>
      </w:r>
      <w:r startTime="387640" endTime="387840">
        <w:rPr>
          <w:rFonts w:ascii="Bierstadt"/>
          <w:sz w:val="28"/>
          <w:color w:val="000000"/>
        </w:rPr>
        <w:t xml:space="preserve">take </w:t>
      </w:r>
      <w:r startTime="387840" endTime="388400">
        <w:rPr>
          <w:rFonts w:ascii="Bierstadt"/>
          <w:sz w:val="28"/>
          <w:color w:val="000000"/>
        </w:rPr>
        <w:t xml:space="preserve">classes </w:t>
      </w:r>
      <w:r startTime="388400" endTime="388640">
        <w:rPr>
          <w:rFonts w:ascii="Bierstadt"/>
          <w:sz w:val="28"/>
          <w:color w:val="000000"/>
        </w:rPr>
        <w:t xml:space="preserve">for </w:t>
      </w:r>
      <w:r startTime="388640" endTime="388800">
        <w:rPr>
          <w:rFonts w:ascii="Bierstadt"/>
          <w:sz w:val="28"/>
          <w:color w:val="000000"/>
        </w:rPr>
        <w:t xml:space="preserve">when </w:t>
      </w:r>
      <w:r startTime="388800" endTime="388960">
        <w:rPr>
          <w:rFonts w:ascii="Bierstadt"/>
          <w:sz w:val="28"/>
          <w:color w:val="000000"/>
        </w:rPr>
        <w:t xml:space="preserve">she </w:t>
      </w:r>
      <w:r startTime="388960" endTime="389120">
        <w:rPr>
          <w:rFonts w:ascii="Bierstadt"/>
          <w:sz w:val="28"/>
          <w:color w:val="000000"/>
        </w:rPr>
        <w:t xml:space="preserve">came </w:t>
      </w:r>
      <w:r startTime="389120" endTime="389280">
        <w:rPr>
          <w:rFonts w:ascii="Bierstadt"/>
          <w:sz w:val="28"/>
          <w:color w:val="000000"/>
        </w:rPr>
        <w:t xml:space="preserve">back </w:t>
      </w:r>
      <w:r startTime="389280" endTime="389400">
        <w:rPr>
          <w:rFonts w:ascii="Bierstadt"/>
          <w:sz w:val="28"/>
          <w:color w:val="000000"/>
        </w:rPr>
        <w:t xml:space="preserve">to </w:t>
      </w:r>
      <w:r startTime="389400" endTime="389640">
        <w:rPr>
          <w:rFonts w:ascii="Bierstadt"/>
          <w:sz w:val="28"/>
          <w:color w:val="000000"/>
        </w:rPr>
        <w:t xml:space="preserve">this </w:t>
      </w:r>
      <w:r startTime="390140" endTime="390460">
        <w:rPr>
          <w:rFonts w:ascii="Bierstadt"/>
          <w:sz w:val="28"/>
          <w:color w:val="000000"/>
        </w:rPr>
        <w:t xml:space="preserve">random </w:t>
      </w:r>
      <w:r startTime="390460" endTime="390900">
        <w:rPr>
          <w:rFonts w:ascii="Bierstadt"/>
          <w:sz w:val="28"/>
          <w:color w:val="000000"/>
        </w:rPr>
        <w:t xml:space="preserve">apartment </w:t>
      </w:r>
      <w:r startTime="390900" endTime="391060">
        <w:rPr>
          <w:rFonts w:ascii="Bierstadt"/>
          <w:sz w:val="28"/>
          <w:color w:val="000000"/>
        </w:rPr>
        <w:t xml:space="preserve">that </w:t>
      </w:r>
      <w:r startTime="391060" endTime="391180">
        <w:rPr>
          <w:rFonts w:ascii="Bierstadt"/>
          <w:sz w:val="28"/>
          <w:color w:val="000000"/>
        </w:rPr>
        <w:t xml:space="preserve">I </w:t>
      </w:r>
      <w:r startTime="391180" endTime="391300">
        <w:rPr>
          <w:rFonts w:ascii="Bierstadt"/>
          <w:sz w:val="28"/>
          <w:color w:val="000000"/>
        </w:rPr>
        <w:t xml:space="preserve">had </w:t>
      </w:r>
      <w:r startTime="391300" endTime="391660">
        <w:rPr>
          <w:rFonts w:ascii="Bierstadt"/>
          <w:sz w:val="28"/>
          <w:color w:val="000000"/>
        </w:rPr>
        <w:t xml:space="preserve">rented </w:t>
      </w:r>
      <w:r startTime="391660" endTime="391900">
        <w:rPr>
          <w:rFonts w:ascii="Bierstadt"/>
          <w:sz w:val="28"/>
          <w:color w:val="000000"/>
        </w:rPr>
        <w:t xml:space="preserve">in </w:t>
      </w:r>
      <w:r startTime="391900" endTime="392380">
        <w:rPr>
          <w:rFonts w:ascii="Bierstadt"/>
          <w:sz w:val="28"/>
          <w:color w:val="000000"/>
        </w:rPr>
        <w:t xml:space="preserve">Houston. </w:t>
      </w:r>
      <w:r startTime="393460" endTime="393820">
        <w:rPr>
          <w:rFonts w:ascii="Bierstadt"/>
          <w:sz w:val="28"/>
          <w:color w:val="000000"/>
        </w:rPr>
        <w:t xml:space="preserve">and </w:t>
      </w:r>
      <w:r startTime="394380" endTime="394700">
        <w:rPr>
          <w:rFonts w:ascii="Bierstadt"/>
          <w:sz w:val="28"/>
          <w:color w:val="000000"/>
        </w:rPr>
        <w:t xml:space="preserve">for </w:t>
      </w:r>
      <w:r startTime="394700" endTime="394940">
        <w:rPr>
          <w:rFonts w:ascii="Bierstadt"/>
          <w:sz w:val="28"/>
          <w:color w:val="000000"/>
        </w:rPr>
        <w:t xml:space="preserve">me, </w:t>
      </w:r>
      <w:r startTime="394940" endTime="395140">
        <w:rPr>
          <w:rFonts w:ascii="Bierstadt"/>
          <w:sz w:val="28"/>
          <w:color w:val="000000"/>
        </w:rPr>
        <w:t xml:space="preserve">no </w:t>
      </w:r>
      <w:r startTime="395140" endTime="395340">
        <w:rPr>
          <w:rFonts w:ascii="Bierstadt"/>
          <w:sz w:val="28"/>
          <w:color w:val="000000"/>
        </w:rPr>
        <w:t xml:space="preserve">one </w:t>
      </w:r>
      <w:r startTime="395340" endTime="395580">
        <w:rPr>
          <w:rFonts w:ascii="Bierstadt"/>
          <w:sz w:val="28"/>
          <w:color w:val="000000"/>
        </w:rPr>
        <w:t xml:space="preserve">had </w:t>
      </w:r>
      <w:r startTime="395580" endTime="396020">
        <w:rPr>
          <w:rFonts w:ascii="Bierstadt"/>
          <w:sz w:val="28"/>
          <w:color w:val="000000"/>
        </w:rPr>
        <w:t xml:space="preserve">prepared </w:t>
      </w:r>
      <w:r startTime="396020" endTime="396180">
        <w:rPr>
          <w:rFonts w:ascii="Bierstadt"/>
          <w:sz w:val="28"/>
          <w:color w:val="000000"/>
        </w:rPr>
        <w:t xml:space="preserve">you </w:t>
      </w:r>
      <w:r startTime="396180" endTime="396340">
        <w:rPr>
          <w:rFonts w:ascii="Bierstadt"/>
          <w:sz w:val="28"/>
          <w:color w:val="000000"/>
        </w:rPr>
        <w:t xml:space="preserve">for </w:t>
      </w:r>
      <w:r startTime="396340" endTime="396580">
        <w:rPr>
          <w:rFonts w:ascii="Bierstadt"/>
          <w:sz w:val="28"/>
          <w:color w:val="000000"/>
        </w:rPr>
        <w:t xml:space="preserve">that. </w:t>
      </w:r>
      <w:r startTime="396580" endTime="396940">
        <w:rPr>
          <w:rFonts w:ascii="Bierstadt"/>
          <w:sz w:val="28"/>
          <w:color w:val="000000"/>
        </w:rPr>
        <w:t xml:space="preserve">And </w:t>
      </w:r>
      <w:r startTime="397020" endTime="397740">
        <w:rPr>
          <w:rFonts w:ascii="Bierstadt"/>
          <w:sz w:val="28"/>
          <w:color w:val="000000"/>
        </w:rPr>
        <w:t xml:space="preserve">everybody's </w:t>
      </w:r>
      <w:r startTime="397740" endTime="397900">
        <w:rPr>
          <w:rFonts w:ascii="Bierstadt"/>
          <w:sz w:val="28"/>
          <w:color w:val="000000"/>
        </w:rPr>
        <w:t xml:space="preserve">had </w:t>
      </w:r>
      <w:r startTime="397900" endTime="398020">
        <w:rPr>
          <w:rFonts w:ascii="Bierstadt"/>
          <w:sz w:val="28"/>
          <w:color w:val="000000"/>
        </w:rPr>
        <w:t xml:space="preserve">an </w:t>
      </w:r>
      <w:r startTime="398020" endTime="398260">
        <w:rPr>
          <w:rFonts w:ascii="Bierstadt"/>
          <w:sz w:val="28"/>
          <w:color w:val="000000"/>
        </w:rPr>
        <w:t xml:space="preserve">experience </w:t>
      </w:r>
      <w:r startTime="398260" endTime="398460">
        <w:rPr>
          <w:rFonts w:ascii="Bierstadt"/>
          <w:sz w:val="28"/>
          <w:color w:val="000000"/>
        </w:rPr>
        <w:t xml:space="preserve">for </w:t>
      </w:r>
      <w:r startTime="398460" endTime="398580">
        <w:rPr>
          <w:rFonts w:ascii="Bierstadt"/>
          <w:sz w:val="28"/>
          <w:color w:val="000000"/>
        </w:rPr>
        <w:t xml:space="preserve">their </w:t>
      </w:r>
      <w:r startTime="398580" endTime="399060">
        <w:rPr>
          <w:rFonts w:ascii="Bierstadt"/>
          <w:sz w:val="28"/>
          <w:color w:val="000000"/>
        </w:rPr>
        <w:t xml:space="preserve">caregiving </w:t>
      </w:r>
      <w:r startTime="399060" endTime="399220">
        <w:rPr>
          <w:rFonts w:ascii="Bierstadt"/>
          <w:sz w:val="28"/>
          <w:color w:val="000000"/>
        </w:rPr>
        <w:t xml:space="preserve">for </w:t>
      </w:r>
      <w:r startTime="399220" endTime="399500">
        <w:rPr>
          <w:rFonts w:ascii="Bierstadt"/>
          <w:sz w:val="28"/>
          <w:color w:val="000000"/>
        </w:rPr>
        <w:t xml:space="preserve">someone. </w:t>
      </w:r>
    </w:p>
    <w:p>
      <w:pPr>
        <w:spacing w:after="0" w:line="300" w:lineRule="exact"/>
      </w:pPr>
      <w:r>
        <w:t>06:39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399740" endTime="400060">
        <w:rPr>
          <w:rFonts w:ascii="Bierstadt"/>
          <w:sz w:val="28"/>
          <w:color w:val="000000"/>
        </w:rPr>
        <w:t xml:space="preserve">But </w:t>
      </w:r>
      <w:r startTime="400060" endTime="400260">
        <w:rPr>
          <w:rFonts w:ascii="Bierstadt"/>
          <w:sz w:val="28"/>
          <w:color w:val="000000"/>
        </w:rPr>
        <w:t xml:space="preserve">to </w:t>
      </w:r>
      <w:r startTime="400260" endTime="400540">
        <w:rPr>
          <w:rFonts w:ascii="Bierstadt"/>
          <w:sz w:val="28"/>
          <w:color w:val="000000"/>
        </w:rPr>
        <w:t xml:space="preserve">feel </w:t>
      </w:r>
      <w:r startTime="400620" endTime="400900">
        <w:rPr>
          <w:rFonts w:ascii="Bierstadt"/>
          <w:sz w:val="28"/>
          <w:color w:val="000000"/>
        </w:rPr>
        <w:t xml:space="preserve">so </w:t>
      </w:r>
      <w:r startTime="400900" endTime="401340">
        <w:rPr>
          <w:rFonts w:ascii="Bierstadt"/>
          <w:sz w:val="28"/>
          <w:color w:val="000000"/>
        </w:rPr>
        <w:t xml:space="preserve">alone </w:t>
      </w:r>
      <w:r startTime="401900" endTime="402260">
        <w:rPr>
          <w:rFonts w:ascii="Bierstadt"/>
          <w:sz w:val="28"/>
          <w:color w:val="000000"/>
        </w:rPr>
        <w:t xml:space="preserve">is </w:t>
      </w:r>
      <w:r startTime="402260" endTime="402620">
        <w:rPr>
          <w:rFonts w:ascii="Bierstadt"/>
          <w:sz w:val="28"/>
          <w:color w:val="000000"/>
        </w:rPr>
        <w:t xml:space="preserve">really, </w:t>
      </w:r>
      <w:r startTime="402780" endTime="403060">
        <w:rPr>
          <w:rFonts w:ascii="Bierstadt"/>
          <w:sz w:val="28"/>
          <w:color w:val="000000"/>
        </w:rPr>
        <w:t xml:space="preserve">for </w:t>
      </w:r>
      <w:r startTime="403060" endTime="403260">
        <w:rPr>
          <w:rFonts w:ascii="Bierstadt"/>
          <w:sz w:val="28"/>
          <w:color w:val="000000"/>
        </w:rPr>
        <w:t xml:space="preserve">me </w:t>
      </w:r>
      <w:r startTime="403260" endTime="403500">
        <w:rPr>
          <w:rFonts w:ascii="Bierstadt"/>
          <w:sz w:val="28"/>
          <w:color w:val="000000"/>
        </w:rPr>
        <w:t xml:space="preserve">what </w:t>
      </w:r>
      <w:r startTime="403500" endTime="403900">
        <w:rPr>
          <w:rFonts w:ascii="Bierstadt"/>
          <w:sz w:val="28"/>
          <w:color w:val="000000"/>
        </w:rPr>
        <w:t xml:space="preserve">wakes, </w:t>
      </w:r>
      <w:r startTime="404220" endTime="404580">
        <w:rPr>
          <w:rFonts w:ascii="Bierstadt"/>
          <w:sz w:val="28"/>
          <w:color w:val="000000"/>
        </w:rPr>
        <w:t xml:space="preserve">drives </w:t>
      </w:r>
      <w:r startTime="404580" endTime="404820">
        <w:rPr>
          <w:rFonts w:ascii="Bierstadt"/>
          <w:sz w:val="28"/>
          <w:color w:val="000000"/>
        </w:rPr>
        <w:t xml:space="preserve">me </w:t>
      </w:r>
      <w:r startTime="404820" endTime="404980">
        <w:rPr>
          <w:rFonts w:ascii="Bierstadt"/>
          <w:sz w:val="28"/>
          <w:color w:val="000000"/>
        </w:rPr>
        <w:t xml:space="preserve">and </w:t>
      </w:r>
      <w:r startTime="404980" endTime="405220">
        <w:rPr>
          <w:rFonts w:ascii="Bierstadt"/>
          <w:sz w:val="28"/>
          <w:color w:val="000000"/>
        </w:rPr>
        <w:t xml:space="preserve">drives </w:t>
      </w:r>
      <w:r startTime="405220" endTime="405380">
        <w:rPr>
          <w:rFonts w:ascii="Bierstadt"/>
          <w:sz w:val="28"/>
          <w:color w:val="000000"/>
        </w:rPr>
        <w:t xml:space="preserve">the </w:t>
      </w:r>
      <w:r startTime="405380" endTime="405540">
        <w:rPr>
          <w:rFonts w:ascii="Bierstadt"/>
          <w:sz w:val="28"/>
          <w:color w:val="000000"/>
        </w:rPr>
        <w:t xml:space="preserve">work </w:t>
      </w:r>
      <w:r startTime="405540" endTime="405700">
        <w:rPr>
          <w:rFonts w:ascii="Bierstadt"/>
          <w:sz w:val="28"/>
          <w:color w:val="000000"/>
        </w:rPr>
        <w:t xml:space="preserve">that </w:t>
      </w:r>
      <w:r startTime="405700" endTime="405859">
        <w:rPr>
          <w:rFonts w:ascii="Bierstadt"/>
          <w:sz w:val="28"/>
          <w:color w:val="000000"/>
        </w:rPr>
        <w:t xml:space="preserve">I </w:t>
      </w:r>
      <w:r startTime="405859" endTime="405979">
        <w:rPr>
          <w:rFonts w:ascii="Bierstadt"/>
          <w:sz w:val="28"/>
          <w:color w:val="000000"/>
        </w:rPr>
        <w:t xml:space="preserve">get </w:t>
      </w:r>
      <w:r startTime="405979" endTime="406100">
        <w:rPr>
          <w:rFonts w:ascii="Bierstadt"/>
          <w:sz w:val="28"/>
          <w:color w:val="000000"/>
        </w:rPr>
        <w:t xml:space="preserve">to </w:t>
      </w:r>
      <w:r startTime="406100" endTime="406220">
        <w:rPr>
          <w:rFonts w:ascii="Bierstadt"/>
          <w:sz w:val="28"/>
          <w:color w:val="000000"/>
        </w:rPr>
        <w:t xml:space="preserve">work </w:t>
      </w:r>
      <w:r startTime="406220" endTime="406340">
        <w:rPr>
          <w:rFonts w:ascii="Bierstadt"/>
          <w:sz w:val="28"/>
          <w:color w:val="000000"/>
        </w:rPr>
        <w:t xml:space="preserve">on </w:t>
      </w:r>
      <w:r startTime="406340" endTime="406500">
        <w:rPr>
          <w:rFonts w:ascii="Bierstadt"/>
          <w:sz w:val="28"/>
          <w:color w:val="000000"/>
        </w:rPr>
        <w:t xml:space="preserve">and </w:t>
      </w:r>
      <w:r startTime="406500" endTime="406660">
        <w:rPr>
          <w:rFonts w:ascii="Bierstadt"/>
          <w:sz w:val="28"/>
          <w:color w:val="000000"/>
        </w:rPr>
        <w:t xml:space="preserve">have </w:t>
      </w:r>
      <w:r startTime="406660" endTime="406780">
        <w:rPr>
          <w:rFonts w:ascii="Bierstadt"/>
          <w:sz w:val="28"/>
          <w:color w:val="000000"/>
        </w:rPr>
        <w:t xml:space="preserve">the </w:t>
      </w:r>
      <w:r startTime="406780" endTime="407100">
        <w:rPr>
          <w:rFonts w:ascii="Bierstadt"/>
          <w:sz w:val="28"/>
          <w:color w:val="000000"/>
        </w:rPr>
        <w:t xml:space="preserve">privilege </w:t>
      </w:r>
      <w:r startTime="407100" endTime="407420">
        <w:rPr>
          <w:rFonts w:ascii="Bierstadt"/>
          <w:sz w:val="28"/>
          <w:color w:val="000000"/>
        </w:rPr>
        <w:t xml:space="preserve">of </w:t>
      </w:r>
      <w:r startTime="407420" endTime="407740">
        <w:rPr>
          <w:rFonts w:ascii="Bierstadt"/>
          <w:sz w:val="28"/>
          <w:color w:val="000000"/>
        </w:rPr>
        <w:t xml:space="preserve">doing </w:t>
      </w:r>
      <w:r startTime="407740" endTime="407980">
        <w:rPr>
          <w:rFonts w:ascii="Bierstadt"/>
          <w:sz w:val="28"/>
          <w:color w:val="000000"/>
        </w:rPr>
        <w:t xml:space="preserve">every </w:t>
      </w:r>
      <w:r startTime="407980" endTime="408180">
        <w:rPr>
          <w:rFonts w:ascii="Bierstadt"/>
          <w:sz w:val="28"/>
          <w:color w:val="000000"/>
        </w:rPr>
        <w:t xml:space="preserve">day </w:t>
      </w:r>
      <w:r startTime="408180" endTime="408340">
        <w:rPr>
          <w:rFonts w:ascii="Bierstadt"/>
          <w:sz w:val="28"/>
          <w:color w:val="000000"/>
        </w:rPr>
        <w:t xml:space="preserve">with </w:t>
      </w:r>
      <w:r startTime="408340" endTime="408500">
        <w:rPr>
          <w:rFonts w:ascii="Bierstadt"/>
          <w:sz w:val="28"/>
          <w:color w:val="000000"/>
        </w:rPr>
        <w:t xml:space="preserve">my </w:t>
      </w:r>
      <w:r startTime="408500" endTime="408780">
        <w:rPr>
          <w:rFonts w:ascii="Bierstadt"/>
          <w:sz w:val="28"/>
          <w:color w:val="000000"/>
        </w:rPr>
        <w:t xml:space="preserve">team. </w:t>
      </w:r>
      <w:r startTime="408860" endTime="409260">
        <w:rPr>
          <w:rFonts w:ascii="Bierstadt"/>
          <w:sz w:val="28"/>
          <w:color w:val="000000"/>
        </w:rPr>
        <w:t xml:space="preserve">Because </w:t>
      </w:r>
      <w:r startTime="409740" endTime="410100">
        <w:rPr>
          <w:rFonts w:ascii="Bierstadt"/>
          <w:sz w:val="28"/>
          <w:color w:val="000000"/>
        </w:rPr>
        <w:t xml:space="preserve">I </w:t>
      </w:r>
      <w:r startTime="410100" endTime="410380">
        <w:rPr>
          <w:rFonts w:ascii="Bierstadt"/>
          <w:sz w:val="28"/>
          <w:color w:val="000000"/>
        </w:rPr>
        <w:t xml:space="preserve">know </w:t>
      </w:r>
      <w:r startTime="410380" endTime="410580">
        <w:rPr>
          <w:rFonts w:ascii="Bierstadt"/>
          <w:sz w:val="28"/>
          <w:color w:val="000000"/>
        </w:rPr>
        <w:t xml:space="preserve">that </w:t>
      </w:r>
      <w:r startTime="410580" endTime="410780">
        <w:rPr>
          <w:rFonts w:ascii="Bierstadt"/>
          <w:sz w:val="28"/>
          <w:color w:val="000000"/>
        </w:rPr>
        <w:t xml:space="preserve">if </w:t>
      </w:r>
      <w:r startTime="410780" endTime="410980">
        <w:rPr>
          <w:rFonts w:ascii="Bierstadt"/>
          <w:sz w:val="28"/>
          <w:color w:val="000000"/>
        </w:rPr>
        <w:t xml:space="preserve">we </w:t>
      </w:r>
      <w:r startTime="410980" endTime="411220">
        <w:rPr>
          <w:rFonts w:ascii="Bierstadt"/>
          <w:sz w:val="28"/>
          <w:color w:val="000000"/>
        </w:rPr>
        <w:t xml:space="preserve">create </w:t>
      </w:r>
      <w:r startTime="411220" endTime="411500">
        <w:rPr>
          <w:rFonts w:ascii="Bierstadt"/>
          <w:sz w:val="28"/>
          <w:color w:val="000000"/>
        </w:rPr>
        <w:t xml:space="preserve">this </w:t>
      </w:r>
      <w:r startTime="411500" endTime="411780">
        <w:rPr>
          <w:rFonts w:ascii="Bierstadt"/>
          <w:sz w:val="28"/>
          <w:color w:val="000000"/>
        </w:rPr>
        <w:t xml:space="preserve">work </w:t>
      </w:r>
      <w:r startTime="411780" endTime="412060">
        <w:rPr>
          <w:rFonts w:ascii="Bierstadt"/>
          <w:sz w:val="28"/>
          <w:color w:val="000000"/>
        </w:rPr>
        <w:t xml:space="preserve">that </w:t>
      </w:r>
      <w:r startTime="412060" endTime="412300">
        <w:rPr>
          <w:rFonts w:ascii="Bierstadt"/>
          <w:sz w:val="28"/>
          <w:color w:val="000000"/>
        </w:rPr>
        <w:t xml:space="preserve">can </w:t>
      </w:r>
      <w:r startTime="412300" endTime="412740">
        <w:rPr>
          <w:rFonts w:ascii="Bierstadt"/>
          <w:sz w:val="28"/>
          <w:color w:val="000000"/>
        </w:rPr>
        <w:t xml:space="preserve">somehow </w:t>
      </w:r>
      <w:r startTime="412740" endTime="413100">
        <w:rPr>
          <w:rFonts w:ascii="Bierstadt"/>
          <w:sz w:val="28"/>
          <w:color w:val="000000"/>
        </w:rPr>
        <w:t xml:space="preserve">impact </w:t>
      </w:r>
      <w:r startTime="413100" endTime="413380">
        <w:rPr>
          <w:rFonts w:ascii="Bierstadt"/>
          <w:sz w:val="28"/>
          <w:color w:val="000000"/>
        </w:rPr>
        <w:t xml:space="preserve">a </w:t>
      </w:r>
      <w:r startTime="413380" endTime="413740">
        <w:rPr>
          <w:rFonts w:ascii="Bierstadt"/>
          <w:sz w:val="28"/>
          <w:color w:val="000000"/>
        </w:rPr>
        <w:t xml:space="preserve">patient, </w:t>
      </w:r>
      <w:r startTime="413740" endTime="414060">
        <w:rPr>
          <w:rFonts w:ascii="Bierstadt"/>
          <w:sz w:val="28"/>
          <w:color w:val="000000"/>
        </w:rPr>
        <w:t xml:space="preserve">one </w:t>
      </w:r>
      <w:r startTime="414060" endTime="414380">
        <w:rPr>
          <w:rFonts w:ascii="Bierstadt"/>
          <w:sz w:val="28"/>
          <w:color w:val="000000"/>
        </w:rPr>
        <w:t xml:space="preserve">person, </w:t>
      </w:r>
      <w:r startTime="414380" endTime="414700">
        <w:rPr>
          <w:rFonts w:ascii="Bierstadt"/>
          <w:sz w:val="28"/>
          <w:color w:val="000000"/>
        </w:rPr>
        <w:t xml:space="preserve">a </w:t>
      </w:r>
      <w:r startTime="414700" endTime="415020">
        <w:rPr>
          <w:rFonts w:ascii="Bierstadt"/>
          <w:sz w:val="28"/>
          <w:color w:val="000000"/>
        </w:rPr>
        <w:t xml:space="preserve">family, </w:t>
      </w:r>
      <w:r startTime="415180" endTime="415820">
        <w:rPr>
          <w:rFonts w:ascii="Bierstadt"/>
          <w:sz w:val="28"/>
          <w:color w:val="000000"/>
        </w:rPr>
        <w:t xml:space="preserve">anybody. </w:t>
      </w:r>
    </w:p>
    <w:p>
      <w:pPr>
        <w:spacing w:after="0" w:line="300" w:lineRule="exact"/>
      </w:pPr>
      <w:r>
        <w:t>06:56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416290" endTime="416410">
        <w:rPr>
          <w:rFonts w:ascii="Bierstadt"/>
          <w:sz w:val="28"/>
          <w:color w:val="000000"/>
        </w:rPr>
        <w:t xml:space="preserve">To </w:t>
      </w:r>
      <w:r startTime="416410" endTime="416570">
        <w:rPr>
          <w:rFonts w:ascii="Bierstadt"/>
          <w:sz w:val="28"/>
          <w:color w:val="000000"/>
        </w:rPr>
        <w:t xml:space="preserve">me, </w:t>
      </w:r>
      <w:r startTime="416570" endTime="416810">
        <w:rPr>
          <w:rFonts w:ascii="Bierstadt"/>
          <w:sz w:val="28"/>
          <w:color w:val="000000"/>
        </w:rPr>
        <w:t xml:space="preserve">that's </w:t>
      </w:r>
      <w:r startTime="416810" endTime="417010">
        <w:rPr>
          <w:rFonts w:ascii="Bierstadt"/>
          <w:sz w:val="28"/>
          <w:color w:val="000000"/>
        </w:rPr>
        <w:t xml:space="preserve">what </w:t>
      </w:r>
      <w:r startTime="417010" endTime="417250">
        <w:rPr>
          <w:rFonts w:ascii="Bierstadt"/>
          <w:sz w:val="28"/>
          <w:color w:val="000000"/>
        </w:rPr>
        <w:t xml:space="preserve">is </w:t>
      </w:r>
      <w:r startTime="417250" endTime="417570">
        <w:rPr>
          <w:rFonts w:ascii="Bierstadt"/>
          <w:sz w:val="28"/>
          <w:color w:val="000000"/>
        </w:rPr>
        <w:t xml:space="preserve">most </w:t>
      </w:r>
      <w:r startTime="417570" endTime="418090">
        <w:rPr>
          <w:rFonts w:ascii="Bierstadt"/>
          <w:sz w:val="28"/>
          <w:color w:val="000000"/>
        </w:rPr>
        <w:t xml:space="preserve">critical </w:t>
      </w:r>
      <w:r startTime="418090" endTime="418450">
        <w:rPr>
          <w:rFonts w:ascii="Bierstadt"/>
          <w:sz w:val="28"/>
          <w:color w:val="000000"/>
        </w:rPr>
        <w:t xml:space="preserve">and </w:t>
      </w:r>
      <w:r startTime="418530" endTime="418810">
        <w:rPr>
          <w:rFonts w:ascii="Bierstadt"/>
          <w:sz w:val="28"/>
          <w:color w:val="000000"/>
        </w:rPr>
        <w:t xml:space="preserve">most </w:t>
      </w:r>
      <w:r startTime="418810" endTime="419090">
        <w:rPr>
          <w:rFonts w:ascii="Bierstadt"/>
          <w:sz w:val="28"/>
          <w:color w:val="000000"/>
        </w:rPr>
        <w:t xml:space="preserve">important. </w:t>
      </w:r>
      <w:r startTime="419250" endTime="419650">
        <w:rPr>
          <w:rFonts w:ascii="Bierstadt"/>
          <w:sz w:val="28"/>
          <w:color w:val="000000"/>
        </w:rPr>
        <w:t xml:space="preserve">Because </w:t>
      </w:r>
      <w:r startTime="420050" endTime="420330">
        <w:rPr>
          <w:rFonts w:ascii="Bierstadt"/>
          <w:sz w:val="28"/>
          <w:color w:val="000000"/>
        </w:rPr>
        <w:t xml:space="preserve">as </w:t>
      </w:r>
      <w:r startTime="420330" endTime="420490">
        <w:rPr>
          <w:rFonts w:ascii="Bierstadt"/>
          <w:sz w:val="28"/>
          <w:color w:val="000000"/>
        </w:rPr>
        <w:t xml:space="preserve">a </w:t>
      </w:r>
      <w:r startTime="420490" endTime="421050">
        <w:rPr>
          <w:rFonts w:ascii="Bierstadt"/>
          <w:sz w:val="28"/>
          <w:color w:val="000000"/>
        </w:rPr>
        <w:t xml:space="preserve">caregiver, </w:t>
      </w:r>
      <w:r startTime="421050" endTime="421330">
        <w:rPr>
          <w:rFonts w:ascii="Bierstadt"/>
          <w:sz w:val="28"/>
          <w:color w:val="000000"/>
        </w:rPr>
        <w:t xml:space="preserve">you </w:t>
      </w:r>
      <w:r startTime="421330" endTime="421650">
        <w:rPr>
          <w:rFonts w:ascii="Bierstadt"/>
          <w:sz w:val="28"/>
          <w:color w:val="000000"/>
        </w:rPr>
        <w:t xml:space="preserve">just, </w:t>
      </w:r>
      <w:r startTime="422290" endTime="422490">
        <w:rPr>
          <w:rFonts w:ascii="Bierstadt"/>
          <w:sz w:val="28"/>
          <w:color w:val="000000"/>
        </w:rPr>
        <w:t xml:space="preserve">a </w:t>
      </w:r>
      <w:r startTime="422490" endTime="422810">
        <w:rPr>
          <w:rFonts w:ascii="Bierstadt"/>
          <w:sz w:val="28"/>
          <w:color w:val="000000"/>
        </w:rPr>
        <w:t xml:space="preserve">patient, </w:t>
      </w:r>
      <w:r startTime="422810" endTime="422930">
        <w:rPr>
          <w:rFonts w:ascii="Bierstadt"/>
          <w:sz w:val="28"/>
          <w:color w:val="000000"/>
        </w:rPr>
        <w:t xml:space="preserve">a </w:t>
      </w:r>
      <w:r startTime="422930" endTime="423370">
        <w:rPr>
          <w:rFonts w:ascii="Bierstadt"/>
          <w:sz w:val="28"/>
          <w:color w:val="000000"/>
        </w:rPr>
        <w:t xml:space="preserve">caregiver </w:t>
      </w:r>
      <w:r startTime="423370" endTime="423530">
        <w:rPr>
          <w:rFonts w:ascii="Bierstadt"/>
          <w:sz w:val="28"/>
          <w:color w:val="000000"/>
        </w:rPr>
        <w:t xml:space="preserve">or </w:t>
      </w:r>
      <w:r startTime="423530" endTime="423810">
        <w:rPr>
          <w:rFonts w:ascii="Bierstadt"/>
          <w:sz w:val="28"/>
          <w:color w:val="000000"/>
        </w:rPr>
        <w:t xml:space="preserve">family, </w:t>
      </w:r>
      <w:r startTime="423810" endTime="424170">
        <w:rPr>
          <w:rFonts w:ascii="Bierstadt"/>
          <w:sz w:val="28"/>
          <w:color w:val="000000"/>
        </w:rPr>
        <w:t xml:space="preserve">that </w:t>
      </w:r>
      <w:r startTime="424170" endTime="424490">
        <w:rPr>
          <w:rFonts w:ascii="Bierstadt"/>
          <w:sz w:val="28"/>
          <w:color w:val="000000"/>
        </w:rPr>
        <w:t xml:space="preserve">impact </w:t>
      </w:r>
      <w:r startTime="424490" endTime="424730">
        <w:rPr>
          <w:rFonts w:ascii="Bierstadt"/>
          <w:sz w:val="28"/>
          <w:color w:val="000000"/>
        </w:rPr>
        <w:t xml:space="preserve">is </w:t>
      </w:r>
      <w:r startTime="424730" endTime="424890">
        <w:rPr>
          <w:rFonts w:ascii="Bierstadt"/>
          <w:sz w:val="28"/>
          <w:color w:val="000000"/>
        </w:rPr>
        <w:t xml:space="preserve">so </w:t>
      </w:r>
      <w:r startTime="424890" endTime="425090">
        <w:rPr>
          <w:rFonts w:ascii="Bierstadt"/>
          <w:sz w:val="28"/>
          <w:color w:val="000000"/>
        </w:rPr>
        <w:t xml:space="preserve">real </w:t>
      </w:r>
      <w:r startTime="425090" endTime="425290">
        <w:rPr>
          <w:rFonts w:ascii="Bierstadt"/>
          <w:sz w:val="28"/>
          <w:color w:val="000000"/>
        </w:rPr>
        <w:t xml:space="preserve">to </w:t>
      </w:r>
      <w:r startTime="425290" endTime="425570">
        <w:rPr>
          <w:rFonts w:ascii="Bierstadt"/>
          <w:sz w:val="28"/>
          <w:color w:val="000000"/>
        </w:rPr>
        <w:t xml:space="preserve">them, </w:t>
      </w:r>
      <w:r startTime="425650" endTime="425970">
        <w:rPr>
          <w:rFonts w:ascii="Bierstadt"/>
          <w:sz w:val="28"/>
          <w:color w:val="000000"/>
        </w:rPr>
        <w:t xml:space="preserve">and </w:t>
      </w:r>
      <w:r startTime="425970" endTime="426170">
        <w:rPr>
          <w:rFonts w:ascii="Bierstadt"/>
          <w:sz w:val="28"/>
          <w:color w:val="000000"/>
        </w:rPr>
        <w:t xml:space="preserve">you </w:t>
      </w:r>
      <w:r startTime="426170" endTime="426330">
        <w:rPr>
          <w:rFonts w:ascii="Bierstadt"/>
          <w:sz w:val="28"/>
          <w:color w:val="000000"/>
        </w:rPr>
        <w:t xml:space="preserve">want </w:t>
      </w:r>
      <w:r startTime="426330" endTime="426490">
        <w:rPr>
          <w:rFonts w:ascii="Bierstadt"/>
          <w:sz w:val="28"/>
          <w:color w:val="000000"/>
        </w:rPr>
        <w:t xml:space="preserve">to </w:t>
      </w:r>
      <w:r startTime="426490" endTime="426690">
        <w:rPr>
          <w:rFonts w:ascii="Bierstadt"/>
          <w:sz w:val="28"/>
          <w:color w:val="000000"/>
        </w:rPr>
        <w:t xml:space="preserve">break </w:t>
      </w:r>
      <w:r startTime="426690" endTime="426930">
        <w:rPr>
          <w:rFonts w:ascii="Bierstadt"/>
          <w:sz w:val="28"/>
          <w:color w:val="000000"/>
        </w:rPr>
        <w:t xml:space="preserve">through </w:t>
      </w:r>
      <w:r startTime="426930" endTime="427170">
        <w:rPr>
          <w:rFonts w:ascii="Bierstadt"/>
          <w:sz w:val="28"/>
          <w:color w:val="000000"/>
        </w:rPr>
        <w:t xml:space="preserve">and </w:t>
      </w:r>
      <w:r startTime="427170" endTime="427370">
        <w:rPr>
          <w:rFonts w:ascii="Bierstadt"/>
          <w:sz w:val="28"/>
          <w:color w:val="000000"/>
        </w:rPr>
        <w:t xml:space="preserve">just </w:t>
      </w:r>
      <w:r startTime="427370" endTime="427690">
        <w:rPr>
          <w:rFonts w:ascii="Bierstadt"/>
          <w:sz w:val="28"/>
          <w:color w:val="000000"/>
        </w:rPr>
        <w:t xml:space="preserve">touch </w:t>
      </w:r>
      <w:r startTime="427690" endTime="427930">
        <w:rPr>
          <w:rFonts w:ascii="Bierstadt"/>
          <w:sz w:val="28"/>
          <w:color w:val="000000"/>
        </w:rPr>
        <w:t xml:space="preserve">one </w:t>
      </w:r>
      <w:r startTime="427930" endTime="428210">
        <w:rPr>
          <w:rFonts w:ascii="Bierstadt"/>
          <w:sz w:val="28"/>
          <w:color w:val="000000"/>
        </w:rPr>
        <w:t xml:space="preserve">life </w:t>
      </w:r>
      <w:r startTime="428290" endTime="428570">
        <w:rPr>
          <w:rFonts w:ascii="Bierstadt"/>
          <w:sz w:val="28"/>
          <w:color w:val="000000"/>
        </w:rPr>
        <w:t xml:space="preserve">because </w:t>
      </w:r>
      <w:r startTime="428570" endTime="428730">
        <w:rPr>
          <w:rFonts w:ascii="Bierstadt"/>
          <w:sz w:val="28"/>
          <w:color w:val="000000"/>
        </w:rPr>
        <w:t xml:space="preserve">we </w:t>
      </w:r>
      <w:r startTime="428730" endTime="428930">
        <w:rPr>
          <w:rFonts w:ascii="Bierstadt"/>
          <w:sz w:val="28"/>
          <w:color w:val="000000"/>
        </w:rPr>
        <w:t xml:space="preserve">are </w:t>
      </w:r>
      <w:r startTime="428930" endTime="429210">
        <w:rPr>
          <w:rFonts w:ascii="Bierstadt"/>
          <w:sz w:val="28"/>
          <w:color w:val="000000"/>
        </w:rPr>
        <w:t xml:space="preserve">human, </w:t>
      </w:r>
      <w:r startTime="429210" endTime="429490">
        <w:rPr>
          <w:rFonts w:ascii="Bierstadt"/>
          <w:sz w:val="28"/>
          <w:color w:val="000000"/>
        </w:rPr>
        <w:t xml:space="preserve">as </w:t>
      </w:r>
      <w:r startTime="429490" endTime="429890">
        <w:rPr>
          <w:rFonts w:ascii="Bierstadt"/>
          <w:sz w:val="28"/>
          <w:color w:val="000000"/>
        </w:rPr>
        <w:t xml:space="preserve">Emily </w:t>
      </w:r>
      <w:r startTime="429890" endTime="430090">
        <w:rPr>
          <w:rFonts w:ascii="Bierstadt"/>
          <w:sz w:val="28"/>
          <w:color w:val="000000"/>
        </w:rPr>
        <w:t xml:space="preserve">had </w:t>
      </w:r>
      <w:r startTime="430090" endTime="430250">
        <w:rPr>
          <w:rFonts w:ascii="Bierstadt"/>
          <w:sz w:val="28"/>
          <w:color w:val="000000"/>
        </w:rPr>
        <w:t xml:space="preserve">said, </w:t>
      </w:r>
      <w:r startTime="430250" endTime="430410">
        <w:rPr>
          <w:rFonts w:ascii="Bierstadt"/>
          <w:sz w:val="28"/>
          <w:color w:val="000000"/>
        </w:rPr>
        <w:t xml:space="preserve">and </w:t>
      </w:r>
      <w:r startTime="430410" endTime="430650">
        <w:rPr>
          <w:rFonts w:ascii="Bierstadt"/>
          <w:sz w:val="28"/>
          <w:color w:val="000000"/>
        </w:rPr>
        <w:t xml:space="preserve">it's </w:t>
      </w:r>
      <w:r startTime="430650" endTime="430850">
        <w:rPr>
          <w:rFonts w:ascii="Bierstadt"/>
          <w:sz w:val="28"/>
          <w:color w:val="000000"/>
        </w:rPr>
        <w:t xml:space="preserve">really </w:t>
      </w:r>
      <w:r startTime="430850" endTime="431170">
        <w:rPr>
          <w:rFonts w:ascii="Bierstadt"/>
          <w:sz w:val="28"/>
          <w:color w:val="000000"/>
        </w:rPr>
        <w:t xml:space="preserve">important. </w:t>
      </w:r>
    </w:p>
    <w:p>
      <w:pPr>
        <w:spacing w:after="0" w:line="300" w:lineRule="exact"/>
      </w:pPr>
      <w:r>
        <w:t>07:11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431969" endTime="432289">
        <w:rPr>
          <w:rFonts w:ascii="Bierstadt"/>
          <w:sz w:val="28"/>
          <w:color w:val="000000"/>
        </w:rPr>
        <w:t xml:space="preserve">Yeah, </w:t>
      </w:r>
      <w:r startTime="432289" endTime="432370">
        <w:rPr>
          <w:rFonts w:ascii="Bierstadt"/>
          <w:sz w:val="28"/>
          <w:color w:val="000000"/>
        </w:rPr>
        <w:t xml:space="preserve">I </w:t>
      </w:r>
      <w:r startTime="432370" endTime="432690">
        <w:rPr>
          <w:rFonts w:ascii="Bierstadt"/>
          <w:sz w:val="28"/>
          <w:color w:val="000000"/>
        </w:rPr>
        <w:t xml:space="preserve">appreciate </w:t>
      </w:r>
      <w:r startTime="432690" endTime="432810">
        <w:rPr>
          <w:rFonts w:ascii="Bierstadt"/>
          <w:sz w:val="28"/>
          <w:color w:val="000000"/>
        </w:rPr>
        <w:t xml:space="preserve">you </w:t>
      </w:r>
      <w:r startTime="432810" endTime="432970">
        <w:rPr>
          <w:rFonts w:ascii="Bierstadt"/>
          <w:sz w:val="28"/>
          <w:color w:val="000000"/>
        </w:rPr>
        <w:t xml:space="preserve">all </w:t>
      </w:r>
      <w:r startTime="432970" endTime="433170">
        <w:rPr>
          <w:rFonts w:ascii="Bierstadt"/>
          <w:sz w:val="28"/>
          <w:color w:val="000000"/>
        </w:rPr>
        <w:t xml:space="preserve">being </w:t>
      </w:r>
      <w:r startTime="433170" endTime="433650">
        <w:rPr>
          <w:rFonts w:ascii="Bierstadt"/>
          <w:sz w:val="28"/>
          <w:color w:val="000000"/>
        </w:rPr>
        <w:t xml:space="preserve">vulnerable </w:t>
      </w:r>
      <w:r startTime="433650" endTime="433850">
        <w:rPr>
          <w:rFonts w:ascii="Bierstadt"/>
          <w:sz w:val="28"/>
          <w:color w:val="000000"/>
        </w:rPr>
        <w:t xml:space="preserve">and </w:t>
      </w:r>
      <w:r startTime="433850" endTime="434130">
        <w:rPr>
          <w:rFonts w:ascii="Bierstadt"/>
          <w:sz w:val="28"/>
          <w:color w:val="000000"/>
        </w:rPr>
        <w:t xml:space="preserve">sharing </w:t>
      </w:r>
      <w:r startTime="434130" endTime="434370">
        <w:rPr>
          <w:rFonts w:ascii="Bierstadt"/>
          <w:sz w:val="28"/>
          <w:color w:val="000000"/>
        </w:rPr>
        <w:t xml:space="preserve">those </w:t>
      </w:r>
      <w:r startTime="434370" endTime="434570">
        <w:rPr>
          <w:rFonts w:ascii="Bierstadt"/>
          <w:sz w:val="28"/>
          <w:color w:val="000000"/>
        </w:rPr>
        <w:t xml:space="preserve">with </w:t>
      </w:r>
      <w:r startTime="434570" endTime="434770">
        <w:rPr>
          <w:rFonts w:ascii="Bierstadt"/>
          <w:sz w:val="28"/>
          <w:color w:val="000000"/>
        </w:rPr>
        <w:t xml:space="preserve">Us. </w:t>
      </w:r>
      <w:r startTime="434770" endTime="434970">
        <w:rPr>
          <w:rFonts w:ascii="Bierstadt"/>
          <w:sz w:val="28"/>
          <w:color w:val="000000"/>
        </w:rPr>
        <w:t xml:space="preserve">I </w:t>
      </w:r>
      <w:r startTime="434970" endTime="435130">
        <w:rPr>
          <w:rFonts w:ascii="Bierstadt"/>
          <w:sz w:val="28"/>
          <w:color w:val="000000"/>
        </w:rPr>
        <w:t xml:space="preserve">think </w:t>
      </w:r>
      <w:r startTime="435130" endTime="435410">
        <w:rPr>
          <w:rFonts w:ascii="Bierstadt"/>
          <w:sz w:val="28"/>
          <w:color w:val="000000"/>
        </w:rPr>
        <w:t xml:space="preserve">it's </w:t>
      </w:r>
      <w:r startTime="435410" endTime="435610">
        <w:rPr>
          <w:rFonts w:ascii="Bierstadt"/>
          <w:sz w:val="28"/>
          <w:color w:val="000000"/>
        </w:rPr>
        <w:t xml:space="preserve">so </w:t>
      </w:r>
      <w:r startTime="435610" endTime="435890">
        <w:rPr>
          <w:rFonts w:ascii="Bierstadt"/>
          <w:sz w:val="28"/>
          <w:color w:val="000000"/>
        </w:rPr>
        <w:t xml:space="preserve">important </w:t>
      </w:r>
      <w:r startTime="435890" endTime="436170">
        <w:rPr>
          <w:rFonts w:ascii="Bierstadt"/>
          <w:sz w:val="28"/>
          <w:color w:val="000000"/>
        </w:rPr>
        <w:t xml:space="preserve">when </w:t>
      </w:r>
      <w:r startTime="436170" endTime="436370">
        <w:rPr>
          <w:rFonts w:ascii="Bierstadt"/>
          <w:sz w:val="28"/>
          <w:color w:val="000000"/>
        </w:rPr>
        <w:t xml:space="preserve">we </w:t>
      </w:r>
      <w:r startTime="436370" endTime="436690">
        <w:rPr>
          <w:rFonts w:ascii="Bierstadt"/>
          <w:sz w:val="28"/>
          <w:color w:val="000000"/>
        </w:rPr>
        <w:t xml:space="preserve">consider </w:t>
      </w:r>
      <w:r startTime="437490" endTime="438130">
        <w:rPr>
          <w:rFonts w:ascii="Bierstadt"/>
          <w:sz w:val="28"/>
          <w:color w:val="000000"/>
        </w:rPr>
        <w:t xml:space="preserve">communications </w:t>
      </w:r>
      <w:r startTime="438130" endTime="438410">
        <w:rPr>
          <w:rFonts w:ascii="Bierstadt"/>
          <w:sz w:val="28"/>
          <w:color w:val="000000"/>
        </w:rPr>
        <w:t xml:space="preserve">that </w:t>
      </w:r>
      <w:r startTime="438410" endTime="438610">
        <w:rPr>
          <w:rFonts w:ascii="Bierstadt"/>
          <w:sz w:val="28"/>
          <w:color w:val="000000"/>
        </w:rPr>
        <w:t xml:space="preserve">we're </w:t>
      </w:r>
      <w:r startTime="438610" endTime="438730">
        <w:rPr>
          <w:rFonts w:ascii="Bierstadt"/>
          <w:sz w:val="28"/>
          <w:color w:val="000000"/>
        </w:rPr>
        <w:t xml:space="preserve">not </w:t>
      </w:r>
      <w:r startTime="438730" endTime="439250">
        <w:rPr>
          <w:rFonts w:ascii="Bierstadt"/>
          <w:sz w:val="28"/>
          <w:color w:val="000000"/>
        </w:rPr>
        <w:t xml:space="preserve">communicating </w:t>
      </w:r>
      <w:r startTime="439250" endTime="439570">
        <w:rPr>
          <w:rFonts w:ascii="Bierstadt"/>
          <w:sz w:val="28"/>
          <w:color w:val="000000"/>
        </w:rPr>
        <w:t xml:space="preserve">at </w:t>
      </w:r>
      <w:r startTime="439570" endTime="439890">
        <w:rPr>
          <w:rFonts w:ascii="Bierstadt"/>
          <w:sz w:val="28"/>
          <w:color w:val="000000"/>
        </w:rPr>
        <w:t xml:space="preserve">people, </w:t>
      </w:r>
      <w:r startTime="439970" endTime="440250">
        <w:rPr>
          <w:rFonts w:ascii="Bierstadt"/>
          <w:sz w:val="28"/>
          <w:color w:val="000000"/>
        </w:rPr>
        <w:t xml:space="preserve">but </w:t>
      </w:r>
      <w:r startTime="440250" endTime="440490">
        <w:rPr>
          <w:rFonts w:ascii="Bierstadt"/>
          <w:sz w:val="28"/>
          <w:color w:val="000000"/>
        </w:rPr>
        <w:t xml:space="preserve">we're </w:t>
      </w:r>
      <w:r startTime="440490" endTime="441050">
        <w:rPr>
          <w:rFonts w:ascii="Bierstadt"/>
          <w:sz w:val="28"/>
          <w:color w:val="000000"/>
        </w:rPr>
        <w:t xml:space="preserve">communicating </w:t>
      </w:r>
      <w:r startTime="441050" endTime="441370">
        <w:rPr>
          <w:rFonts w:ascii="Bierstadt"/>
          <w:sz w:val="28"/>
          <w:color w:val="000000"/>
        </w:rPr>
        <w:t xml:space="preserve">with </w:t>
      </w:r>
      <w:r startTime="441370" endTime="441650">
        <w:rPr>
          <w:rFonts w:ascii="Bierstadt"/>
          <w:sz w:val="28"/>
          <w:color w:val="000000"/>
        </w:rPr>
        <w:t xml:space="preserve">them </w:t>
      </w:r>
      <w:r startTime="441650" endTime="441850">
        <w:rPr>
          <w:rFonts w:ascii="Bierstadt"/>
          <w:sz w:val="28"/>
          <w:color w:val="000000"/>
        </w:rPr>
        <w:t xml:space="preserve">and </w:t>
      </w:r>
      <w:r startTime="441850" endTime="442090">
        <w:rPr>
          <w:rFonts w:ascii="Bierstadt"/>
          <w:sz w:val="28"/>
          <w:color w:val="000000"/>
        </w:rPr>
        <w:t xml:space="preserve">to </w:t>
      </w:r>
      <w:r startTime="442090" endTime="442370">
        <w:rPr>
          <w:rFonts w:ascii="Bierstadt"/>
          <w:sz w:val="28"/>
          <w:color w:val="000000"/>
        </w:rPr>
        <w:t xml:space="preserve">them </w:t>
      </w:r>
      <w:r startTime="442370" endTime="442570">
        <w:rPr>
          <w:rFonts w:ascii="Bierstadt"/>
          <w:sz w:val="28"/>
          <w:color w:val="000000"/>
        </w:rPr>
        <w:t xml:space="preserve">and </w:t>
      </w:r>
      <w:r startTime="442570" endTime="442730">
        <w:rPr>
          <w:rFonts w:ascii="Bierstadt"/>
          <w:sz w:val="28"/>
          <w:color w:val="000000"/>
        </w:rPr>
        <w:t xml:space="preserve">from </w:t>
      </w:r>
      <w:r startTime="442730" endTime="442850">
        <w:rPr>
          <w:rFonts w:ascii="Bierstadt"/>
          <w:sz w:val="28"/>
          <w:color w:val="000000"/>
        </w:rPr>
        <w:t xml:space="preserve">a </w:t>
      </w:r>
      <w:r startTime="442850" endTime="443010">
        <w:rPr>
          <w:rFonts w:ascii="Bierstadt"/>
          <w:sz w:val="28"/>
          <w:color w:val="000000"/>
        </w:rPr>
        <w:t xml:space="preserve">place </w:t>
      </w:r>
      <w:r startTime="443010" endTime="443210">
        <w:rPr>
          <w:rFonts w:ascii="Bierstadt"/>
          <w:sz w:val="28"/>
          <w:color w:val="000000"/>
        </w:rPr>
        <w:t xml:space="preserve">of </w:t>
      </w:r>
      <w:r startTime="443210" endTime="443730">
        <w:rPr>
          <w:rFonts w:ascii="Bierstadt"/>
          <w:sz w:val="28"/>
          <w:color w:val="000000"/>
        </w:rPr>
        <w:t xml:space="preserve">understanding.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47131fcdf43143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07:23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443730" endTime="444050">
              <w:rPr>
                <w:rFonts w:ascii="Bierstadt"/>
                <w:sz w:val="28"/>
                <w:color w:val="000000"/>
              </w:rPr>
              <w:t xml:space="preserve">And </w:t>
            </w:r>
            <w:r startTime="445360" endTime="445790">
              <w:rPr>
                <w:rFonts w:ascii="Bierstadt"/>
                <w:sz w:val="28"/>
                <w:color w:val="000000"/>
              </w:rPr>
              <w:t xml:space="preserve">Kristen, </w:t>
            </w:r>
            <w:r startTime="445790" endTime="445990">
              <w:rPr>
                <w:rFonts w:ascii="Bierstadt"/>
                <w:sz w:val="28"/>
                <w:color w:val="000000"/>
              </w:rPr>
              <w:t xml:space="preserve">we </w:t>
            </w:r>
            <w:r startTime="445990" endTime="446190">
              <w:rPr>
                <w:rFonts w:ascii="Bierstadt"/>
                <w:sz w:val="28"/>
                <w:color w:val="000000"/>
              </w:rPr>
              <w:t xml:space="preserve">talk </w:t>
            </w:r>
            <w:r startTime="446190" endTime="446430">
              <w:rPr>
                <w:rFonts w:ascii="Bierstadt"/>
                <w:sz w:val="28"/>
                <w:color w:val="000000"/>
              </w:rPr>
              <w:t xml:space="preserve">about </w:t>
            </w:r>
            <w:r startTime="446430" endTime="446750">
              <w:rPr>
                <w:rFonts w:ascii="Bierstadt"/>
                <w:sz w:val="28"/>
                <w:color w:val="000000"/>
              </w:rPr>
              <w:t xml:space="preserve">how </w:t>
            </w:r>
            <w:r startTime="446910" endTime="447230">
              <w:rPr>
                <w:rFonts w:ascii="Bierstadt"/>
                <w:sz w:val="28"/>
                <w:color w:val="000000"/>
              </w:rPr>
              <w:t xml:space="preserve">health </w:t>
            </w:r>
            <w:r startTime="447230" endTime="447710">
              <w:rPr>
                <w:rFonts w:ascii="Bierstadt"/>
                <w:sz w:val="28"/>
                <w:color w:val="000000"/>
              </w:rPr>
              <w:t xml:space="preserve">journeys </w:t>
            </w:r>
            <w:r startTime="447710" endTime="447790">
              <w:rPr>
                <w:rFonts w:ascii="Bierstadt"/>
                <w:sz w:val="28"/>
                <w:color w:val="000000"/>
              </w:rPr>
              <w:t xml:space="preserve">are </w:t>
            </w:r>
            <w:r startTime="447790" endTime="448030">
              <w:rPr>
                <w:rFonts w:ascii="Bierstadt"/>
                <w:sz w:val="28"/>
                <w:color w:val="000000"/>
              </w:rPr>
              <w:t xml:space="preserve">personal. </w:t>
            </w:r>
            <w:r startTime="448030" endTime="448270">
              <w:rPr>
                <w:rFonts w:ascii="Bierstadt"/>
                <w:sz w:val="28"/>
                <w:color w:val="000000"/>
              </w:rPr>
              <w:t xml:space="preserve">We </w:t>
            </w:r>
            <w:r startTime="448270" endTime="448390">
              <w:rPr>
                <w:rFonts w:ascii="Bierstadt"/>
                <w:sz w:val="28"/>
                <w:color w:val="000000"/>
              </w:rPr>
              <w:t xml:space="preserve">all </w:t>
            </w:r>
            <w:r startTime="448390" endTime="448550">
              <w:rPr>
                <w:rFonts w:ascii="Bierstadt"/>
                <w:sz w:val="28"/>
                <w:color w:val="000000"/>
              </w:rPr>
              <w:t xml:space="preserve">just </w:t>
            </w:r>
            <w:r startTime="448550" endTime="448870">
              <w:rPr>
                <w:rFonts w:ascii="Bierstadt"/>
                <w:sz w:val="28"/>
                <w:color w:val="000000"/>
              </w:rPr>
              <w:t xml:space="preserve">shared </w:t>
            </w:r>
            <w:r startTime="448870" endTime="448990">
              <w:rPr>
                <w:rFonts w:ascii="Bierstadt"/>
                <w:sz w:val="28"/>
                <w:color w:val="000000"/>
              </w:rPr>
              <w:t xml:space="preserve">a </w:t>
            </w:r>
            <w:r startTime="448990" endTime="449110">
              <w:rPr>
                <w:rFonts w:ascii="Bierstadt"/>
                <w:sz w:val="28"/>
                <w:color w:val="000000"/>
              </w:rPr>
              <w:t xml:space="preserve">lot </w:t>
            </w:r>
            <w:r startTime="449110" endTime="449270">
              <w:rPr>
                <w:rFonts w:ascii="Bierstadt"/>
                <w:sz w:val="28"/>
                <w:color w:val="000000"/>
              </w:rPr>
              <w:t xml:space="preserve">about </w:t>
            </w:r>
            <w:r startTime="449270" endTime="449710">
              <w:rPr>
                <w:rFonts w:ascii="Bierstadt"/>
                <w:sz w:val="28"/>
                <w:color w:val="000000"/>
              </w:rPr>
              <w:t xml:space="preserve">ourselves. </w:t>
            </w:r>
            <w:r startTime="450030" endTime="450310">
              <w:rPr>
                <w:rFonts w:ascii="Bierstadt"/>
                <w:sz w:val="28"/>
                <w:color w:val="000000"/>
              </w:rPr>
              <w:t xml:space="preserve">When </w:t>
            </w:r>
            <w:r startTime="450310" endTime="450510">
              <w:rPr>
                <w:rFonts w:ascii="Bierstadt"/>
                <w:sz w:val="28"/>
                <w:color w:val="000000"/>
              </w:rPr>
              <w:t xml:space="preserve">you're </w:t>
            </w:r>
            <w:r startTime="450510" endTime="450710">
              <w:rPr>
                <w:rFonts w:ascii="Bierstadt"/>
                <w:sz w:val="28"/>
                <w:color w:val="000000"/>
              </w:rPr>
              <w:t xml:space="preserve">thinking </w:t>
            </w:r>
            <w:r startTime="450710" endTime="450910">
              <w:rPr>
                <w:rFonts w:ascii="Bierstadt"/>
                <w:sz w:val="28"/>
                <w:color w:val="000000"/>
              </w:rPr>
              <w:t xml:space="preserve">about </w:t>
            </w:r>
            <w:r startTime="450910" endTime="451150">
              <w:rPr>
                <w:rFonts w:ascii="Bierstadt"/>
                <w:sz w:val="28"/>
                <w:color w:val="000000"/>
              </w:rPr>
              <w:t xml:space="preserve">it </w:t>
            </w:r>
            <w:r startTime="451150" endTime="451390">
              <w:rPr>
                <w:rFonts w:ascii="Bierstadt"/>
                <w:sz w:val="28"/>
                <w:color w:val="000000"/>
              </w:rPr>
              <w:t xml:space="preserve">from </w:t>
            </w:r>
            <w:r startTime="451390" endTime="451590">
              <w:rPr>
                <w:rFonts w:ascii="Bierstadt"/>
                <w:sz w:val="28"/>
                <w:color w:val="000000"/>
              </w:rPr>
              <w:t xml:space="preserve">the </w:t>
            </w:r>
            <w:r startTime="451590" endTime="452150">
              <w:rPr>
                <w:rFonts w:ascii="Bierstadt"/>
                <w:sz w:val="28"/>
                <w:color w:val="000000"/>
              </w:rPr>
              <w:t xml:space="preserve">perspective </w:t>
            </w:r>
            <w:r startTime="452150" endTime="452470">
              <w:rPr>
                <w:rFonts w:ascii="Bierstadt"/>
                <w:sz w:val="28"/>
                <w:color w:val="000000"/>
              </w:rPr>
              <w:t xml:space="preserve">of </w:t>
            </w:r>
            <w:r startTime="452470" endTime="453150">
              <w:rPr>
                <w:rFonts w:ascii="Bierstadt"/>
                <w:sz w:val="28"/>
                <w:color w:val="000000"/>
              </w:rPr>
              <w:t xml:space="preserve">iqvia </w:t>
            </w:r>
            <w:r startTime="453150" endTime="453470">
              <w:rPr>
                <w:rFonts w:ascii="Bierstadt"/>
                <w:sz w:val="28"/>
                <w:color w:val="000000"/>
              </w:rPr>
              <w:t xml:space="preserve">Digital, </w:t>
            </w:r>
            <w:r startTime="454030" endTime="454430">
              <w:rPr>
                <w:rFonts w:ascii="Bierstadt"/>
                <w:sz w:val="28"/>
                <w:color w:val="000000"/>
              </w:rPr>
              <w:t xml:space="preserve">what </w:t>
            </w:r>
            <w:r startTime="454430" endTime="454750">
              <w:rPr>
                <w:rFonts w:ascii="Bierstadt"/>
                <w:sz w:val="28"/>
                <w:color w:val="000000"/>
              </w:rPr>
              <w:t xml:space="preserve">kind </w:t>
            </w:r>
            <w:r startTime="454750" endTime="455070">
              <w:rPr>
                <w:rFonts w:ascii="Bierstadt"/>
                <w:sz w:val="28"/>
                <w:color w:val="000000"/>
              </w:rPr>
              <w:t xml:space="preserve">of </w:t>
            </w:r>
            <w:r startTime="455070" endTime="455470">
              <w:rPr>
                <w:rFonts w:ascii="Bierstadt"/>
                <w:sz w:val="28"/>
                <w:color w:val="000000"/>
              </w:rPr>
              <w:t xml:space="preserve">ways </w:t>
            </w:r>
            <w:r startTime="455470" endTime="455670">
              <w:rPr>
                <w:rFonts w:ascii="Bierstadt"/>
                <w:sz w:val="28"/>
                <w:color w:val="000000"/>
              </w:rPr>
              <w:t xml:space="preserve">can </w:t>
            </w:r>
            <w:r startTime="455670" endTime="456150">
              <w:rPr>
                <w:rFonts w:ascii="Bierstadt"/>
                <w:sz w:val="28"/>
                <w:color w:val="000000"/>
              </w:rPr>
              <w:t xml:space="preserve">Brands </w:t>
            </w:r>
            <w:r startTime="456150" endTime="456510">
              <w:rPr>
                <w:rFonts w:ascii="Bierstadt"/>
                <w:sz w:val="28"/>
                <w:color w:val="000000"/>
              </w:rPr>
              <w:t xml:space="preserve">earn </w:t>
            </w:r>
            <w:r startTime="456510" endTime="456950">
              <w:rPr>
                <w:rFonts w:ascii="Bierstadt"/>
                <w:sz w:val="28"/>
                <w:color w:val="000000"/>
              </w:rPr>
              <w:t xml:space="preserve">trust? </w:t>
            </w:r>
          </w:p>
        </w:tc>
      </w:tr>
    </w:tbl>
    <w:p>
      <w:pPr>
        <w:spacing w:after="0"/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a526a9e7f6ae48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07:36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456950" endTime="457190">
              <w:rPr>
                <w:rFonts w:ascii="Bierstadt"/>
                <w:sz w:val="28"/>
                <w:color w:val="000000"/>
              </w:rPr>
              <w:t xml:space="preserve">Right. </w:t>
            </w:r>
            <w:r startTime="457190" endTime="457430">
              <w:rPr>
                <w:rFonts w:ascii="Bierstadt"/>
                <w:sz w:val="28"/>
                <w:color w:val="000000"/>
              </w:rPr>
              <w:t xml:space="preserve">Trust </w:t>
            </w:r>
            <w:r startTime="457430" endTime="457590">
              <w:rPr>
                <w:rFonts w:ascii="Bierstadt"/>
                <w:sz w:val="28"/>
                <w:color w:val="000000"/>
              </w:rPr>
              <w:t xml:space="preserve">is </w:t>
            </w:r>
            <w:r startTime="457590" endTime="457710">
              <w:rPr>
                <w:rFonts w:ascii="Bierstadt"/>
                <w:sz w:val="28"/>
                <w:color w:val="000000"/>
              </w:rPr>
              <w:t xml:space="preserve">going </w:t>
            </w:r>
            <w:r startTime="457710" endTime="457790">
              <w:rPr>
                <w:rFonts w:ascii="Bierstadt"/>
                <w:sz w:val="28"/>
                <w:color w:val="000000"/>
              </w:rPr>
              <w:t xml:space="preserve">to </w:t>
            </w:r>
            <w:r startTime="457790" endTime="457910">
              <w:rPr>
                <w:rFonts w:ascii="Bierstadt"/>
                <w:sz w:val="28"/>
                <w:color w:val="000000"/>
              </w:rPr>
              <w:t xml:space="preserve">be </w:t>
            </w:r>
            <w:r startTime="457910" endTime="458070">
              <w:rPr>
                <w:rFonts w:ascii="Bierstadt"/>
                <w:sz w:val="28"/>
                <w:color w:val="000000"/>
              </w:rPr>
              <w:t xml:space="preserve">so </w:t>
            </w:r>
            <w:r startTime="458070" endTime="458350">
              <w:rPr>
                <w:rFonts w:ascii="Bierstadt"/>
                <w:sz w:val="28"/>
                <w:color w:val="000000"/>
              </w:rPr>
              <w:t xml:space="preserve">important </w:t>
            </w:r>
            <w:r startTime="458350" endTime="458590">
              <w:rPr>
                <w:rFonts w:ascii="Bierstadt"/>
                <w:sz w:val="28"/>
                <w:color w:val="000000"/>
              </w:rPr>
              <w:t xml:space="preserve">in </w:t>
            </w:r>
            <w:r startTime="458590" endTime="458750">
              <w:rPr>
                <w:rFonts w:ascii="Bierstadt"/>
                <w:sz w:val="28"/>
                <w:color w:val="000000"/>
              </w:rPr>
              <w:t xml:space="preserve">this </w:t>
            </w:r>
            <w:r startTime="458750" endTime="459070">
              <w:rPr>
                <w:rFonts w:ascii="Bierstadt"/>
                <w:sz w:val="28"/>
                <w:color w:val="000000"/>
              </w:rPr>
              <w:t xml:space="preserve">space </w:t>
            </w:r>
            <w:r startTime="459070" endTime="459470">
              <w:rPr>
                <w:rFonts w:ascii="Bierstadt"/>
                <w:sz w:val="28"/>
                <w:color w:val="000000"/>
              </w:rPr>
              <w:t xml:space="preserve">of </w:t>
            </w:r>
            <w:r startTime="460190" endTime="460589">
              <w:rPr>
                <w:rFonts w:ascii="Bierstadt"/>
                <w:sz w:val="28"/>
                <w:color w:val="000000"/>
              </w:rPr>
              <w:t xml:space="preserve">personal </w:t>
            </w:r>
            <w:r startTime="460590" endTime="461070">
              <w:rPr>
                <w:rFonts w:ascii="Bierstadt"/>
                <w:sz w:val="28"/>
                <w:color w:val="000000"/>
              </w:rPr>
              <w:t xml:space="preserve">moments </w:t>
            </w:r>
            <w:r startTime="461070" endTime="461310">
              <w:rPr>
                <w:rFonts w:ascii="Bierstadt"/>
                <w:sz w:val="28"/>
                <w:color w:val="000000"/>
              </w:rPr>
              <w:t xml:space="preserve">where </w:t>
            </w:r>
            <w:r startTime="461310" endTime="461510">
              <w:rPr>
                <w:rFonts w:ascii="Bierstadt"/>
                <w:sz w:val="28"/>
                <w:color w:val="000000"/>
              </w:rPr>
              <w:t xml:space="preserve">you </w:t>
            </w:r>
            <w:r startTime="461510" endTime="461750">
              <w:rPr>
                <w:rFonts w:ascii="Bierstadt"/>
                <w:sz w:val="28"/>
                <w:color w:val="000000"/>
              </w:rPr>
              <w:t xml:space="preserve">don't </w:t>
            </w:r>
            <w:r startTime="461750" endTime="461990">
              <w:rPr>
                <w:rFonts w:ascii="Bierstadt"/>
                <w:sz w:val="28"/>
                <w:color w:val="000000"/>
              </w:rPr>
              <w:t xml:space="preserve">know </w:t>
            </w:r>
            <w:r startTime="461990" endTime="462230">
              <w:rPr>
                <w:rFonts w:ascii="Bierstadt"/>
                <w:sz w:val="28"/>
                <w:color w:val="000000"/>
              </w:rPr>
              <w:t xml:space="preserve">what </w:t>
            </w:r>
            <w:r startTime="462230" endTime="462470">
              <w:rPr>
                <w:rFonts w:ascii="Bierstadt"/>
                <w:sz w:val="28"/>
                <w:color w:val="000000"/>
              </w:rPr>
              <w:t xml:space="preserve">you're </w:t>
            </w:r>
            <w:r startTime="462470" endTime="462670">
              <w:rPr>
                <w:rFonts w:ascii="Bierstadt"/>
                <w:sz w:val="28"/>
                <w:color w:val="000000"/>
              </w:rPr>
              <w:t xml:space="preserve">doing </w:t>
            </w:r>
            <w:r startTime="462670" endTime="462910">
              <w:rPr>
                <w:rFonts w:ascii="Bierstadt"/>
                <w:sz w:val="28"/>
                <w:color w:val="000000"/>
              </w:rPr>
              <w:t xml:space="preserve">or </w:t>
            </w:r>
            <w:r startTime="462910" endTime="463110">
              <w:rPr>
                <w:rFonts w:ascii="Bierstadt"/>
                <w:sz w:val="28"/>
                <w:color w:val="000000"/>
              </w:rPr>
              <w:t xml:space="preserve">how </w:t>
            </w:r>
            <w:r startTime="463110" endTime="463230">
              <w:rPr>
                <w:rFonts w:ascii="Bierstadt"/>
                <w:sz w:val="28"/>
                <w:color w:val="000000"/>
              </w:rPr>
              <w:t xml:space="preserve">to </w:t>
            </w:r>
            <w:r startTime="463230" endTime="463350">
              <w:rPr>
                <w:rFonts w:ascii="Bierstadt"/>
                <w:sz w:val="28"/>
                <w:color w:val="000000"/>
              </w:rPr>
              <w:t xml:space="preserve">do </w:t>
            </w:r>
            <w:r startTime="463350" endTime="463630">
              <w:rPr>
                <w:rFonts w:ascii="Bierstadt"/>
                <w:sz w:val="28"/>
                <w:color w:val="000000"/>
              </w:rPr>
              <w:t xml:space="preserve">it. </w:t>
            </w:r>
            <w:r startTime="463950" endTime="464230">
              <w:rPr>
                <w:rFonts w:ascii="Bierstadt"/>
                <w:sz w:val="28"/>
                <w:color w:val="000000"/>
              </w:rPr>
              <w:t xml:space="preserve">How </w:t>
            </w:r>
            <w:r startTime="464230" endTime="464390">
              <w:rPr>
                <w:rFonts w:ascii="Bierstadt"/>
                <w:sz w:val="28"/>
                <w:color w:val="000000"/>
              </w:rPr>
              <w:t xml:space="preserve">can </w:t>
            </w:r>
            <w:r startTime="464390" endTime="464550">
              <w:rPr>
                <w:rFonts w:ascii="Bierstadt"/>
                <w:sz w:val="28"/>
                <w:color w:val="000000"/>
              </w:rPr>
              <w:t xml:space="preserve">we </w:t>
            </w:r>
            <w:r startTime="464550" endTime="464990">
              <w:rPr>
                <w:rFonts w:ascii="Bierstadt"/>
                <w:sz w:val="28"/>
                <w:color w:val="000000"/>
              </w:rPr>
              <w:t xml:space="preserve">leverage </w:t>
            </w:r>
            <w:r startTime="465150" endTime="465870">
              <w:rPr>
                <w:rFonts w:ascii="Bierstadt"/>
                <w:sz w:val="28"/>
                <w:color w:val="000000"/>
              </w:rPr>
              <w:t xml:space="preserve">insights? </w:t>
            </w:r>
            <w:r startTime="465870" endTime="466150">
              <w:rPr>
                <w:rFonts w:ascii="Bierstadt"/>
                <w:sz w:val="28"/>
                <w:color w:val="000000"/>
              </w:rPr>
              <w:t xml:space="preserve">What </w:t>
            </w:r>
            <w:r startTime="466150" endTime="466310">
              <w:rPr>
                <w:rFonts w:ascii="Bierstadt"/>
                <w:sz w:val="28"/>
                <w:color w:val="000000"/>
              </w:rPr>
              <w:t xml:space="preserve">are </w:t>
            </w:r>
            <w:r startTime="466310" endTime="466470">
              <w:rPr>
                <w:rFonts w:ascii="Bierstadt"/>
                <w:sz w:val="28"/>
                <w:color w:val="000000"/>
              </w:rPr>
              <w:t xml:space="preserve">some </w:t>
            </w:r>
            <w:r startTime="466470" endTime="466710">
              <w:rPr>
                <w:rFonts w:ascii="Bierstadt"/>
                <w:sz w:val="28"/>
                <w:color w:val="000000"/>
              </w:rPr>
              <w:t xml:space="preserve">ways </w:t>
            </w:r>
            <w:r startTime="466710" endTime="466870">
              <w:rPr>
                <w:rFonts w:ascii="Bierstadt"/>
                <w:sz w:val="28"/>
                <w:color w:val="000000"/>
              </w:rPr>
              <w:t xml:space="preserve">that </w:t>
            </w:r>
            <w:r startTime="466870" endTime="467030">
              <w:rPr>
                <w:rFonts w:ascii="Bierstadt"/>
                <w:sz w:val="28"/>
                <w:color w:val="000000"/>
              </w:rPr>
              <w:t xml:space="preserve">the </w:t>
            </w:r>
            <w:r startTime="467030" endTime="467310">
              <w:rPr>
                <w:rFonts w:ascii="Bierstadt"/>
                <w:sz w:val="28"/>
                <w:color w:val="000000"/>
              </w:rPr>
              <w:t xml:space="preserve">Brands </w:t>
            </w:r>
            <w:r startTime="467310" endTime="467430">
              <w:rPr>
                <w:rFonts w:ascii="Bierstadt"/>
                <w:sz w:val="28"/>
                <w:color w:val="000000"/>
              </w:rPr>
              <w:t xml:space="preserve">can </w:t>
            </w:r>
            <w:r startTime="467430" endTime="467590">
              <w:rPr>
                <w:rFonts w:ascii="Bierstadt"/>
                <w:sz w:val="28"/>
                <w:color w:val="000000"/>
              </w:rPr>
              <w:t xml:space="preserve">show </w:t>
            </w:r>
            <w:r startTime="467590" endTime="467750">
              <w:rPr>
                <w:rFonts w:ascii="Bierstadt"/>
                <w:sz w:val="28"/>
                <w:color w:val="000000"/>
              </w:rPr>
              <w:t xml:space="preserve">up </w:t>
            </w:r>
            <w:r startTime="467750" endTime="467910">
              <w:rPr>
                <w:rFonts w:ascii="Bierstadt"/>
                <w:sz w:val="28"/>
                <w:color w:val="000000"/>
              </w:rPr>
              <w:t xml:space="preserve">not </w:t>
            </w:r>
            <w:r startTime="467910" endTime="468150">
              <w:rPr>
                <w:rFonts w:ascii="Bierstadt"/>
                <w:sz w:val="28"/>
                <w:color w:val="000000"/>
              </w:rPr>
              <w:t xml:space="preserve">just </w:t>
            </w:r>
            <w:r startTime="468150" endTime="468430">
              <w:rPr>
                <w:rFonts w:ascii="Bierstadt"/>
                <w:sz w:val="28"/>
                <w:color w:val="000000"/>
              </w:rPr>
              <w:t xml:space="preserve">as </w:t>
            </w:r>
            <w:r startTime="468430" endTime="468750">
              <w:rPr>
                <w:rFonts w:ascii="Bierstadt"/>
                <w:sz w:val="28"/>
                <w:color w:val="000000"/>
              </w:rPr>
              <w:t xml:space="preserve">another </w:t>
            </w:r>
            <w:r startTime="469150" endTime="469550">
              <w:rPr>
                <w:rFonts w:ascii="Bierstadt"/>
                <w:sz w:val="28"/>
                <w:color w:val="000000"/>
              </w:rPr>
              <w:t xml:space="preserve">brand </w:t>
            </w:r>
            <w:r startTime="469630" endTime="470030">
              <w:rPr>
                <w:rFonts w:ascii="Bierstadt"/>
                <w:sz w:val="28"/>
                <w:color w:val="000000"/>
              </w:rPr>
              <w:t xml:space="preserve">or </w:t>
            </w:r>
            <w:r startTime="470030" endTime="470390">
              <w:rPr>
                <w:rFonts w:ascii="Bierstadt"/>
                <w:sz w:val="28"/>
                <w:color w:val="000000"/>
              </w:rPr>
              <w:t xml:space="preserve">someone </w:t>
            </w:r>
            <w:r startTime="470390" endTime="470750">
              <w:rPr>
                <w:rFonts w:ascii="Bierstadt"/>
                <w:sz w:val="28"/>
                <w:color w:val="000000"/>
              </w:rPr>
              <w:t xml:space="preserve">speaking </w:t>
            </w:r>
            <w:r startTime="470750" endTime="470950">
              <w:rPr>
                <w:rFonts w:ascii="Bierstadt"/>
                <w:sz w:val="28"/>
                <w:color w:val="000000"/>
              </w:rPr>
              <w:t xml:space="preserve">at </w:t>
            </w:r>
            <w:r startTime="470950" endTime="471110">
              <w:rPr>
                <w:rFonts w:ascii="Bierstadt"/>
                <w:sz w:val="28"/>
                <w:color w:val="000000"/>
              </w:rPr>
              <w:t xml:space="preserve">us, </w:t>
            </w:r>
            <w:r startTime="471110" endTime="471350">
              <w:rPr>
                <w:rFonts w:ascii="Bierstadt"/>
                <w:sz w:val="28"/>
                <w:color w:val="000000"/>
              </w:rPr>
              <w:t xml:space="preserve">but </w:t>
            </w:r>
            <w:r startTime="471350" endTime="471750">
              <w:rPr>
                <w:rFonts w:ascii="Bierstadt"/>
                <w:sz w:val="28"/>
                <w:color w:val="000000"/>
              </w:rPr>
              <w:t xml:space="preserve">speaking </w:t>
            </w:r>
            <w:r startTime="471750" endTime="471990">
              <w:rPr>
                <w:rFonts w:ascii="Bierstadt"/>
                <w:sz w:val="28"/>
                <w:color w:val="000000"/>
              </w:rPr>
              <w:t xml:space="preserve">to </w:t>
            </w:r>
            <w:r startTime="471990" endTime="472150">
              <w:rPr>
                <w:rFonts w:ascii="Bierstadt"/>
                <w:sz w:val="28"/>
                <w:color w:val="000000"/>
              </w:rPr>
              <w:t xml:space="preserve">us </w:t>
            </w:r>
            <w:r startTime="472150" endTime="472310">
              <w:rPr>
                <w:rFonts w:ascii="Bierstadt"/>
                <w:sz w:val="28"/>
                <w:color w:val="000000"/>
              </w:rPr>
              <w:t xml:space="preserve">and </w:t>
            </w:r>
            <w:r startTime="472310" endTime="472470">
              <w:rPr>
                <w:rFonts w:ascii="Bierstadt"/>
                <w:sz w:val="28"/>
                <w:color w:val="000000"/>
              </w:rPr>
              <w:t xml:space="preserve">with </w:t>
            </w:r>
            <w:r startTime="472470" endTime="472750">
              <w:rPr>
                <w:rFonts w:ascii="Bierstadt"/>
                <w:sz w:val="28"/>
                <w:color w:val="000000"/>
              </w:rPr>
              <w:t xml:space="preserve">us </w:t>
            </w:r>
            <w:r startTime="472980" endTime="473180">
              <w:rPr>
                <w:rFonts w:ascii="Bierstadt"/>
                <w:sz w:val="28"/>
                <w:color w:val="000000"/>
              </w:rPr>
              <w:t xml:space="preserve">and </w:t>
            </w:r>
            <w:r startTime="473180" endTime="473420">
              <w:rPr>
                <w:rFonts w:ascii="Bierstadt"/>
                <w:sz w:val="28"/>
                <w:color w:val="000000"/>
              </w:rPr>
              <w:t xml:space="preserve">kind </w:t>
            </w:r>
            <w:r startTime="473420" endTime="473580">
              <w:rPr>
                <w:rFonts w:ascii="Bierstadt"/>
                <w:sz w:val="28"/>
                <w:color w:val="000000"/>
              </w:rPr>
              <w:t xml:space="preserve">of </w:t>
            </w:r>
            <w:r startTime="473580" endTime="473740">
              <w:rPr>
                <w:rFonts w:ascii="Bierstadt"/>
                <w:sz w:val="28"/>
                <w:color w:val="000000"/>
              </w:rPr>
              <w:t xml:space="preserve">what </w:t>
            </w:r>
            <w:r startTime="473740" endTime="474100">
              <w:rPr>
                <w:rFonts w:ascii="Bierstadt"/>
                <w:sz w:val="28"/>
                <w:color w:val="000000"/>
              </w:rPr>
              <w:t xml:space="preserve">insights </w:t>
            </w:r>
            <w:r startTime="474100" endTime="474180">
              <w:rPr>
                <w:rFonts w:ascii="Bierstadt"/>
                <w:sz w:val="28"/>
                <w:color w:val="000000"/>
              </w:rPr>
              <w:t xml:space="preserve">do </w:t>
            </w:r>
            <w:r startTime="474180" endTime="474300">
              <w:rPr>
                <w:rFonts w:ascii="Bierstadt"/>
                <w:sz w:val="28"/>
                <w:color w:val="000000"/>
              </w:rPr>
              <w:t xml:space="preserve">you </w:t>
            </w:r>
            <w:r startTime="474300" endTime="474420">
              <w:rPr>
                <w:rFonts w:ascii="Bierstadt"/>
                <w:sz w:val="28"/>
                <w:color w:val="000000"/>
              </w:rPr>
              <w:t xml:space="preserve">have </w:t>
            </w:r>
            <w:r startTime="474420" endTime="474500">
              <w:rPr>
                <w:rFonts w:ascii="Bierstadt"/>
                <w:sz w:val="28"/>
                <w:color w:val="000000"/>
              </w:rPr>
              <w:t xml:space="preserve">to </w:t>
            </w:r>
            <w:r startTime="474500" endTime="474620">
              <w:rPr>
                <w:rFonts w:ascii="Bierstadt"/>
                <w:sz w:val="28"/>
                <w:color w:val="000000"/>
              </w:rPr>
              <w:t xml:space="preserve">share </w:t>
            </w:r>
            <w:r startTime="474620" endTime="474780">
              <w:rPr>
                <w:rFonts w:ascii="Bierstadt"/>
                <w:sz w:val="28"/>
                <w:color w:val="000000"/>
              </w:rPr>
              <w:t xml:space="preserve">with </w:t>
            </w:r>
            <w:r startTime="474780" endTime="474940">
              <w:rPr>
                <w:rFonts w:ascii="Bierstadt"/>
                <w:sz w:val="28"/>
                <w:color w:val="000000"/>
              </w:rPr>
              <w:t xml:space="preserve">us </w:t>
            </w:r>
            <w:r startTime="474940" endTime="475100">
              <w:rPr>
                <w:rFonts w:ascii="Bierstadt"/>
                <w:sz w:val="28"/>
                <w:color w:val="000000"/>
              </w:rPr>
              <w:t xml:space="preserve">about </w:t>
            </w:r>
            <w:r startTime="475100" endTime="475380">
              <w:rPr>
                <w:rFonts w:ascii="Bierstadt"/>
                <w:sz w:val="28"/>
                <w:color w:val="000000"/>
              </w:rPr>
              <w:t xml:space="preserve">that? </w:t>
            </w:r>
          </w:p>
        </w:tc>
      </w:tr>
    </w:tbl>
    <w:p>
      <w:pPr>
        <w:spacing w:after="0" w:line="300" w:lineRule="exact"/>
      </w:pPr>
      <w:r>
        <w:t>07:55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475460" endTime="475780">
        <w:rPr>
          <w:rFonts w:ascii="Bierstadt"/>
          <w:sz w:val="28"/>
          <w:color w:val="000000"/>
        </w:rPr>
        <w:t xml:space="preserve">Yeah, </w:t>
      </w:r>
      <w:r startTime="475780" endTime="476020">
        <w:rPr>
          <w:rFonts w:ascii="Bierstadt"/>
          <w:sz w:val="28"/>
          <w:color w:val="000000"/>
        </w:rPr>
        <w:t xml:space="preserve">maybe </w:t>
      </w:r>
      <w:r startTime="476020" endTime="476220">
        <w:rPr>
          <w:rFonts w:ascii="Bierstadt"/>
          <w:sz w:val="28"/>
          <w:color w:val="000000"/>
        </w:rPr>
        <w:t xml:space="preserve">I'll </w:t>
      </w:r>
      <w:r startTime="476220" endTime="476420">
        <w:rPr>
          <w:rFonts w:ascii="Bierstadt"/>
          <w:sz w:val="28"/>
          <w:color w:val="000000"/>
        </w:rPr>
        <w:t xml:space="preserve">share </w:t>
      </w:r>
      <w:r startTime="476420" endTime="476620">
        <w:rPr>
          <w:rFonts w:ascii="Bierstadt"/>
          <w:sz w:val="28"/>
          <w:color w:val="000000"/>
        </w:rPr>
        <w:t xml:space="preserve">two </w:t>
      </w:r>
      <w:r startTime="476620" endTime="476900">
        <w:rPr>
          <w:rFonts w:ascii="Bierstadt"/>
          <w:sz w:val="28"/>
          <w:color w:val="000000"/>
        </w:rPr>
        <w:t xml:space="preserve">examples </w:t>
      </w:r>
      <w:r startTime="476900" endTime="477020">
        <w:rPr>
          <w:rFonts w:ascii="Bierstadt"/>
          <w:sz w:val="28"/>
          <w:color w:val="000000"/>
        </w:rPr>
        <w:t xml:space="preserve">from </w:t>
      </w:r>
      <w:r startTime="477020" endTime="477460">
        <w:rPr>
          <w:rFonts w:ascii="Bierstadt"/>
          <w:sz w:val="28"/>
          <w:color w:val="000000"/>
        </w:rPr>
        <w:t xml:space="preserve">healthcare </w:t>
      </w:r>
      <w:r startTime="477460" endTime="477540">
        <w:rPr>
          <w:rFonts w:ascii="Bierstadt"/>
          <w:sz w:val="28"/>
          <w:color w:val="000000"/>
        </w:rPr>
        <w:t xml:space="preserve">and </w:t>
      </w:r>
      <w:r startTime="477540" endTime="477660">
        <w:rPr>
          <w:rFonts w:ascii="Bierstadt"/>
          <w:sz w:val="28"/>
          <w:color w:val="000000"/>
        </w:rPr>
        <w:t xml:space="preserve">then </w:t>
      </w:r>
      <w:r startTime="477660" endTime="477820">
        <w:rPr>
          <w:rFonts w:ascii="Bierstadt"/>
          <w:sz w:val="28"/>
          <w:color w:val="000000"/>
        </w:rPr>
        <w:t xml:space="preserve">one </w:t>
      </w:r>
      <w:r startTime="477820" endTime="477980">
        <w:rPr>
          <w:rFonts w:ascii="Bierstadt"/>
          <w:sz w:val="28"/>
          <w:color w:val="000000"/>
        </w:rPr>
        <w:t xml:space="preserve">from </w:t>
      </w:r>
      <w:r startTime="477980" endTime="478220">
        <w:rPr>
          <w:rFonts w:ascii="Bierstadt"/>
          <w:sz w:val="28"/>
          <w:color w:val="000000"/>
        </w:rPr>
        <w:t xml:space="preserve">outside </w:t>
      </w:r>
      <w:r startTime="478220" endTime="478780">
        <w:rPr>
          <w:rFonts w:ascii="Bierstadt"/>
          <w:sz w:val="28"/>
          <w:color w:val="000000"/>
        </w:rPr>
        <w:t xml:space="preserve">healthcare. </w:t>
      </w:r>
      <w:r startTime="478780" endTime="479140">
        <w:rPr>
          <w:rFonts w:ascii="Bierstadt"/>
          <w:sz w:val="28"/>
          <w:color w:val="000000"/>
        </w:rPr>
        <w:t xml:space="preserve">So, </w:t>
      </w:r>
      <w:r startTime="479480" endTime="479620">
        <w:rPr>
          <w:rFonts w:ascii="Bierstadt"/>
          <w:sz w:val="28"/>
          <w:color w:val="000000"/>
        </w:rPr>
        <w:t xml:space="preserve">I </w:t>
      </w:r>
      <w:r startTime="479620" endTime="479780">
        <w:rPr>
          <w:rFonts w:ascii="Bierstadt"/>
          <w:sz w:val="28"/>
          <w:color w:val="000000"/>
        </w:rPr>
        <w:t xml:space="preserve">think </w:t>
      </w:r>
      <w:r startTime="479780" endTime="480260">
        <w:rPr>
          <w:rFonts w:ascii="Bierstadt"/>
          <w:sz w:val="28"/>
          <w:color w:val="000000"/>
        </w:rPr>
        <w:t xml:space="preserve">examples </w:t>
      </w:r>
      <w:r startTime="480260" endTime="480460">
        <w:rPr>
          <w:rFonts w:ascii="Bierstadt"/>
          <w:sz w:val="28"/>
          <w:color w:val="000000"/>
        </w:rPr>
        <w:t xml:space="preserve">are </w:t>
      </w:r>
      <w:r startTime="480460" endTime="480620">
        <w:rPr>
          <w:rFonts w:ascii="Bierstadt"/>
          <w:sz w:val="28"/>
          <w:color w:val="000000"/>
        </w:rPr>
        <w:t xml:space="preserve">the </w:t>
      </w:r>
      <w:r startTime="480620" endTime="480780">
        <w:rPr>
          <w:rFonts w:ascii="Bierstadt"/>
          <w:sz w:val="28"/>
          <w:color w:val="000000"/>
        </w:rPr>
        <w:t xml:space="preserve">most </w:t>
      </w:r>
      <w:r startTime="480780" endTime="481300">
        <w:rPr>
          <w:rFonts w:ascii="Bierstadt"/>
          <w:sz w:val="28"/>
          <w:color w:val="000000"/>
        </w:rPr>
        <w:t xml:space="preserve">helpful. </w:t>
      </w:r>
      <w:r startTime="481960" endTime="482180">
        <w:rPr>
          <w:rFonts w:ascii="Bierstadt"/>
          <w:sz w:val="28"/>
          <w:color w:val="000000"/>
        </w:rPr>
        <w:t xml:space="preserve">so </w:t>
      </w:r>
      <w:r startTime="482180" endTime="482260">
        <w:rPr>
          <w:rFonts w:ascii="Bierstadt"/>
          <w:sz w:val="28"/>
          <w:color w:val="000000"/>
        </w:rPr>
        <w:t xml:space="preserve">we </w:t>
      </w:r>
      <w:r startTime="482260" endTime="482340">
        <w:rPr>
          <w:rFonts w:ascii="Bierstadt"/>
          <w:sz w:val="28"/>
          <w:color w:val="000000"/>
        </w:rPr>
        <w:t xml:space="preserve">have </w:t>
      </w:r>
      <w:r startTime="482340" endTime="482460">
        <w:rPr>
          <w:rFonts w:ascii="Bierstadt"/>
          <w:sz w:val="28"/>
          <w:color w:val="000000"/>
        </w:rPr>
        <w:t xml:space="preserve">this </w:t>
      </w:r>
      <w:r startTime="482460" endTime="482700">
        <w:rPr>
          <w:rFonts w:ascii="Bierstadt"/>
          <w:sz w:val="28"/>
          <w:color w:val="000000"/>
        </w:rPr>
        <w:t xml:space="preserve">data </w:t>
      </w:r>
      <w:r startTime="482700" endTime="483020">
        <w:rPr>
          <w:rFonts w:ascii="Bierstadt"/>
          <w:sz w:val="28"/>
          <w:color w:val="000000"/>
        </w:rPr>
        <w:t xml:space="preserve">product </w:t>
      </w:r>
      <w:r startTime="483020" endTime="483260">
        <w:rPr>
          <w:rFonts w:ascii="Bierstadt"/>
          <w:sz w:val="28"/>
          <w:color w:val="000000"/>
        </w:rPr>
        <w:t xml:space="preserve">called </w:t>
      </w:r>
      <w:r startTime="483260" endTime="483580">
        <w:rPr>
          <w:rFonts w:ascii="Bierstadt"/>
          <w:sz w:val="28"/>
          <w:color w:val="000000"/>
        </w:rPr>
        <w:t xml:space="preserve">aim </w:t>
      </w:r>
      <w:r startTime="483580" endTime="483780">
        <w:rPr>
          <w:rFonts w:ascii="Bierstadt"/>
          <w:sz w:val="28"/>
          <w:color w:val="000000"/>
        </w:rPr>
        <w:t xml:space="preserve">and </w:t>
      </w:r>
      <w:r startTime="483780" endTime="483900">
        <w:rPr>
          <w:rFonts w:ascii="Bierstadt"/>
          <w:sz w:val="28"/>
          <w:color w:val="000000"/>
        </w:rPr>
        <w:t xml:space="preserve">what </w:t>
      </w:r>
      <w:r startTime="483900" endTime="484020">
        <w:rPr>
          <w:rFonts w:ascii="Bierstadt"/>
          <w:sz w:val="28"/>
          <w:color w:val="000000"/>
        </w:rPr>
        <w:t xml:space="preserve">that </w:t>
      </w:r>
      <w:r startTime="484020" endTime="484140">
        <w:rPr>
          <w:rFonts w:ascii="Bierstadt"/>
          <w:sz w:val="28"/>
          <w:color w:val="000000"/>
        </w:rPr>
        <w:t xml:space="preserve">is </w:t>
      </w:r>
      <w:r startTime="484140" endTime="484300">
        <w:rPr>
          <w:rFonts w:ascii="Bierstadt"/>
          <w:sz w:val="28"/>
          <w:color w:val="000000"/>
        </w:rPr>
        <w:t xml:space="preserve">is </w:t>
      </w:r>
      <w:r startTime="484300" endTime="484500">
        <w:rPr>
          <w:rFonts w:ascii="Bierstadt"/>
          <w:sz w:val="28"/>
          <w:color w:val="000000"/>
        </w:rPr>
        <w:t xml:space="preserve">it's </w:t>
      </w:r>
      <w:r startTime="484500" endTime="484620">
        <w:rPr>
          <w:rFonts w:ascii="Bierstadt"/>
          <w:sz w:val="28"/>
          <w:color w:val="000000"/>
        </w:rPr>
        <w:t xml:space="preserve">a </w:t>
      </w:r>
      <w:r startTime="484620" endTime="484900">
        <w:rPr>
          <w:rFonts w:ascii="Bierstadt"/>
          <w:sz w:val="28"/>
          <w:color w:val="000000"/>
        </w:rPr>
        <w:t xml:space="preserve">research </w:t>
      </w:r>
      <w:r startTime="484900" endTime="485500">
        <w:rPr>
          <w:rFonts w:ascii="Bierstadt"/>
          <w:sz w:val="28"/>
          <w:color w:val="000000"/>
        </w:rPr>
        <w:t xml:space="preserve">behavior. </w:t>
      </w:r>
      <w:r startTime="485500" endTime="485700">
        <w:rPr>
          <w:rFonts w:ascii="Bierstadt"/>
          <w:sz w:val="28"/>
          <w:color w:val="000000"/>
        </w:rPr>
        <w:t xml:space="preserve">So </w:t>
      </w:r>
      <w:r startTime="485700" endTime="485820">
        <w:rPr>
          <w:rFonts w:ascii="Bierstadt"/>
          <w:sz w:val="28"/>
          <w:color w:val="000000"/>
        </w:rPr>
        <w:t xml:space="preserve">when </w:t>
      </w:r>
      <w:r startTime="485820" endTime="486060">
        <w:rPr>
          <w:rFonts w:ascii="Bierstadt"/>
          <w:sz w:val="28"/>
          <w:color w:val="000000"/>
        </w:rPr>
        <w:t xml:space="preserve">you're </w:t>
      </w:r>
      <w:r startTime="486060" endTime="486340">
        <w:rPr>
          <w:rFonts w:ascii="Bierstadt"/>
          <w:sz w:val="28"/>
          <w:color w:val="000000"/>
        </w:rPr>
        <w:t xml:space="preserve">on </w:t>
      </w:r>
      <w:r startTime="486500" endTime="486860">
        <w:rPr>
          <w:rFonts w:ascii="Bierstadt"/>
          <w:sz w:val="28"/>
          <w:color w:val="000000"/>
        </w:rPr>
        <w:t xml:space="preserve">again, </w:t>
      </w:r>
      <w:r startTime="486860" endTime="487180">
        <w:rPr>
          <w:rFonts w:ascii="Bierstadt"/>
          <w:sz w:val="28"/>
          <w:color w:val="000000"/>
        </w:rPr>
        <w:t xml:space="preserve">geek </w:t>
      </w:r>
      <w:r startTime="487180" endTime="487380">
        <w:rPr>
          <w:rFonts w:ascii="Bierstadt"/>
          <w:sz w:val="28"/>
          <w:color w:val="000000"/>
        </w:rPr>
        <w:t xml:space="preserve">out </w:t>
      </w:r>
      <w:r startTime="487380" endTime="487580">
        <w:rPr>
          <w:rFonts w:ascii="Bierstadt"/>
          <w:sz w:val="28"/>
          <w:color w:val="000000"/>
        </w:rPr>
        <w:t xml:space="preserve">here. </w:t>
      </w:r>
    </w:p>
    <w:p>
      <w:pPr>
        <w:spacing w:after="0" w:line="300" w:lineRule="exact"/>
      </w:pPr>
      <w:r>
        <w:t>08:07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487580" endTime="487700">
        <w:rPr>
          <w:rFonts w:ascii="Bierstadt"/>
          <w:sz w:val="28"/>
          <w:color w:val="000000"/>
        </w:rPr>
        <w:t xml:space="preserve">I </w:t>
      </w:r>
      <w:r startTime="487700" endTime="487780">
        <w:rPr>
          <w:rFonts w:ascii="Bierstadt"/>
          <w:sz w:val="28"/>
          <w:color w:val="000000"/>
        </w:rPr>
        <w:t xml:space="preserve">have </w:t>
      </w:r>
      <w:r startTime="487780" endTime="487900">
        <w:rPr>
          <w:rFonts w:ascii="Bierstadt"/>
          <w:sz w:val="28"/>
          <w:color w:val="000000"/>
        </w:rPr>
        <w:t xml:space="preserve">a </w:t>
      </w:r>
      <w:r startTime="487900" endTime="488260">
        <w:rPr>
          <w:rFonts w:ascii="Bierstadt"/>
          <w:sz w:val="28"/>
          <w:color w:val="000000"/>
        </w:rPr>
        <w:t xml:space="preserve">master's </w:t>
      </w:r>
      <w:r startTime="488260" endTime="488380">
        <w:rPr>
          <w:rFonts w:ascii="Bierstadt"/>
          <w:sz w:val="28"/>
          <w:color w:val="000000"/>
        </w:rPr>
        <w:t xml:space="preserve">in </w:t>
      </w:r>
      <w:r startTime="488380" endTime="488740">
        <w:rPr>
          <w:rFonts w:ascii="Bierstadt"/>
          <w:sz w:val="28"/>
          <w:color w:val="000000"/>
        </w:rPr>
        <w:t xml:space="preserve">science. </w:t>
      </w:r>
      <w:r startTime="489460" endTime="489660">
        <w:rPr>
          <w:rFonts w:ascii="Bierstadt"/>
          <w:sz w:val="28"/>
          <w:color w:val="000000"/>
        </w:rPr>
        <w:t xml:space="preserve">when </w:t>
      </w:r>
      <w:r startTime="489660" endTime="489860">
        <w:rPr>
          <w:rFonts w:ascii="Bierstadt"/>
          <w:sz w:val="28"/>
          <w:color w:val="000000"/>
        </w:rPr>
        <w:t xml:space="preserve">you're </w:t>
      </w:r>
      <w:r startTime="489860" endTime="489980">
        <w:rPr>
          <w:rFonts w:ascii="Bierstadt"/>
          <w:sz w:val="28"/>
          <w:color w:val="000000"/>
        </w:rPr>
        <w:t xml:space="preserve">on </w:t>
      </w:r>
      <w:r startTime="489980" endTime="490140">
        <w:rPr>
          <w:rFonts w:ascii="Bierstadt"/>
          <w:sz w:val="28"/>
          <w:color w:val="000000"/>
        </w:rPr>
        <w:t xml:space="preserve">these </w:t>
      </w:r>
      <w:r startTime="490140" endTime="490300">
        <w:rPr>
          <w:rFonts w:ascii="Bierstadt"/>
          <w:sz w:val="28"/>
          <w:color w:val="000000"/>
        </w:rPr>
        <w:t xml:space="preserve">like </w:t>
      </w:r>
      <w:r startTime="490300" endTime="490580">
        <w:rPr>
          <w:rFonts w:ascii="Bierstadt"/>
          <w:sz w:val="28"/>
          <w:color w:val="000000"/>
        </w:rPr>
        <w:t xml:space="preserve">peer </w:t>
      </w:r>
      <w:r startTime="490580" endTime="490980">
        <w:rPr>
          <w:rFonts w:ascii="Bierstadt"/>
          <w:sz w:val="28"/>
          <w:color w:val="000000"/>
        </w:rPr>
        <w:t xml:space="preserve">reviewed </w:t>
      </w:r>
      <w:r startTime="490980" endTime="491180">
        <w:rPr>
          <w:rFonts w:ascii="Bierstadt"/>
          <w:sz w:val="28"/>
          <w:color w:val="000000"/>
        </w:rPr>
        <w:t xml:space="preserve">journal </w:t>
      </w:r>
      <w:r startTime="491180" endTime="491780">
        <w:rPr>
          <w:rFonts w:ascii="Bierstadt"/>
          <w:sz w:val="28"/>
          <w:color w:val="000000"/>
        </w:rPr>
        <w:t xml:space="preserve">articles, </w:t>
      </w:r>
      <w:r startTime="491780" endTime="492020">
        <w:rPr>
          <w:rFonts w:ascii="Bierstadt"/>
          <w:sz w:val="28"/>
          <w:color w:val="000000"/>
        </w:rPr>
        <w:t xml:space="preserve">right, </w:t>
      </w:r>
      <w:r startTime="492020" endTime="492260">
        <w:rPr>
          <w:rFonts w:ascii="Bierstadt"/>
          <w:sz w:val="28"/>
          <w:color w:val="000000"/>
        </w:rPr>
        <w:t xml:space="preserve">you're </w:t>
      </w:r>
      <w:r startTime="492260" endTime="492620">
        <w:rPr>
          <w:rFonts w:ascii="Bierstadt"/>
          <w:sz w:val="28"/>
          <w:color w:val="000000"/>
        </w:rPr>
        <w:t xml:space="preserve">obviously </w:t>
      </w:r>
      <w:r startTime="492620" endTime="492780">
        <w:rPr>
          <w:rFonts w:ascii="Bierstadt"/>
          <w:sz w:val="28"/>
          <w:color w:val="000000"/>
        </w:rPr>
        <w:t xml:space="preserve">down </w:t>
      </w:r>
      <w:r startTime="492780" endTime="492940">
        <w:rPr>
          <w:rFonts w:ascii="Bierstadt"/>
          <w:sz w:val="28"/>
          <w:color w:val="000000"/>
        </w:rPr>
        <w:t xml:space="preserve">the </w:t>
      </w:r>
      <w:r startTime="492940" endTime="493180">
        <w:rPr>
          <w:rFonts w:ascii="Bierstadt"/>
          <w:sz w:val="28"/>
          <w:color w:val="000000"/>
        </w:rPr>
        <w:t xml:space="preserve">research </w:t>
      </w:r>
      <w:r startTime="493180" endTime="493580">
        <w:rPr>
          <w:rFonts w:ascii="Bierstadt"/>
          <w:sz w:val="28"/>
          <w:color w:val="000000"/>
        </w:rPr>
        <w:t xml:space="preserve">rabbit </w:t>
      </w:r>
      <w:r startTime="493580" endTime="493780">
        <w:rPr>
          <w:rFonts w:ascii="Bierstadt"/>
          <w:sz w:val="28"/>
          <w:color w:val="000000"/>
        </w:rPr>
        <w:t xml:space="preserve">hole </w:t>
      </w:r>
      <w:r startTime="493780" endTime="493860">
        <w:rPr>
          <w:rFonts w:ascii="Bierstadt"/>
          <w:sz w:val="28"/>
          <w:color w:val="000000"/>
        </w:rPr>
        <w:t xml:space="preserve">and </w:t>
      </w:r>
      <w:r startTime="493860" endTime="494060">
        <w:rPr>
          <w:rFonts w:ascii="Bierstadt"/>
          <w:sz w:val="28"/>
          <w:color w:val="000000"/>
        </w:rPr>
        <w:t xml:space="preserve">you're </w:t>
      </w:r>
      <w:r startTime="494060" endTime="494260">
        <w:rPr>
          <w:rFonts w:ascii="Bierstadt"/>
          <w:sz w:val="28"/>
          <w:color w:val="000000"/>
        </w:rPr>
        <w:t xml:space="preserve">saying </w:t>
      </w:r>
      <w:r startTime="494260" endTime="494500">
        <w:rPr>
          <w:rFonts w:ascii="Bierstadt"/>
          <w:sz w:val="28"/>
          <w:color w:val="000000"/>
        </w:rPr>
        <w:t xml:space="preserve">like, </w:t>
      </w:r>
      <w:r startTime="494500" endTime="494700">
        <w:rPr>
          <w:rFonts w:ascii="Bierstadt"/>
          <w:sz w:val="28"/>
          <w:color w:val="000000"/>
        </w:rPr>
        <w:t xml:space="preserve">what </w:t>
      </w:r>
      <w:r startTime="494700" endTime="494820">
        <w:rPr>
          <w:rFonts w:ascii="Bierstadt"/>
          <w:sz w:val="28"/>
          <w:color w:val="000000"/>
        </w:rPr>
        <w:t xml:space="preserve">is </w:t>
      </w:r>
      <w:r startTime="494820" endTime="494940">
        <w:rPr>
          <w:rFonts w:ascii="Bierstadt"/>
          <w:sz w:val="28"/>
          <w:color w:val="000000"/>
        </w:rPr>
        <w:t xml:space="preserve">the </w:t>
      </w:r>
      <w:r startTime="494940" endTime="495460">
        <w:rPr>
          <w:rFonts w:ascii="Bierstadt"/>
          <w:sz w:val="28"/>
          <w:color w:val="000000"/>
        </w:rPr>
        <w:t xml:space="preserve">efficacy </w:t>
      </w:r>
      <w:r startTime="495460" endTime="495620">
        <w:rPr>
          <w:rFonts w:ascii="Bierstadt"/>
          <w:sz w:val="28"/>
          <w:color w:val="000000"/>
        </w:rPr>
        <w:t xml:space="preserve">of </w:t>
      </w:r>
      <w:r startTime="495620" endTime="495740">
        <w:rPr>
          <w:rFonts w:ascii="Bierstadt"/>
          <w:sz w:val="28"/>
          <w:color w:val="000000"/>
        </w:rPr>
        <w:t xml:space="preserve">this </w:t>
      </w:r>
      <w:r startTime="495740" endTime="495940">
        <w:rPr>
          <w:rFonts w:ascii="Bierstadt"/>
          <w:sz w:val="28"/>
          <w:color w:val="000000"/>
        </w:rPr>
        <w:t xml:space="preserve">product </w:t>
      </w:r>
      <w:r startTime="495940" endTime="496140">
        <w:rPr>
          <w:rFonts w:ascii="Bierstadt"/>
          <w:sz w:val="28"/>
          <w:color w:val="000000"/>
        </w:rPr>
        <w:t xml:space="preserve">that </w:t>
      </w:r>
      <w:r startTime="496140" endTime="496300">
        <w:rPr>
          <w:rFonts w:ascii="Bierstadt"/>
          <w:sz w:val="28"/>
          <w:color w:val="000000"/>
        </w:rPr>
        <w:t xml:space="preserve">my </w:t>
      </w:r>
      <w:r startTime="496300" endTime="496460">
        <w:rPr>
          <w:rFonts w:ascii="Bierstadt"/>
          <w:sz w:val="28"/>
          <w:color w:val="000000"/>
        </w:rPr>
        <w:t xml:space="preserve">mom </w:t>
      </w:r>
      <w:r startTime="496460" endTime="496620">
        <w:rPr>
          <w:rFonts w:ascii="Bierstadt"/>
          <w:sz w:val="28"/>
          <w:color w:val="000000"/>
        </w:rPr>
        <w:t xml:space="preserve">might </w:t>
      </w:r>
      <w:r startTime="496620" endTime="496740">
        <w:rPr>
          <w:rFonts w:ascii="Bierstadt"/>
          <w:sz w:val="28"/>
          <w:color w:val="000000"/>
        </w:rPr>
        <w:t xml:space="preserve">be </w:t>
      </w:r>
      <w:r startTime="496740" endTime="497220">
        <w:rPr>
          <w:rFonts w:ascii="Bierstadt"/>
          <w:sz w:val="28"/>
          <w:color w:val="000000"/>
        </w:rPr>
        <w:t xml:space="preserve">receiving </w:t>
      </w:r>
      <w:r startTime="497300" endTime="497580">
        <w:rPr>
          <w:rFonts w:ascii="Bierstadt"/>
          <w:sz w:val="28"/>
          <w:color w:val="000000"/>
        </w:rPr>
        <w:t xml:space="preserve">or </w:t>
      </w:r>
      <w:r startTime="497580" endTime="497780">
        <w:rPr>
          <w:rFonts w:ascii="Bierstadt"/>
          <w:sz w:val="28"/>
          <w:color w:val="000000"/>
        </w:rPr>
        <w:t xml:space="preserve">what </w:t>
      </w:r>
      <w:r startTime="497780" endTime="498260">
        <w:rPr>
          <w:rFonts w:ascii="Bierstadt"/>
          <w:sz w:val="28"/>
          <w:color w:val="000000"/>
        </w:rPr>
        <w:t xml:space="preserve">safety </w:t>
      </w:r>
      <w:r startTime="498500" endTime="498780">
        <w:rPr>
          <w:rFonts w:ascii="Bierstadt"/>
          <w:sz w:val="28"/>
          <w:color w:val="000000"/>
        </w:rPr>
        <w:t xml:space="preserve">side </w:t>
      </w:r>
      <w:r startTime="498780" endTime="499100">
        <w:rPr>
          <w:rFonts w:ascii="Bierstadt"/>
          <w:sz w:val="28"/>
          <w:color w:val="000000"/>
        </w:rPr>
        <w:t xml:space="preserve">effects </w:t>
      </w:r>
      <w:r startTime="499100" endTime="499240">
        <w:rPr>
          <w:rFonts w:ascii="Bierstadt"/>
          <w:sz w:val="28"/>
          <w:color w:val="000000"/>
        </w:rPr>
        <w:t xml:space="preserve">M </w:t>
      </w:r>
      <w:r startTime="499240" endTime="499260">
        <w:rPr>
          <w:rFonts w:ascii="Bierstadt"/>
          <w:sz w:val="28"/>
          <w:color w:val="000000"/>
        </w:rPr>
        <w:t xml:space="preserve">might </w:t>
      </w:r>
      <w:r startTime="499260" endTime="499380">
        <w:rPr>
          <w:rFonts w:ascii="Bierstadt"/>
          <w:sz w:val="28"/>
          <w:color w:val="000000"/>
        </w:rPr>
        <w:t xml:space="preserve">I </w:t>
      </w:r>
      <w:r startTime="499380" endTime="499500">
        <w:rPr>
          <w:rFonts w:ascii="Bierstadt"/>
          <w:sz w:val="28"/>
          <w:color w:val="000000"/>
        </w:rPr>
        <w:t xml:space="preserve">have </w:t>
      </w:r>
      <w:r startTime="499500" endTime="499620">
        <w:rPr>
          <w:rFonts w:ascii="Bierstadt"/>
          <w:sz w:val="28"/>
          <w:color w:val="000000"/>
        </w:rPr>
        <w:t xml:space="preserve">to </w:t>
      </w:r>
      <w:r startTime="499620" endTime="499700">
        <w:rPr>
          <w:rFonts w:ascii="Bierstadt"/>
          <w:sz w:val="28"/>
          <w:color w:val="000000"/>
        </w:rPr>
        <w:t xml:space="preserve">be </w:t>
      </w:r>
      <w:r startTime="499700" endTime="500060">
        <w:rPr>
          <w:rFonts w:ascii="Bierstadt"/>
          <w:sz w:val="28"/>
          <w:color w:val="000000"/>
        </w:rPr>
        <w:t xml:space="preserve">prepared </w:t>
      </w:r>
      <w:r startTime="500060" endTime="500340">
        <w:rPr>
          <w:rFonts w:ascii="Bierstadt"/>
          <w:sz w:val="28"/>
          <w:color w:val="000000"/>
        </w:rPr>
        <w:t xml:space="preserve">for? </w:t>
      </w:r>
    </w:p>
    <w:p>
      <w:pPr>
        <w:spacing w:after="0" w:line="300" w:lineRule="exact"/>
      </w:pPr>
      <w:r>
        <w:t>08:21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01230" endTime="501350">
        <w:rPr>
          <w:rFonts w:ascii="Bierstadt"/>
          <w:sz w:val="28"/>
          <w:color w:val="000000"/>
        </w:rPr>
        <w:t xml:space="preserve">so </w:t>
      </w:r>
      <w:r startTime="501350" endTime="501510">
        <w:rPr>
          <w:rFonts w:ascii="Bierstadt"/>
          <w:sz w:val="28"/>
          <w:color w:val="000000"/>
        </w:rPr>
        <w:t xml:space="preserve">we </w:t>
      </w:r>
      <w:r startTime="501510" endTime="501670">
        <w:rPr>
          <w:rFonts w:ascii="Bierstadt"/>
          <w:sz w:val="28"/>
          <w:color w:val="000000"/>
        </w:rPr>
        <w:t xml:space="preserve">can </w:t>
      </w:r>
      <w:r startTime="501670" endTime="501870">
        <w:rPr>
          <w:rFonts w:ascii="Bierstadt"/>
          <w:sz w:val="28"/>
          <w:color w:val="000000"/>
        </w:rPr>
        <w:t xml:space="preserve">use </w:t>
      </w:r>
      <w:r startTime="501870" endTime="502070">
        <w:rPr>
          <w:rFonts w:ascii="Bierstadt"/>
          <w:sz w:val="28"/>
          <w:color w:val="000000"/>
        </w:rPr>
        <w:t xml:space="preserve">that </w:t>
      </w:r>
      <w:r startTime="502070" endTime="502310">
        <w:rPr>
          <w:rFonts w:ascii="Bierstadt"/>
          <w:sz w:val="28"/>
          <w:color w:val="000000"/>
        </w:rPr>
        <w:t xml:space="preserve">Data </w:t>
      </w:r>
      <w:r startTime="502310" endTime="502550">
        <w:rPr>
          <w:rFonts w:ascii="Bierstadt"/>
          <w:sz w:val="28"/>
          <w:color w:val="000000"/>
        </w:rPr>
        <w:t xml:space="preserve">to </w:t>
      </w:r>
      <w:r startTime="502550" endTime="502790">
        <w:rPr>
          <w:rFonts w:ascii="Bierstadt"/>
          <w:sz w:val="28"/>
          <w:color w:val="000000"/>
        </w:rPr>
        <w:t xml:space="preserve">engage </w:t>
      </w:r>
      <w:r startTime="502790" endTime="503630">
        <w:rPr>
          <w:rFonts w:ascii="Bierstadt"/>
          <w:sz w:val="28"/>
          <w:color w:val="000000"/>
        </w:rPr>
        <w:t xml:space="preserve">HCPs </w:t>
      </w:r>
      <w:r startTime="503630" endTime="503830">
        <w:rPr>
          <w:rFonts w:ascii="Bierstadt"/>
          <w:sz w:val="28"/>
          <w:color w:val="000000"/>
        </w:rPr>
        <w:t xml:space="preserve">as </w:t>
      </w:r>
      <w:r startTime="503830" endTime="504070">
        <w:rPr>
          <w:rFonts w:ascii="Bierstadt"/>
          <w:sz w:val="28"/>
          <w:color w:val="000000"/>
        </w:rPr>
        <w:t xml:space="preserve">they're </w:t>
      </w:r>
      <w:r startTime="504070" endTime="504230">
        <w:rPr>
          <w:rFonts w:ascii="Bierstadt"/>
          <w:sz w:val="28"/>
          <w:color w:val="000000"/>
        </w:rPr>
        <w:t xml:space="preserve">doing </w:t>
      </w:r>
      <w:r startTime="504230" endTime="504390">
        <w:rPr>
          <w:rFonts w:ascii="Bierstadt"/>
          <w:sz w:val="28"/>
          <w:color w:val="000000"/>
        </w:rPr>
        <w:t xml:space="preserve">their </w:t>
      </w:r>
      <w:r startTime="504390" endTime="504590">
        <w:rPr>
          <w:rFonts w:ascii="Bierstadt"/>
          <w:sz w:val="28"/>
          <w:color w:val="000000"/>
        </w:rPr>
        <w:t xml:space="preserve">research </w:t>
      </w:r>
      <w:r startTime="504590" endTime="504790">
        <w:rPr>
          <w:rFonts w:ascii="Bierstadt"/>
          <w:sz w:val="28"/>
          <w:color w:val="000000"/>
        </w:rPr>
        <w:t xml:space="preserve">on </w:t>
      </w:r>
      <w:r startTime="504790" endTime="505390">
        <w:rPr>
          <w:rFonts w:ascii="Bierstadt"/>
          <w:sz w:val="28"/>
          <w:color w:val="000000"/>
        </w:rPr>
        <w:t xml:space="preserve">prescribing </w:t>
      </w:r>
      <w:r startTime="505910" endTime="506070">
        <w:rPr>
          <w:rFonts w:ascii="Bierstadt"/>
          <w:sz w:val="28"/>
          <w:color w:val="000000"/>
        </w:rPr>
        <w:t xml:space="preserve">to </w:t>
      </w:r>
      <w:r startTime="506070" endTime="506230">
        <w:rPr>
          <w:rFonts w:ascii="Bierstadt"/>
          <w:sz w:val="28"/>
          <w:color w:val="000000"/>
        </w:rPr>
        <w:t xml:space="preserve">in </w:t>
      </w:r>
      <w:r startTime="506230" endTime="506350">
        <w:rPr>
          <w:rFonts w:ascii="Bierstadt"/>
          <w:sz w:val="28"/>
          <w:color w:val="000000"/>
        </w:rPr>
        <w:t xml:space="preserve">a </w:t>
      </w:r>
      <w:r startTime="506350" endTime="506430">
        <w:rPr>
          <w:rFonts w:ascii="Bierstadt"/>
          <w:sz w:val="28"/>
          <w:color w:val="000000"/>
        </w:rPr>
        <w:t xml:space="preserve">de </w:t>
      </w:r>
      <w:r startTime="506430" endTime="506950">
        <w:rPr>
          <w:rFonts w:ascii="Bierstadt"/>
          <w:sz w:val="28"/>
          <w:color w:val="000000"/>
        </w:rPr>
        <w:t xml:space="preserve">identified </w:t>
      </w:r>
      <w:r startTime="506950" endTime="507270">
        <w:rPr>
          <w:rFonts w:ascii="Bierstadt"/>
          <w:sz w:val="28"/>
          <w:color w:val="000000"/>
        </w:rPr>
        <w:t xml:space="preserve">way </w:t>
      </w:r>
      <w:r startTime="507270" endTime="507510">
        <w:rPr>
          <w:rFonts w:ascii="Bierstadt"/>
          <w:sz w:val="28"/>
          <w:color w:val="000000"/>
        </w:rPr>
        <w:t xml:space="preserve">look </w:t>
      </w:r>
      <w:r startTime="507510" endTime="507670">
        <w:rPr>
          <w:rFonts w:ascii="Bierstadt"/>
          <w:sz w:val="28"/>
          <w:color w:val="000000"/>
        </w:rPr>
        <w:t xml:space="preserve">at </w:t>
      </w:r>
      <w:r startTime="507670" endTime="508110">
        <w:rPr>
          <w:rFonts w:ascii="Bierstadt"/>
          <w:sz w:val="28"/>
          <w:color w:val="000000"/>
        </w:rPr>
        <w:t xml:space="preserve">consumers </w:t>
      </w:r>
      <w:r startTime="508110" endTime="508310">
        <w:rPr>
          <w:rFonts w:ascii="Bierstadt"/>
          <w:sz w:val="28"/>
          <w:color w:val="000000"/>
        </w:rPr>
        <w:t xml:space="preserve">that </w:t>
      </w:r>
      <w:r startTime="508310" endTime="508470">
        <w:rPr>
          <w:rFonts w:ascii="Bierstadt"/>
          <w:sz w:val="28"/>
          <w:color w:val="000000"/>
        </w:rPr>
        <w:t xml:space="preserve">might </w:t>
      </w:r>
      <w:r startTime="508470" endTime="508670">
        <w:rPr>
          <w:rFonts w:ascii="Bierstadt"/>
          <w:sz w:val="28"/>
          <w:color w:val="000000"/>
        </w:rPr>
        <w:t xml:space="preserve">be </w:t>
      </w:r>
      <w:r startTime="508670" endTime="508870">
        <w:rPr>
          <w:rFonts w:ascii="Bierstadt"/>
          <w:sz w:val="28"/>
          <w:color w:val="000000"/>
        </w:rPr>
        <w:t xml:space="preserve">doing </w:t>
      </w:r>
      <w:r startTime="508870" endTime="509030">
        <w:rPr>
          <w:rFonts w:ascii="Bierstadt"/>
          <w:sz w:val="28"/>
          <w:color w:val="000000"/>
        </w:rPr>
        <w:t xml:space="preserve">that </w:t>
      </w:r>
      <w:r startTime="509030" endTime="509310">
        <w:rPr>
          <w:rFonts w:ascii="Bierstadt"/>
          <w:sz w:val="28"/>
          <w:color w:val="000000"/>
        </w:rPr>
        <w:t xml:space="preserve">research. </w:t>
      </w:r>
      <w:r startTime="510040" endTime="510190">
        <w:rPr>
          <w:rFonts w:ascii="Bierstadt"/>
          <w:sz w:val="28"/>
          <w:color w:val="000000"/>
        </w:rPr>
        <w:t xml:space="preserve">the </w:t>
      </w:r>
      <w:r startTime="510190" endTime="510550">
        <w:rPr>
          <w:rFonts w:ascii="Bierstadt"/>
          <w:sz w:val="28"/>
          <w:color w:val="000000"/>
        </w:rPr>
        <w:t xml:space="preserve">example </w:t>
      </w:r>
      <w:r startTime="510550" endTime="510670">
        <w:rPr>
          <w:rFonts w:ascii="Bierstadt"/>
          <w:sz w:val="28"/>
          <w:color w:val="000000"/>
        </w:rPr>
        <w:t xml:space="preserve">that </w:t>
      </w:r>
      <w:r startTime="510670" endTime="510790">
        <w:rPr>
          <w:rFonts w:ascii="Bierstadt"/>
          <w:sz w:val="28"/>
          <w:color w:val="000000"/>
        </w:rPr>
        <w:t xml:space="preserve">I </w:t>
      </w:r>
      <w:r startTime="510790" endTime="510950">
        <w:rPr>
          <w:rFonts w:ascii="Bierstadt"/>
          <w:sz w:val="28"/>
          <w:color w:val="000000"/>
        </w:rPr>
        <w:t xml:space="preserve">want </w:t>
      </w:r>
      <w:r startTime="510950" endTime="511070">
        <w:rPr>
          <w:rFonts w:ascii="Bierstadt"/>
          <w:sz w:val="28"/>
          <w:color w:val="000000"/>
        </w:rPr>
        <w:t xml:space="preserve">to </w:t>
      </w:r>
      <w:r startTime="511070" endTime="511310">
        <w:rPr>
          <w:rFonts w:ascii="Bierstadt"/>
          <w:sz w:val="28"/>
          <w:color w:val="000000"/>
        </w:rPr>
        <w:t xml:space="preserve">give </w:t>
      </w:r>
      <w:r startTime="511680" endTime="511830">
        <w:rPr>
          <w:rFonts w:ascii="Bierstadt"/>
          <w:sz w:val="28"/>
          <w:color w:val="000000"/>
        </w:rPr>
        <w:t xml:space="preserve">is </w:t>
      </w:r>
      <w:r startTime="511830" endTime="512070">
        <w:rPr>
          <w:rFonts w:ascii="Bierstadt"/>
          <w:sz w:val="28"/>
          <w:color w:val="000000"/>
        </w:rPr>
        <w:t xml:space="preserve">actually </w:t>
      </w:r>
      <w:r startTime="512070" endTime="512310">
        <w:rPr>
          <w:rFonts w:ascii="Bierstadt"/>
          <w:sz w:val="28"/>
          <w:color w:val="000000"/>
        </w:rPr>
        <w:t xml:space="preserve">with </w:t>
      </w:r>
      <w:r startTime="512310" endTime="512510">
        <w:rPr>
          <w:rFonts w:ascii="Bierstadt"/>
          <w:sz w:val="28"/>
          <w:color w:val="000000"/>
        </w:rPr>
        <w:t xml:space="preserve">respect </w:t>
      </w:r>
      <w:r startTime="512510" endTime="512710">
        <w:rPr>
          <w:rFonts w:ascii="Bierstadt"/>
          <w:sz w:val="28"/>
          <w:color w:val="000000"/>
        </w:rPr>
        <w:t xml:space="preserve">to </w:t>
      </w:r>
      <w:r startTime="512710" endTime="512990">
        <w:rPr>
          <w:rFonts w:ascii="Bierstadt"/>
          <w:sz w:val="28"/>
          <w:color w:val="000000"/>
        </w:rPr>
        <w:t xml:space="preserve">hospital </w:t>
      </w:r>
      <w:r startTime="512990" endTime="513630">
        <w:rPr>
          <w:rFonts w:ascii="Bierstadt"/>
          <w:sz w:val="28"/>
          <w:color w:val="000000"/>
        </w:rPr>
        <w:t xml:space="preserve">systems. </w:t>
      </w:r>
    </w:p>
    <w:p>
      <w:pPr>
        <w:spacing w:after="0" w:line="300" w:lineRule="exact"/>
      </w:pPr>
      <w:r>
        <w:t>08:33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13950" endTime="514230">
        <w:rPr>
          <w:rFonts w:ascii="Bierstadt"/>
          <w:sz w:val="28"/>
          <w:color w:val="000000"/>
        </w:rPr>
        <w:t xml:space="preserve">So </w:t>
      </w:r>
      <w:r startTime="514230" endTime="514430">
        <w:rPr>
          <w:rFonts w:ascii="Bierstadt"/>
          <w:sz w:val="28"/>
          <w:color w:val="000000"/>
        </w:rPr>
        <w:t xml:space="preserve">we </w:t>
      </w:r>
      <w:r startTime="514430" endTime="514910">
        <w:rPr>
          <w:rFonts w:ascii="Bierstadt"/>
          <w:sz w:val="28"/>
          <w:color w:val="000000"/>
        </w:rPr>
        <w:t xml:space="preserve">worked, </w:t>
      </w:r>
      <w:r startTime="515220" endTime="515390">
        <w:rPr>
          <w:rFonts w:ascii="Bierstadt"/>
          <w:sz w:val="28"/>
          <w:color w:val="000000"/>
        </w:rPr>
        <w:t xml:space="preserve">we </w:t>
      </w:r>
      <w:r startTime="515390" endTime="515550">
        <w:rPr>
          <w:rFonts w:ascii="Bierstadt"/>
          <w:sz w:val="28"/>
          <w:color w:val="000000"/>
        </w:rPr>
        <w:t xml:space="preserve">did </w:t>
      </w:r>
      <w:r startTime="515550" endTime="515630">
        <w:rPr>
          <w:rFonts w:ascii="Bierstadt"/>
          <w:sz w:val="28"/>
          <w:color w:val="000000"/>
        </w:rPr>
        <w:t xml:space="preserve">a </w:t>
      </w:r>
      <w:r startTime="515630" endTime="515870">
        <w:rPr>
          <w:rFonts w:ascii="Bierstadt"/>
          <w:sz w:val="28"/>
          <w:color w:val="000000"/>
        </w:rPr>
        <w:t xml:space="preserve">program </w:t>
      </w:r>
      <w:r startTime="515870" endTime="516350">
        <w:rPr>
          <w:rFonts w:ascii="Bierstadt"/>
          <w:sz w:val="28"/>
          <w:color w:val="000000"/>
        </w:rPr>
        <w:t xml:space="preserve">marketing </w:t>
      </w:r>
      <w:r startTime="516350" endTime="516590">
        <w:rPr>
          <w:rFonts w:ascii="Bierstadt"/>
          <w:sz w:val="28"/>
          <w:color w:val="000000"/>
        </w:rPr>
        <w:t xml:space="preserve">program </w:t>
      </w:r>
      <w:r startTime="516669" endTime="517070">
        <w:rPr>
          <w:rFonts w:ascii="Bierstadt"/>
          <w:sz w:val="28"/>
          <w:color w:val="000000"/>
        </w:rPr>
        <w:t xml:space="preserve">with </w:t>
      </w:r>
      <w:r startTime="517680" endTime="517990">
        <w:rPr>
          <w:rFonts w:ascii="Bierstadt"/>
          <w:sz w:val="28"/>
          <w:color w:val="000000"/>
        </w:rPr>
        <w:t xml:space="preserve">general </w:t>
      </w:r>
      <w:r startTime="517990" endTime="518830">
        <w:rPr>
          <w:rFonts w:ascii="Bierstadt"/>
          <w:sz w:val="28"/>
          <w:color w:val="000000"/>
        </w:rPr>
        <w:t xml:space="preserve">practitioners. </w:t>
      </w:r>
      <w:r startTime="519070" endTime="519350">
        <w:rPr>
          <w:rFonts w:ascii="Bierstadt"/>
          <w:sz w:val="28"/>
          <w:color w:val="000000"/>
        </w:rPr>
        <w:t xml:space="preserve">So </w:t>
      </w:r>
      <w:r startTime="519350" endTime="519510">
        <w:rPr>
          <w:rFonts w:ascii="Bierstadt"/>
          <w:sz w:val="28"/>
          <w:color w:val="000000"/>
        </w:rPr>
        <w:t xml:space="preserve">like </w:t>
      </w:r>
      <w:r startTime="519510" endTime="519670">
        <w:rPr>
          <w:rFonts w:ascii="Bierstadt"/>
          <w:sz w:val="28"/>
          <w:color w:val="000000"/>
        </w:rPr>
        <w:t xml:space="preserve">your </w:t>
      </w:r>
      <w:r startTime="519670" endTime="519950">
        <w:rPr>
          <w:rFonts w:ascii="Bierstadt"/>
          <w:sz w:val="28"/>
          <w:color w:val="000000"/>
        </w:rPr>
        <w:t xml:space="preserve">average </w:t>
      </w:r>
      <w:r startTime="519950" endTime="520310">
        <w:rPr>
          <w:rFonts w:ascii="Bierstadt"/>
          <w:sz w:val="28"/>
          <w:color w:val="000000"/>
        </w:rPr>
        <w:t xml:space="preserve">doctor </w:t>
      </w:r>
      <w:r startTime="520310" endTime="520470">
        <w:rPr>
          <w:rFonts w:ascii="Bierstadt"/>
          <w:sz w:val="28"/>
          <w:color w:val="000000"/>
        </w:rPr>
        <w:t xml:space="preserve">down </w:t>
      </w:r>
      <w:r startTime="520470" endTime="520630">
        <w:rPr>
          <w:rFonts w:ascii="Bierstadt"/>
          <w:sz w:val="28"/>
          <w:color w:val="000000"/>
        </w:rPr>
        <w:t xml:space="preserve">the </w:t>
      </w:r>
      <w:r startTime="520630" endTime="520910">
        <w:rPr>
          <w:rFonts w:ascii="Bierstadt"/>
          <w:sz w:val="28"/>
          <w:color w:val="000000"/>
        </w:rPr>
        <w:t xml:space="preserve">street, </w:t>
      </w:r>
      <w:r startTime="521580" endTime="521670">
        <w:rPr>
          <w:rFonts w:ascii="Bierstadt"/>
          <w:sz w:val="28"/>
          <w:color w:val="000000"/>
        </w:rPr>
        <w:t xml:space="preserve">and </w:t>
      </w:r>
      <w:r startTime="521670" endTime="521830">
        <w:rPr>
          <w:rFonts w:ascii="Bierstadt"/>
          <w:sz w:val="28"/>
          <w:color w:val="000000"/>
        </w:rPr>
        <w:t xml:space="preserve">we </w:t>
      </w:r>
      <w:r startTime="521830" endTime="521990">
        <w:rPr>
          <w:rFonts w:ascii="Bierstadt"/>
          <w:sz w:val="28"/>
          <w:color w:val="000000"/>
        </w:rPr>
        <w:t xml:space="preserve">use </w:t>
      </w:r>
      <w:r startTime="521990" endTime="522830">
        <w:rPr>
          <w:rFonts w:ascii="Bierstadt"/>
          <w:sz w:val="28"/>
          <w:color w:val="000000"/>
        </w:rPr>
        <w:t xml:space="preserve">geotargeting </w:t>
      </w:r>
      <w:r startTime="522830" endTime="523030">
        <w:rPr>
          <w:rFonts w:ascii="Bierstadt"/>
          <w:sz w:val="28"/>
          <w:color w:val="000000"/>
        </w:rPr>
        <w:t xml:space="preserve">for </w:t>
      </w:r>
      <w:r startTime="523030" endTime="523190">
        <w:rPr>
          <w:rFonts w:ascii="Bierstadt"/>
          <w:sz w:val="28"/>
          <w:color w:val="000000"/>
        </w:rPr>
        <w:t xml:space="preserve">the </w:t>
      </w:r>
      <w:r startTime="523190" endTime="523590">
        <w:rPr>
          <w:rFonts w:ascii="Bierstadt"/>
          <w:sz w:val="28"/>
          <w:color w:val="000000"/>
        </w:rPr>
        <w:t xml:space="preserve">specific </w:t>
      </w:r>
      <w:r startTime="523590" endTime="523950">
        <w:rPr>
          <w:rFonts w:ascii="Bierstadt"/>
          <w:sz w:val="28"/>
          <w:color w:val="000000"/>
        </w:rPr>
        <w:t xml:space="preserve">program </w:t>
      </w:r>
      <w:r startTime="524030" endTime="524310">
        <w:rPr>
          <w:rFonts w:ascii="Bierstadt"/>
          <w:sz w:val="28"/>
          <w:color w:val="000000"/>
        </w:rPr>
        <w:t xml:space="preserve">to </w:t>
      </w:r>
      <w:r startTime="524310" endTime="524670">
        <w:rPr>
          <w:rFonts w:ascii="Bierstadt"/>
          <w:sz w:val="28"/>
          <w:color w:val="000000"/>
        </w:rPr>
        <w:t xml:space="preserve">drive </w:t>
      </w:r>
      <w:r startTime="524830" endTime="525310">
        <w:rPr>
          <w:rFonts w:ascii="Bierstadt"/>
          <w:sz w:val="28"/>
          <w:color w:val="000000"/>
        </w:rPr>
        <w:t xml:space="preserve">patients </w:t>
      </w:r>
      <w:r startTime="525310" endTime="525510">
        <w:rPr>
          <w:rFonts w:ascii="Bierstadt"/>
          <w:sz w:val="28"/>
          <w:color w:val="000000"/>
        </w:rPr>
        <w:t xml:space="preserve">to </w:t>
      </w:r>
      <w:r startTime="525510" endTime="525630">
        <w:rPr>
          <w:rFonts w:ascii="Bierstadt"/>
          <w:sz w:val="28"/>
          <w:color w:val="000000"/>
        </w:rPr>
        <w:t xml:space="preserve">a </w:t>
      </w:r>
      <w:r startTime="525630" endTime="525990">
        <w:rPr>
          <w:rFonts w:ascii="Bierstadt"/>
          <w:sz w:val="28"/>
          <w:color w:val="000000"/>
        </w:rPr>
        <w:t xml:space="preserve">cardiac </w:t>
      </w:r>
      <w:r startTime="525990" endTime="526270">
        <w:rPr>
          <w:rFonts w:ascii="Bierstadt"/>
          <w:sz w:val="28"/>
          <w:color w:val="000000"/>
        </w:rPr>
        <w:t xml:space="preserve">surgery </w:t>
      </w:r>
      <w:r startTime="526270" endTime="526590">
        <w:rPr>
          <w:rFonts w:ascii="Bierstadt"/>
          <w:sz w:val="28"/>
          <w:color w:val="000000"/>
        </w:rPr>
        <w:t xml:space="preserve">center. </w:t>
      </w:r>
    </w:p>
    <w:p>
      <w:pPr>
        <w:spacing w:after="0" w:line="300" w:lineRule="exact"/>
      </w:pPr>
      <w:r>
        <w:t>08:46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26850" endTime="526970">
        <w:rPr>
          <w:rFonts w:ascii="Bierstadt"/>
          <w:sz w:val="28"/>
          <w:color w:val="000000"/>
        </w:rPr>
        <w:t xml:space="preserve">So </w:t>
      </w:r>
      <w:r startTime="526970" endTime="527090">
        <w:rPr>
          <w:rFonts w:ascii="Bierstadt"/>
          <w:sz w:val="28"/>
          <w:color w:val="000000"/>
        </w:rPr>
        <w:t xml:space="preserve">the </w:t>
      </w:r>
      <w:r startTime="527090" endTime="527370">
        <w:rPr>
          <w:rFonts w:ascii="Bierstadt"/>
          <w:sz w:val="28"/>
          <w:color w:val="000000"/>
        </w:rPr>
        <w:t xml:space="preserve">idea </w:t>
      </w:r>
      <w:r startTime="527370" endTime="527530">
        <w:rPr>
          <w:rFonts w:ascii="Bierstadt"/>
          <w:sz w:val="28"/>
          <w:color w:val="000000"/>
        </w:rPr>
        <w:t xml:space="preserve">was </w:t>
      </w:r>
      <w:r startTime="527530" endTime="527690">
        <w:rPr>
          <w:rFonts w:ascii="Bierstadt"/>
          <w:sz w:val="28"/>
          <w:color w:val="000000"/>
        </w:rPr>
        <w:t xml:space="preserve">a </w:t>
      </w:r>
      <w:r startTime="527690" endTime="528170">
        <w:rPr>
          <w:rFonts w:ascii="Bierstadt"/>
          <w:sz w:val="28"/>
          <w:color w:val="000000"/>
        </w:rPr>
        <w:t xml:space="preserve">doctor's </w:t>
      </w:r>
      <w:r startTime="528170" endTime="528850">
        <w:rPr>
          <w:rFonts w:ascii="Bierstadt"/>
          <w:sz w:val="28"/>
          <w:color w:val="000000"/>
        </w:rPr>
        <w:t xml:space="preserve">researching </w:t>
      </w:r>
      <w:r startTime="529010" endTime="529330">
        <w:rPr>
          <w:rFonts w:ascii="Bierstadt"/>
          <w:sz w:val="28"/>
          <w:color w:val="000000"/>
        </w:rPr>
        <w:t xml:space="preserve">like, </w:t>
      </w:r>
      <w:r startTime="529330" endTime="529610">
        <w:rPr>
          <w:rFonts w:ascii="Bierstadt"/>
          <w:sz w:val="28"/>
          <w:color w:val="000000"/>
        </w:rPr>
        <w:t xml:space="preserve">hey, </w:t>
      </w:r>
      <w:r startTime="529610" endTime="529770">
        <w:rPr>
          <w:rFonts w:ascii="Bierstadt"/>
          <w:sz w:val="28"/>
          <w:color w:val="000000"/>
        </w:rPr>
        <w:t xml:space="preserve">I </w:t>
      </w:r>
      <w:r startTime="529770" endTime="529930">
        <w:rPr>
          <w:rFonts w:ascii="Bierstadt"/>
          <w:sz w:val="28"/>
          <w:color w:val="000000"/>
        </w:rPr>
        <w:t xml:space="preserve">have </w:t>
      </w:r>
      <w:r startTime="529930" endTime="530050">
        <w:rPr>
          <w:rFonts w:ascii="Bierstadt"/>
          <w:sz w:val="28"/>
          <w:color w:val="000000"/>
        </w:rPr>
        <w:t xml:space="preserve">a </w:t>
      </w:r>
      <w:r startTime="530050" endTime="530330">
        <w:rPr>
          <w:rFonts w:ascii="Bierstadt"/>
          <w:sz w:val="28"/>
          <w:color w:val="000000"/>
        </w:rPr>
        <w:t xml:space="preserve">patient </w:t>
      </w:r>
      <w:r startTime="530330" endTime="530490">
        <w:rPr>
          <w:rFonts w:ascii="Bierstadt"/>
          <w:sz w:val="28"/>
          <w:color w:val="000000"/>
        </w:rPr>
        <w:t xml:space="preserve">who </w:t>
      </w:r>
      <w:r startTime="530490" endTime="530650">
        <w:rPr>
          <w:rFonts w:ascii="Bierstadt"/>
          <w:sz w:val="28"/>
          <w:color w:val="000000"/>
        </w:rPr>
        <w:t xml:space="preserve">might </w:t>
      </w:r>
      <w:r startTime="530650" endTime="530810">
        <w:rPr>
          <w:rFonts w:ascii="Bierstadt"/>
          <w:sz w:val="28"/>
          <w:color w:val="000000"/>
        </w:rPr>
        <w:t xml:space="preserve">need </w:t>
      </w:r>
      <w:r startTime="530810" endTime="530970">
        <w:rPr>
          <w:rFonts w:ascii="Bierstadt"/>
          <w:sz w:val="28"/>
          <w:color w:val="000000"/>
        </w:rPr>
        <w:t xml:space="preserve">a </w:t>
      </w:r>
      <w:r startTime="530970" endTime="531210">
        <w:rPr>
          <w:rFonts w:ascii="Bierstadt"/>
          <w:sz w:val="28"/>
          <w:color w:val="000000"/>
        </w:rPr>
        <w:t xml:space="preserve">heart </w:t>
      </w:r>
      <w:r startTime="531210" endTime="531730">
        <w:rPr>
          <w:rFonts w:ascii="Bierstadt"/>
          <w:sz w:val="28"/>
          <w:color w:val="000000"/>
        </w:rPr>
        <w:t xml:space="preserve">surgery. </w:t>
      </w:r>
      <w:r startTime="531890" endTime="532290">
        <w:rPr>
          <w:rFonts w:ascii="Bierstadt"/>
          <w:sz w:val="28"/>
          <w:color w:val="000000"/>
        </w:rPr>
        <w:t xml:space="preserve">Right. </w:t>
      </w:r>
      <w:r startTime="532290" endTime="532690">
        <w:rPr>
          <w:rFonts w:ascii="Bierstadt"/>
          <w:sz w:val="28"/>
          <w:color w:val="000000"/>
        </w:rPr>
        <w:t xml:space="preserve">And, </w:t>
      </w:r>
      <w:r startTime="532850" endTime="533250">
        <w:rPr>
          <w:rFonts w:ascii="Bierstadt"/>
          <w:sz w:val="28"/>
          <w:color w:val="000000"/>
        </w:rPr>
        <w:t xml:space="preserve">and </w:t>
      </w:r>
      <w:r startTime="533250" endTime="533530">
        <w:rPr>
          <w:rFonts w:ascii="Bierstadt"/>
          <w:sz w:val="28"/>
          <w:color w:val="000000"/>
        </w:rPr>
        <w:t xml:space="preserve">then </w:t>
      </w:r>
      <w:r startTime="533530" endTime="533730">
        <w:rPr>
          <w:rFonts w:ascii="Bierstadt"/>
          <w:sz w:val="28"/>
          <w:color w:val="000000"/>
        </w:rPr>
        <w:t xml:space="preserve">we </w:t>
      </w:r>
      <w:r startTime="533730" endTime="534250">
        <w:rPr>
          <w:rFonts w:ascii="Bierstadt"/>
          <w:sz w:val="28"/>
          <w:color w:val="000000"/>
        </w:rPr>
        <w:t xml:space="preserve">targeted </w:t>
      </w:r>
      <w:r startTime="534250" endTime="534410">
        <w:rPr>
          <w:rFonts w:ascii="Bierstadt"/>
          <w:sz w:val="28"/>
          <w:color w:val="000000"/>
        </w:rPr>
        <w:t xml:space="preserve">them </w:t>
      </w:r>
      <w:r startTime="534410" endTime="534650">
        <w:rPr>
          <w:rFonts w:ascii="Bierstadt"/>
          <w:sz w:val="28"/>
          <w:color w:val="000000"/>
        </w:rPr>
        <w:t xml:space="preserve">with, </w:t>
      </w:r>
      <w:r startTime="534650" endTime="534930">
        <w:rPr>
          <w:rFonts w:ascii="Bierstadt"/>
          <w:sz w:val="28"/>
          <w:color w:val="000000"/>
        </w:rPr>
        <w:t xml:space="preserve">hey, </w:t>
      </w:r>
      <w:r startTime="534930" endTime="535050">
        <w:rPr>
          <w:rFonts w:ascii="Bierstadt"/>
          <w:sz w:val="28"/>
          <w:color w:val="000000"/>
        </w:rPr>
        <w:t xml:space="preserve">you </w:t>
      </w:r>
      <w:r startTime="535050" endTime="535170">
        <w:rPr>
          <w:rFonts w:ascii="Bierstadt"/>
          <w:sz w:val="28"/>
          <w:color w:val="000000"/>
        </w:rPr>
        <w:t xml:space="preserve">have </w:t>
      </w:r>
      <w:r startTime="535170" endTime="535250">
        <w:rPr>
          <w:rFonts w:ascii="Bierstadt"/>
          <w:sz w:val="28"/>
          <w:color w:val="000000"/>
        </w:rPr>
        <w:t xml:space="preserve">a </w:t>
      </w:r>
      <w:r startTime="535250" endTime="535410">
        <w:rPr>
          <w:rFonts w:ascii="Bierstadt"/>
          <w:sz w:val="28"/>
          <w:color w:val="000000"/>
        </w:rPr>
        <w:t xml:space="preserve">heart </w:t>
      </w:r>
      <w:r startTime="535410" endTime="535890">
        <w:rPr>
          <w:rFonts w:ascii="Bierstadt"/>
          <w:sz w:val="28"/>
          <w:color w:val="000000"/>
        </w:rPr>
        <w:t xml:space="preserve">surgery </w:t>
      </w:r>
      <w:r startTime="535890" endTime="536250">
        <w:rPr>
          <w:rFonts w:ascii="Bierstadt"/>
          <w:sz w:val="28"/>
          <w:color w:val="000000"/>
        </w:rPr>
        <w:t xml:space="preserve">surgery </w:t>
      </w:r>
      <w:r startTime="536250" endTime="536530">
        <w:rPr>
          <w:rFonts w:ascii="Bierstadt"/>
          <w:sz w:val="28"/>
          <w:color w:val="000000"/>
        </w:rPr>
        <w:t xml:space="preserve">center </w:t>
      </w:r>
      <w:r startTime="536530" endTime="536650">
        <w:rPr>
          <w:rFonts w:ascii="Bierstadt"/>
          <w:sz w:val="28"/>
          <w:color w:val="000000"/>
        </w:rPr>
        <w:t xml:space="preserve">in </w:t>
      </w:r>
      <w:r startTime="536650" endTime="536810">
        <w:rPr>
          <w:rFonts w:ascii="Bierstadt"/>
          <w:sz w:val="28"/>
          <w:color w:val="000000"/>
        </w:rPr>
        <w:t xml:space="preserve">your </w:t>
      </w:r>
      <w:r startTime="536810" endTime="537090">
        <w:rPr>
          <w:rFonts w:ascii="Bierstadt"/>
          <w:sz w:val="28"/>
          <w:color w:val="000000"/>
        </w:rPr>
        <w:t xml:space="preserve">area </w:t>
      </w:r>
      <w:r startTime="537250" endTime="537570">
        <w:rPr>
          <w:rFonts w:ascii="Bierstadt"/>
          <w:sz w:val="28"/>
          <w:color w:val="000000"/>
        </w:rPr>
        <w:t xml:space="preserve">that </w:t>
      </w:r>
      <w:r startTime="537570" endTime="537770">
        <w:rPr>
          <w:rFonts w:ascii="Bierstadt"/>
          <w:sz w:val="28"/>
          <w:color w:val="000000"/>
        </w:rPr>
        <w:t xml:space="preserve">heart </w:t>
      </w:r>
      <w:r startTime="537770" endTime="538090">
        <w:rPr>
          <w:rFonts w:ascii="Bierstadt"/>
          <w:sz w:val="28"/>
          <w:color w:val="000000"/>
        </w:rPr>
        <w:t xml:space="preserve">surgery </w:t>
      </w:r>
      <w:r startTime="538090" endTime="538610">
        <w:rPr>
          <w:rFonts w:ascii="Bierstadt"/>
          <w:sz w:val="28"/>
          <w:color w:val="000000"/>
        </w:rPr>
        <w:t xml:space="preserve">happened. </w:t>
      </w:r>
    </w:p>
    <w:p>
      <w:pPr>
        <w:spacing w:after="0" w:line="300" w:lineRule="exact"/>
      </w:pPr>
      <w:r>
        <w:t>08:58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38930" endTime="539410">
        <w:rPr>
          <w:rFonts w:ascii="Bierstadt"/>
          <w:sz w:val="28"/>
          <w:color w:val="000000"/>
        </w:rPr>
        <w:t xml:space="preserve">Surgery </w:t>
      </w:r>
      <w:r startTime="539410" endTime="539690">
        <w:rPr>
          <w:rFonts w:ascii="Bierstadt"/>
          <w:sz w:val="28"/>
          <w:color w:val="000000"/>
        </w:rPr>
        <w:t xml:space="preserve">center </w:t>
      </w:r>
      <w:r startTime="539690" endTime="540050">
        <w:rPr>
          <w:rFonts w:ascii="Bierstadt"/>
          <w:sz w:val="28"/>
          <w:color w:val="000000"/>
        </w:rPr>
        <w:t xml:space="preserve">happened </w:t>
      </w:r>
      <w:r startTime="540050" endTime="540130">
        <w:rPr>
          <w:rFonts w:ascii="Bierstadt"/>
          <w:sz w:val="28"/>
          <w:color w:val="000000"/>
        </w:rPr>
        <w:t xml:space="preserve">to </w:t>
      </w:r>
      <w:r startTime="540130" endTime="540250">
        <w:rPr>
          <w:rFonts w:ascii="Bierstadt"/>
          <w:sz w:val="28"/>
          <w:color w:val="000000"/>
        </w:rPr>
        <w:t xml:space="preserve">have </w:t>
      </w:r>
      <w:r startTime="540250" endTime="540410">
        <w:rPr>
          <w:rFonts w:ascii="Bierstadt"/>
          <w:sz w:val="28"/>
          <w:color w:val="000000"/>
        </w:rPr>
        <w:t xml:space="preserve">better </w:t>
      </w:r>
      <w:r startTime="540410" endTime="541010">
        <w:rPr>
          <w:rFonts w:ascii="Bierstadt"/>
          <w:sz w:val="28"/>
          <w:color w:val="000000"/>
        </w:rPr>
        <w:t xml:space="preserve">outcomes, </w:t>
      </w:r>
      <w:r startTime="541010" endTime="541290">
        <w:rPr>
          <w:rFonts w:ascii="Bierstadt"/>
          <w:sz w:val="28"/>
          <w:color w:val="000000"/>
        </w:rPr>
        <w:t xml:space="preserve">so </w:t>
      </w:r>
      <w:r startTime="541290" endTime="541450">
        <w:rPr>
          <w:rFonts w:ascii="Bierstadt"/>
          <w:sz w:val="28"/>
          <w:color w:val="000000"/>
        </w:rPr>
        <w:t xml:space="preserve">their </w:t>
      </w:r>
      <w:r startTime="541450" endTime="541850">
        <w:rPr>
          <w:rFonts w:ascii="Bierstadt"/>
          <w:sz w:val="28"/>
          <w:color w:val="000000"/>
        </w:rPr>
        <w:t xml:space="preserve">surgical </w:t>
      </w:r>
      <w:r startTime="541850" endTime="542210">
        <w:rPr>
          <w:rFonts w:ascii="Bierstadt"/>
          <w:sz w:val="28"/>
          <w:color w:val="000000"/>
        </w:rPr>
        <w:t xml:space="preserve">outcomes </w:t>
      </w:r>
      <w:r startTime="542210" endTime="542330">
        <w:rPr>
          <w:rFonts w:ascii="Bierstadt"/>
          <w:sz w:val="28"/>
          <w:color w:val="000000"/>
        </w:rPr>
        <w:t xml:space="preserve">were </w:t>
      </w:r>
      <w:r startTime="542330" endTime="542610">
        <w:rPr>
          <w:rFonts w:ascii="Bierstadt"/>
          <w:sz w:val="28"/>
          <w:color w:val="000000"/>
        </w:rPr>
        <w:t xml:space="preserve">better. </w:t>
      </w:r>
      <w:r startTime="542769" endTime="543090">
        <w:rPr>
          <w:rFonts w:ascii="Bierstadt"/>
          <w:sz w:val="28"/>
          <w:color w:val="000000"/>
        </w:rPr>
        <w:t xml:space="preserve">And </w:t>
      </w:r>
      <w:r startTime="543090" endTime="543290">
        <w:rPr>
          <w:rFonts w:ascii="Bierstadt"/>
          <w:sz w:val="28"/>
          <w:color w:val="000000"/>
        </w:rPr>
        <w:t xml:space="preserve">their </w:t>
      </w:r>
      <w:r startTime="543290" endTime="543490">
        <w:rPr>
          <w:rFonts w:ascii="Bierstadt"/>
          <w:sz w:val="28"/>
          <w:color w:val="000000"/>
        </w:rPr>
        <w:t xml:space="preserve">issue </w:t>
      </w:r>
      <w:r startTime="543490" endTime="543690">
        <w:rPr>
          <w:rFonts w:ascii="Bierstadt"/>
          <w:sz w:val="28"/>
          <w:color w:val="000000"/>
        </w:rPr>
        <w:t xml:space="preserve">was </w:t>
      </w:r>
      <w:r startTime="543690" endTime="543850">
        <w:rPr>
          <w:rFonts w:ascii="Bierstadt"/>
          <w:sz w:val="28"/>
          <w:color w:val="000000"/>
        </w:rPr>
        <w:t xml:space="preserve">that </w:t>
      </w:r>
      <w:r startTime="543850" endTime="544010">
        <w:rPr>
          <w:rFonts w:ascii="Bierstadt"/>
          <w:sz w:val="28"/>
          <w:color w:val="000000"/>
        </w:rPr>
        <w:t xml:space="preserve">they </w:t>
      </w:r>
      <w:r startTime="544010" endTime="544170">
        <w:rPr>
          <w:rFonts w:ascii="Bierstadt"/>
          <w:sz w:val="28"/>
          <w:color w:val="000000"/>
        </w:rPr>
        <w:t xml:space="preserve">had </w:t>
      </w:r>
      <w:r startTime="544170" endTime="544450">
        <w:rPr>
          <w:rFonts w:ascii="Bierstadt"/>
          <w:sz w:val="28"/>
          <w:color w:val="000000"/>
        </w:rPr>
        <w:t xml:space="preserve">excess </w:t>
      </w:r>
      <w:r startTime="544450" endTime="544810">
        <w:rPr>
          <w:rFonts w:ascii="Bierstadt"/>
          <w:sz w:val="28"/>
          <w:color w:val="000000"/>
        </w:rPr>
        <w:t xml:space="preserve">volume </w:t>
      </w:r>
      <w:r startTime="544810" endTime="545010">
        <w:rPr>
          <w:rFonts w:ascii="Bierstadt"/>
          <w:sz w:val="28"/>
          <w:color w:val="000000"/>
        </w:rPr>
        <w:t xml:space="preserve">and </w:t>
      </w:r>
      <w:r startTime="545010" endTime="545170">
        <w:rPr>
          <w:rFonts w:ascii="Bierstadt"/>
          <w:sz w:val="28"/>
          <w:color w:val="000000"/>
        </w:rPr>
        <w:t xml:space="preserve">they </w:t>
      </w:r>
      <w:r startTime="545170" endTime="545290">
        <w:rPr>
          <w:rFonts w:ascii="Bierstadt"/>
          <w:sz w:val="28"/>
          <w:color w:val="000000"/>
        </w:rPr>
        <w:t xml:space="preserve">were </w:t>
      </w:r>
      <w:r startTime="545290" endTime="545450">
        <w:rPr>
          <w:rFonts w:ascii="Bierstadt"/>
          <w:sz w:val="28"/>
          <w:color w:val="000000"/>
        </w:rPr>
        <w:t xml:space="preserve">just </w:t>
      </w:r>
      <w:r startTime="545450" endTime="545570">
        <w:rPr>
          <w:rFonts w:ascii="Bierstadt"/>
          <w:sz w:val="28"/>
          <w:color w:val="000000"/>
        </w:rPr>
        <w:t xml:space="preserve">trying </w:t>
      </w:r>
      <w:r startTime="545570" endTime="545650">
        <w:rPr>
          <w:rFonts w:ascii="Bierstadt"/>
          <w:sz w:val="28"/>
          <w:color w:val="000000"/>
        </w:rPr>
        <w:t xml:space="preserve">to </w:t>
      </w:r>
      <w:r startTime="545650" endTime="545770">
        <w:rPr>
          <w:rFonts w:ascii="Bierstadt"/>
          <w:sz w:val="28"/>
          <w:color w:val="000000"/>
        </w:rPr>
        <w:t xml:space="preserve">get </w:t>
      </w:r>
      <w:r startTime="545770" endTime="545930">
        <w:rPr>
          <w:rFonts w:ascii="Bierstadt"/>
          <w:sz w:val="28"/>
          <w:color w:val="000000"/>
        </w:rPr>
        <w:t xml:space="preserve">more </w:t>
      </w:r>
      <w:r startTime="545930" endTime="546170">
        <w:rPr>
          <w:rFonts w:ascii="Bierstadt"/>
          <w:sz w:val="28"/>
          <w:color w:val="000000"/>
        </w:rPr>
        <w:t xml:space="preserve">patients </w:t>
      </w:r>
      <w:r startTime="546170" endTime="546330">
        <w:rPr>
          <w:rFonts w:ascii="Bierstadt"/>
          <w:sz w:val="28"/>
          <w:color w:val="000000"/>
        </w:rPr>
        <w:t xml:space="preserve">in </w:t>
      </w:r>
      <w:r startTime="546330" endTime="546450">
        <w:rPr>
          <w:rFonts w:ascii="Bierstadt"/>
          <w:sz w:val="28"/>
          <w:color w:val="000000"/>
        </w:rPr>
        <w:t xml:space="preserve">the </w:t>
      </w:r>
      <w:r startTime="546450" endTime="546770">
        <w:rPr>
          <w:rFonts w:ascii="Bierstadt"/>
          <w:sz w:val="28"/>
          <w:color w:val="000000"/>
        </w:rPr>
        <w:t xml:space="preserve">door. </w:t>
      </w:r>
      <w:r startTime="547090" endTime="547330">
        <w:rPr>
          <w:rFonts w:ascii="Bierstadt"/>
          <w:sz w:val="28"/>
          <w:color w:val="000000"/>
        </w:rPr>
        <w:t xml:space="preserve">So </w:t>
      </w:r>
      <w:r startTime="547330" endTime="547490">
        <w:rPr>
          <w:rFonts w:ascii="Bierstadt"/>
          <w:sz w:val="28"/>
          <w:color w:val="000000"/>
        </w:rPr>
        <w:t xml:space="preserve">that's </w:t>
      </w:r>
      <w:r startTime="547490" endTime="547610">
        <w:rPr>
          <w:rFonts w:ascii="Bierstadt"/>
          <w:sz w:val="28"/>
          <w:color w:val="000000"/>
        </w:rPr>
        <w:t xml:space="preserve">an </w:t>
      </w:r>
      <w:r startTime="547610" endTime="547930">
        <w:rPr>
          <w:rFonts w:ascii="Bierstadt"/>
          <w:sz w:val="28"/>
          <w:color w:val="000000"/>
        </w:rPr>
        <w:t xml:space="preserve">example </w:t>
      </w:r>
      <w:r startTime="547930" endTime="548130">
        <w:rPr>
          <w:rFonts w:ascii="Bierstadt"/>
          <w:sz w:val="28"/>
          <w:color w:val="000000"/>
        </w:rPr>
        <w:t xml:space="preserve">where </w:t>
      </w:r>
      <w:r startTime="548130" endTime="548330">
        <w:rPr>
          <w:rFonts w:ascii="Bierstadt"/>
          <w:sz w:val="28"/>
          <w:color w:val="000000"/>
        </w:rPr>
        <w:t xml:space="preserve">what </w:t>
      </w:r>
      <w:r startTime="548330" endTime="548570">
        <w:rPr>
          <w:rFonts w:ascii="Bierstadt"/>
          <w:sz w:val="28"/>
          <w:color w:val="000000"/>
        </w:rPr>
        <w:t xml:space="preserve">actually </w:t>
      </w:r>
      <w:r startTime="548570" endTime="549090">
        <w:rPr>
          <w:rFonts w:ascii="Bierstadt"/>
          <w:sz w:val="28"/>
          <w:color w:val="000000"/>
        </w:rPr>
        <w:t xml:space="preserve">happened </w:t>
      </w:r>
      <w:r startTime="549090" endTime="549410">
        <w:rPr>
          <w:rFonts w:ascii="Bierstadt"/>
          <w:sz w:val="28"/>
          <w:color w:val="000000"/>
        </w:rPr>
        <w:t xml:space="preserve">is </w:t>
      </w:r>
      <w:r startTime="549410" endTime="550210">
        <w:rPr>
          <w:rFonts w:ascii="Bierstadt"/>
          <w:sz w:val="28"/>
          <w:color w:val="000000"/>
        </w:rPr>
        <w:t xml:space="preserve">1200 </w:t>
      </w:r>
      <w:r startTime="550210" endTime="550650">
        <w:rPr>
          <w:rFonts w:ascii="Bierstadt"/>
          <w:sz w:val="28"/>
          <w:color w:val="000000"/>
        </w:rPr>
        <w:t xml:space="preserve">extra </w:t>
      </w:r>
      <w:r startTime="550650" endTime="551210">
        <w:rPr>
          <w:rFonts w:ascii="Bierstadt"/>
          <w:sz w:val="28"/>
          <w:color w:val="000000"/>
        </w:rPr>
        <w:t xml:space="preserve">referrals </w:t>
      </w:r>
      <w:r startTime="551210" endTime="551410">
        <w:rPr>
          <w:rFonts w:ascii="Bierstadt"/>
          <w:sz w:val="28"/>
          <w:color w:val="000000"/>
        </w:rPr>
        <w:t xml:space="preserve">over </w:t>
      </w:r>
      <w:r startTime="551410" endTime="551570">
        <w:rPr>
          <w:rFonts w:ascii="Bierstadt"/>
          <w:sz w:val="28"/>
          <w:color w:val="000000"/>
        </w:rPr>
        <w:t xml:space="preserve">a </w:t>
      </w:r>
      <w:r startTime="551570" endTime="551690">
        <w:rPr>
          <w:rFonts w:ascii="Bierstadt"/>
          <w:sz w:val="28"/>
          <w:color w:val="000000"/>
        </w:rPr>
        <w:t xml:space="preserve">three </w:t>
      </w:r>
      <w:r startTime="551690" endTime="551850">
        <w:rPr>
          <w:rFonts w:ascii="Bierstadt"/>
          <w:sz w:val="28"/>
          <w:color w:val="000000"/>
        </w:rPr>
        <w:t xml:space="preserve">to </w:t>
      </w:r>
      <w:r startTime="551850" endTime="552050">
        <w:rPr>
          <w:rFonts w:ascii="Bierstadt"/>
          <w:sz w:val="28"/>
          <w:color w:val="000000"/>
        </w:rPr>
        <w:t xml:space="preserve">six </w:t>
      </w:r>
      <w:r startTime="552050" endTime="552290">
        <w:rPr>
          <w:rFonts w:ascii="Bierstadt"/>
          <w:sz w:val="28"/>
          <w:color w:val="000000"/>
        </w:rPr>
        <w:t xml:space="preserve">month </w:t>
      </w:r>
      <w:r startTime="552290" endTime="552610">
        <w:rPr>
          <w:rFonts w:ascii="Bierstadt"/>
          <w:sz w:val="28"/>
          <w:color w:val="000000"/>
        </w:rPr>
        <w:t xml:space="preserve">period. </w:t>
      </w:r>
    </w:p>
    <w:p>
      <w:pPr>
        <w:spacing w:after="0" w:line="300" w:lineRule="exact"/>
      </w:pPr>
      <w:r>
        <w:t>09:13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53090" endTime="553210">
        <w:rPr>
          <w:rFonts w:ascii="Bierstadt"/>
          <w:sz w:val="28"/>
          <w:color w:val="000000"/>
        </w:rPr>
        <w:t xml:space="preserve">And </w:t>
      </w:r>
      <w:r startTime="553210" endTime="553410">
        <w:rPr>
          <w:rFonts w:ascii="Bierstadt"/>
          <w:sz w:val="28"/>
          <w:color w:val="000000"/>
        </w:rPr>
        <w:t xml:space="preserve">those </w:t>
      </w:r>
      <w:r startTime="553410" endTime="554010">
        <w:rPr>
          <w:rFonts w:ascii="Bierstadt"/>
          <w:sz w:val="28"/>
          <w:color w:val="000000"/>
        </w:rPr>
        <w:t xml:space="preserve">referrals </w:t>
      </w:r>
      <w:r startTime="554010" endTime="554210">
        <w:rPr>
          <w:rFonts w:ascii="Bierstadt"/>
          <w:sz w:val="28"/>
          <w:color w:val="000000"/>
        </w:rPr>
        <w:t xml:space="preserve">got </w:t>
      </w:r>
      <w:r startTime="554210" endTime="554490">
        <w:rPr>
          <w:rFonts w:ascii="Bierstadt"/>
          <w:sz w:val="28"/>
          <w:color w:val="000000"/>
        </w:rPr>
        <w:t xml:space="preserve">those </w:t>
      </w:r>
      <w:r startTime="554490" endTime="554890">
        <w:rPr>
          <w:rFonts w:ascii="Bierstadt"/>
          <w:sz w:val="28"/>
          <w:color w:val="000000"/>
        </w:rPr>
        <w:t xml:space="preserve">patients </w:t>
      </w:r>
      <w:r startTime="554890" endTime="555130">
        <w:rPr>
          <w:rFonts w:ascii="Bierstadt"/>
          <w:sz w:val="28"/>
          <w:color w:val="000000"/>
        </w:rPr>
        <w:t xml:space="preserve">in </w:t>
      </w:r>
      <w:r startTime="555130" endTime="555330">
        <w:rPr>
          <w:rFonts w:ascii="Bierstadt"/>
          <w:sz w:val="28"/>
          <w:color w:val="000000"/>
        </w:rPr>
        <w:t xml:space="preserve">that </w:t>
      </w:r>
      <w:r startTime="555330" endTime="555570">
        <w:rPr>
          <w:rFonts w:ascii="Bierstadt"/>
          <w:sz w:val="28"/>
          <w:color w:val="000000"/>
        </w:rPr>
        <w:t xml:space="preserve">high </w:t>
      </w:r>
      <w:r startTime="555570" endTime="555850">
        <w:rPr>
          <w:rFonts w:ascii="Bierstadt"/>
          <w:sz w:val="28"/>
          <w:color w:val="000000"/>
        </w:rPr>
        <w:t xml:space="preserve">quality </w:t>
      </w:r>
      <w:r startTime="555850" endTime="556330">
        <w:rPr>
          <w:rFonts w:ascii="Bierstadt"/>
          <w:sz w:val="28"/>
          <w:color w:val="000000"/>
        </w:rPr>
        <w:t xml:space="preserve">cardiac </w:t>
      </w:r>
      <w:r startTime="556330" endTime="556610">
        <w:rPr>
          <w:rFonts w:ascii="Bierstadt"/>
          <w:sz w:val="28"/>
          <w:color w:val="000000"/>
        </w:rPr>
        <w:t xml:space="preserve">surgery </w:t>
      </w:r>
      <w:r startTime="556610" endTime="556890">
        <w:rPr>
          <w:rFonts w:ascii="Bierstadt"/>
          <w:sz w:val="28"/>
          <w:color w:val="000000"/>
        </w:rPr>
        <w:t xml:space="preserve">center </w:t>
      </w:r>
      <w:r startTime="556890" endTime="557250">
        <w:rPr>
          <w:rFonts w:ascii="Bierstadt"/>
          <w:sz w:val="28"/>
          <w:color w:val="000000"/>
        </w:rPr>
        <w:t xml:space="preserve">faster. </w:t>
      </w:r>
      <w:r startTime="557730" endTime="558130">
        <w:rPr>
          <w:rFonts w:ascii="Bierstadt"/>
          <w:sz w:val="28"/>
          <w:color w:val="000000"/>
        </w:rPr>
        <w:t xml:space="preserve">Right? </w:t>
      </w:r>
      <w:r startTime="558370" endTime="558650">
        <w:rPr>
          <w:rFonts w:ascii="Bierstadt"/>
          <w:sz w:val="28"/>
          <w:color w:val="000000"/>
        </w:rPr>
        <w:t xml:space="preserve">So </w:t>
      </w:r>
      <w:r startTime="558650" endTime="558810">
        <w:rPr>
          <w:rFonts w:ascii="Bierstadt"/>
          <w:sz w:val="28"/>
          <w:color w:val="000000"/>
        </w:rPr>
        <w:t xml:space="preserve">like </w:t>
      </w:r>
      <w:r startTime="558810" endTime="558970">
        <w:rPr>
          <w:rFonts w:ascii="Bierstadt"/>
          <w:sz w:val="28"/>
          <w:color w:val="000000"/>
        </w:rPr>
        <w:t xml:space="preserve">I </w:t>
      </w:r>
      <w:r startTime="558970" endTime="559170">
        <w:rPr>
          <w:rFonts w:ascii="Bierstadt"/>
          <w:sz w:val="28"/>
          <w:color w:val="000000"/>
        </w:rPr>
        <w:t xml:space="preserve">think </w:t>
      </w:r>
      <w:r startTime="559170" endTime="559370">
        <w:rPr>
          <w:rFonts w:ascii="Bierstadt"/>
          <w:sz w:val="28"/>
          <w:color w:val="000000"/>
        </w:rPr>
        <w:t xml:space="preserve">good </w:t>
      </w:r>
      <w:r startTime="559370" endTime="559810">
        <w:rPr>
          <w:rFonts w:ascii="Bierstadt"/>
          <w:sz w:val="28"/>
          <w:color w:val="000000"/>
        </w:rPr>
        <w:t xml:space="preserve">marketing </w:t>
      </w:r>
      <w:r startTime="559810" endTime="560010">
        <w:rPr>
          <w:rFonts w:ascii="Bierstadt"/>
          <w:sz w:val="28"/>
          <w:color w:val="000000"/>
        </w:rPr>
        <w:t xml:space="preserve">can </w:t>
      </w:r>
      <w:r startTime="560010" endTime="560290">
        <w:rPr>
          <w:rFonts w:ascii="Bierstadt"/>
          <w:sz w:val="28"/>
          <w:color w:val="000000"/>
        </w:rPr>
        <w:t xml:space="preserve">happen </w:t>
      </w:r>
      <w:r startTime="560370" endTime="560770">
        <w:rPr>
          <w:rFonts w:ascii="Bierstadt"/>
          <w:sz w:val="28"/>
          <w:color w:val="000000"/>
        </w:rPr>
        <w:t xml:space="preserve">behind </w:t>
      </w:r>
      <w:r startTime="560850" endTime="561170">
        <w:rPr>
          <w:rFonts w:ascii="Bierstadt"/>
          <w:sz w:val="28"/>
          <w:color w:val="000000"/>
        </w:rPr>
        <w:t xml:space="preserve">the </w:t>
      </w:r>
      <w:r startTime="561170" endTime="561530">
        <w:rPr>
          <w:rFonts w:ascii="Bierstadt"/>
          <w:sz w:val="28"/>
          <w:color w:val="000000"/>
        </w:rPr>
        <w:t xml:space="preserve">scenes </w:t>
      </w:r>
      <w:r startTime="561530" endTime="561690">
        <w:rPr>
          <w:rFonts w:ascii="Bierstadt"/>
          <w:sz w:val="28"/>
          <w:color w:val="000000"/>
        </w:rPr>
        <w:t xml:space="preserve">in </w:t>
      </w:r>
      <w:r startTime="561690" endTime="561850">
        <w:rPr>
          <w:rFonts w:ascii="Bierstadt"/>
          <w:sz w:val="28"/>
          <w:color w:val="000000"/>
        </w:rPr>
        <w:t xml:space="preserve">a </w:t>
      </w:r>
      <w:r startTime="561850" endTime="562050">
        <w:rPr>
          <w:rFonts w:ascii="Bierstadt"/>
          <w:sz w:val="28"/>
          <w:color w:val="000000"/>
        </w:rPr>
        <w:t xml:space="preserve">really </w:t>
      </w:r>
      <w:r startTime="562050" endTime="562530">
        <w:rPr>
          <w:rFonts w:ascii="Bierstadt"/>
          <w:sz w:val="28"/>
          <w:color w:val="000000"/>
        </w:rPr>
        <w:t xml:space="preserve">productive </w:t>
      </w:r>
      <w:r startTime="562530" endTime="562850">
        <w:rPr>
          <w:rFonts w:ascii="Bierstadt"/>
          <w:sz w:val="28"/>
          <w:color w:val="000000"/>
        </w:rPr>
        <w:t xml:space="preserve">way </w:t>
      </w:r>
      <w:r startTime="563090" endTime="563370">
        <w:rPr>
          <w:rFonts w:ascii="Bierstadt"/>
          <w:sz w:val="28"/>
          <w:color w:val="000000"/>
        </w:rPr>
        <w:t xml:space="preserve">that </w:t>
      </w:r>
      <w:r startTime="563370" endTime="563570">
        <w:rPr>
          <w:rFonts w:ascii="Bierstadt"/>
          <w:sz w:val="28"/>
          <w:color w:val="000000"/>
        </w:rPr>
        <w:t xml:space="preserve">like </w:t>
      </w:r>
      <w:r startTime="563570" endTime="563890">
        <w:rPr>
          <w:rFonts w:ascii="Bierstadt"/>
          <w:sz w:val="28"/>
          <w:color w:val="000000"/>
        </w:rPr>
        <w:t xml:space="preserve">acts </w:t>
      </w:r>
      <w:r startTime="563890" endTime="564010">
        <w:rPr>
          <w:rFonts w:ascii="Bierstadt"/>
          <w:sz w:val="28"/>
          <w:color w:val="000000"/>
        </w:rPr>
        <w:t xml:space="preserve">as </w:t>
      </w:r>
      <w:r startTime="564010" endTime="564170">
        <w:rPr>
          <w:rFonts w:ascii="Bierstadt"/>
          <w:sz w:val="28"/>
          <w:color w:val="000000"/>
        </w:rPr>
        <w:t xml:space="preserve">Kind </w:t>
      </w:r>
      <w:r startTime="564170" endTime="564290">
        <w:rPr>
          <w:rFonts w:ascii="Bierstadt"/>
          <w:sz w:val="28"/>
          <w:color w:val="000000"/>
        </w:rPr>
        <w:t xml:space="preserve">of </w:t>
      </w:r>
      <w:r startTime="564290" endTime="564410">
        <w:rPr>
          <w:rFonts w:ascii="Bierstadt"/>
          <w:sz w:val="28"/>
          <w:color w:val="000000"/>
        </w:rPr>
        <w:t xml:space="preserve">the </w:t>
      </w:r>
      <w:r startTime="564410" endTime="564810">
        <w:rPr>
          <w:rFonts w:ascii="Bierstadt"/>
          <w:sz w:val="28"/>
          <w:color w:val="000000"/>
        </w:rPr>
        <w:t xml:space="preserve">grease </w:t>
      </w:r>
      <w:r startTime="564810" endTime="565050">
        <w:rPr>
          <w:rFonts w:ascii="Bierstadt"/>
          <w:sz w:val="28"/>
          <w:color w:val="000000"/>
        </w:rPr>
        <w:t xml:space="preserve">in </w:t>
      </w:r>
      <w:r startTime="565050" endTime="565250">
        <w:rPr>
          <w:rFonts w:ascii="Bierstadt"/>
          <w:sz w:val="28"/>
          <w:color w:val="000000"/>
        </w:rPr>
        <w:t xml:space="preserve">the </w:t>
      </w:r>
      <w:r startTime="565250" endTime="565810">
        <w:rPr>
          <w:rFonts w:ascii="Bierstadt"/>
          <w:sz w:val="28"/>
          <w:color w:val="000000"/>
        </w:rPr>
        <w:t xml:space="preserve">engine </w:t>
      </w:r>
      <w:r startTime="566050" endTime="566330">
        <w:rPr>
          <w:rFonts w:ascii="Bierstadt"/>
          <w:sz w:val="28"/>
          <w:color w:val="000000"/>
        </w:rPr>
        <w:t xml:space="preserve">that </w:t>
      </w:r>
      <w:r startTime="566330" endTime="566850">
        <w:rPr>
          <w:rFonts w:ascii="Bierstadt"/>
          <w:sz w:val="28"/>
          <w:color w:val="000000"/>
        </w:rPr>
        <w:t xml:space="preserve">helps </w:t>
      </w:r>
      <w:r startTime="566930" endTime="567530">
        <w:rPr>
          <w:rFonts w:ascii="Bierstadt"/>
          <w:sz w:val="28"/>
          <w:color w:val="000000"/>
        </w:rPr>
        <w:t xml:space="preserve">educate </w:t>
      </w:r>
      <w:r startTime="567530" endTime="567590">
        <w:rPr>
          <w:rFonts w:ascii="Bierstadt"/>
          <w:sz w:val="28"/>
          <w:color w:val="000000"/>
        </w:rPr>
        <w:t xml:space="preserve">on, </w:t>
      </w:r>
      <w:r startTime="567730" endTime="568130">
        <w:rPr>
          <w:rFonts w:ascii="Bierstadt"/>
          <w:sz w:val="28"/>
          <w:color w:val="000000"/>
        </w:rPr>
        <w:t xml:space="preserve">disease </w:t>
      </w:r>
      <w:r startTime="568130" endTime="568450">
        <w:rPr>
          <w:rFonts w:ascii="Bierstadt"/>
          <w:sz w:val="28"/>
          <w:color w:val="000000"/>
        </w:rPr>
        <w:t xml:space="preserve">area, </w:t>
      </w:r>
      <w:r startTime="568530" endTime="568890">
        <w:rPr>
          <w:rFonts w:ascii="Bierstadt"/>
          <w:sz w:val="28"/>
          <w:color w:val="000000"/>
        </w:rPr>
        <w:t xml:space="preserve">that </w:t>
      </w:r>
      <w:r startTime="568890" endTime="569410">
        <w:rPr>
          <w:rFonts w:ascii="Bierstadt"/>
          <w:sz w:val="28"/>
          <w:color w:val="000000"/>
        </w:rPr>
        <w:t xml:space="preserve">helps, </w:t>
      </w:r>
      <w:r startTime="570170" endTime="570650">
        <w:rPr>
          <w:rFonts w:ascii="Bierstadt"/>
          <w:sz w:val="28"/>
          <w:color w:val="000000"/>
        </w:rPr>
        <w:t xml:space="preserve">shorten </w:t>
      </w:r>
      <w:r startTime="570650" endTime="570850">
        <w:rPr>
          <w:rFonts w:ascii="Bierstadt"/>
          <w:sz w:val="28"/>
          <w:color w:val="000000"/>
        </w:rPr>
        <w:t xml:space="preserve">the </w:t>
      </w:r>
      <w:r startTime="570850" endTime="571090">
        <w:rPr>
          <w:rFonts w:ascii="Bierstadt"/>
          <w:sz w:val="28"/>
          <w:color w:val="000000"/>
        </w:rPr>
        <w:t xml:space="preserve">time </w:t>
      </w:r>
      <w:r startTime="571090" endTime="571330">
        <w:rPr>
          <w:rFonts w:ascii="Bierstadt"/>
          <w:sz w:val="28"/>
          <w:color w:val="000000"/>
        </w:rPr>
        <w:t xml:space="preserve">and </w:t>
      </w:r>
      <w:r startTime="571330" endTime="571530">
        <w:rPr>
          <w:rFonts w:ascii="Bierstadt"/>
          <w:sz w:val="28"/>
          <w:color w:val="000000"/>
        </w:rPr>
        <w:t xml:space="preserve">all </w:t>
      </w:r>
      <w:r startTime="571530" endTime="571650">
        <w:rPr>
          <w:rFonts w:ascii="Bierstadt"/>
          <w:sz w:val="28"/>
          <w:color w:val="000000"/>
        </w:rPr>
        <w:t xml:space="preserve">of </w:t>
      </w:r>
      <w:r startTime="571650" endTime="571770">
        <w:rPr>
          <w:rFonts w:ascii="Bierstadt"/>
          <w:sz w:val="28"/>
          <w:color w:val="000000"/>
        </w:rPr>
        <w:t xml:space="preserve">those </w:t>
      </w:r>
      <w:r startTime="571770" endTime="571930">
        <w:rPr>
          <w:rFonts w:ascii="Bierstadt"/>
          <w:sz w:val="28"/>
          <w:color w:val="000000"/>
        </w:rPr>
        <w:t xml:space="preserve">kind </w:t>
      </w:r>
      <w:r startTime="571930" endTime="572050">
        <w:rPr>
          <w:rFonts w:ascii="Bierstadt"/>
          <w:sz w:val="28"/>
          <w:color w:val="000000"/>
        </w:rPr>
        <w:t xml:space="preserve">of </w:t>
      </w:r>
      <w:r startTime="572050" endTime="572250">
        <w:rPr>
          <w:rFonts w:ascii="Bierstadt"/>
          <w:sz w:val="28"/>
          <w:color w:val="000000"/>
        </w:rPr>
        <w:t xml:space="preserve">pain </w:t>
      </w:r>
      <w:r startTime="572250" endTime="572450">
        <w:rPr>
          <w:rFonts w:ascii="Bierstadt"/>
          <w:sz w:val="28"/>
          <w:color w:val="000000"/>
        </w:rPr>
        <w:t xml:space="preserve">points </w:t>
      </w:r>
      <w:r startTime="572450" endTime="572650">
        <w:rPr>
          <w:rFonts w:ascii="Bierstadt"/>
          <w:sz w:val="28"/>
          <w:color w:val="000000"/>
        </w:rPr>
        <w:t xml:space="preserve">along </w:t>
      </w:r>
      <w:r startTime="572650" endTime="572810">
        <w:rPr>
          <w:rFonts w:ascii="Bierstadt"/>
          <w:sz w:val="28"/>
          <w:color w:val="000000"/>
        </w:rPr>
        <w:t xml:space="preserve">the </w:t>
      </w:r>
      <w:r startTime="572810" endTime="573050">
        <w:rPr>
          <w:rFonts w:ascii="Bierstadt"/>
          <w:sz w:val="28"/>
          <w:color w:val="000000"/>
        </w:rPr>
        <w:t xml:space="preserve">patient </w:t>
      </w:r>
      <w:r startTime="573050" endTime="573490">
        <w:rPr>
          <w:rFonts w:ascii="Bierstadt"/>
          <w:sz w:val="28"/>
          <w:color w:val="000000"/>
        </w:rPr>
        <w:t xml:space="preserve">journey. </w:t>
      </w:r>
    </w:p>
    <w:p>
      <w:pPr>
        <w:spacing w:after="0" w:line="300" w:lineRule="exact"/>
      </w:pPr>
      <w:r>
        <w:t>09:34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74550" endTime="574730">
        <w:rPr>
          <w:rFonts w:ascii="Bierstadt"/>
          <w:sz w:val="28"/>
          <w:color w:val="000000"/>
        </w:rPr>
        <w:t xml:space="preserve">you </w:t>
      </w:r>
      <w:r startTime="574730" endTime="574890">
        <w:rPr>
          <w:rFonts w:ascii="Bierstadt"/>
          <w:sz w:val="28"/>
          <w:color w:val="000000"/>
        </w:rPr>
        <w:t xml:space="preserve">also </w:t>
      </w:r>
      <w:r startTime="574890" endTime="575170">
        <w:rPr>
          <w:rFonts w:ascii="Bierstadt"/>
          <w:sz w:val="28"/>
          <w:color w:val="000000"/>
        </w:rPr>
        <w:t xml:space="preserve">mentioned </w:t>
      </w:r>
      <w:r startTime="575170" endTime="575250">
        <w:rPr>
          <w:rFonts w:ascii="Bierstadt"/>
          <w:sz w:val="28"/>
          <w:color w:val="000000"/>
        </w:rPr>
        <w:t xml:space="preserve">the </w:t>
      </w:r>
      <w:r startTime="575250" endTime="575450">
        <w:rPr>
          <w:rFonts w:ascii="Bierstadt"/>
          <w:sz w:val="28"/>
          <w:color w:val="000000"/>
        </w:rPr>
        <w:t xml:space="preserve">word </w:t>
      </w:r>
      <w:r startTime="575450" endTime="575890">
        <w:rPr>
          <w:rFonts w:ascii="Bierstadt"/>
          <w:sz w:val="28"/>
          <w:color w:val="000000"/>
        </w:rPr>
        <w:t xml:space="preserve">trust. </w:t>
      </w:r>
      <w:r startTime="576050" endTime="576330">
        <w:rPr>
          <w:rFonts w:ascii="Bierstadt"/>
          <w:sz w:val="28"/>
          <w:color w:val="000000"/>
        </w:rPr>
        <w:t xml:space="preserve">I </w:t>
      </w:r>
      <w:r startTime="576330" endTime="576530">
        <w:rPr>
          <w:rFonts w:ascii="Bierstadt"/>
          <w:sz w:val="28"/>
          <w:color w:val="000000"/>
        </w:rPr>
        <w:t xml:space="preserve">think </w:t>
      </w:r>
      <w:r startTime="576530" endTime="576850">
        <w:rPr>
          <w:rFonts w:ascii="Bierstadt"/>
          <w:sz w:val="28"/>
          <w:color w:val="000000"/>
        </w:rPr>
        <w:t xml:space="preserve">doing </w:t>
      </w:r>
      <w:r startTime="576930" endTime="577330">
        <w:rPr>
          <w:rFonts w:ascii="Bierstadt"/>
          <w:sz w:val="28"/>
          <w:color w:val="000000"/>
        </w:rPr>
        <w:t xml:space="preserve">cool </w:t>
      </w:r>
      <w:r startTime="577330" endTime="577570">
        <w:rPr>
          <w:rFonts w:ascii="Bierstadt"/>
          <w:sz w:val="28"/>
          <w:color w:val="000000"/>
        </w:rPr>
        <w:t xml:space="preserve">ad </w:t>
      </w:r>
      <w:r startTime="577570" endTime="578090">
        <w:rPr>
          <w:rFonts w:ascii="Bierstadt"/>
          <w:sz w:val="28"/>
          <w:color w:val="000000"/>
        </w:rPr>
        <w:t xml:space="preserve">campaigns </w:t>
      </w:r>
      <w:r startTime="578090" endTime="578290">
        <w:rPr>
          <w:rFonts w:ascii="Bierstadt"/>
          <w:sz w:val="28"/>
          <w:color w:val="000000"/>
        </w:rPr>
        <w:t xml:space="preserve">and </w:t>
      </w:r>
      <w:r startTime="578290" endTime="578850">
        <w:rPr>
          <w:rFonts w:ascii="Bierstadt"/>
          <w:sz w:val="28"/>
          <w:color w:val="000000"/>
        </w:rPr>
        <w:t xml:space="preserve">connecting </w:t>
      </w:r>
      <w:r startTime="578930" endTime="579210">
        <w:rPr>
          <w:rFonts w:ascii="Bierstadt"/>
          <w:sz w:val="28"/>
          <w:color w:val="000000"/>
        </w:rPr>
        <w:t xml:space="preserve">is </w:t>
      </w:r>
      <w:r startTime="579210" endTime="579370">
        <w:rPr>
          <w:rFonts w:ascii="Bierstadt"/>
          <w:sz w:val="28"/>
          <w:color w:val="000000"/>
        </w:rPr>
        <w:t xml:space="preserve">such </w:t>
      </w:r>
      <w:r startTime="579370" endTime="579530">
        <w:rPr>
          <w:rFonts w:ascii="Bierstadt"/>
          <w:sz w:val="28"/>
          <w:color w:val="000000"/>
        </w:rPr>
        <w:t xml:space="preserve">a </w:t>
      </w:r>
      <w:r startTime="579530" endTime="580010">
        <w:rPr>
          <w:rFonts w:ascii="Bierstadt"/>
          <w:sz w:val="28"/>
          <w:color w:val="000000"/>
        </w:rPr>
        <w:t xml:space="preserve">beautiful </w:t>
      </w:r>
      <w:r startTime="580010" endTime="580170">
        <w:rPr>
          <w:rFonts w:ascii="Bierstadt"/>
          <w:sz w:val="28"/>
          <w:color w:val="000000"/>
        </w:rPr>
        <w:t xml:space="preserve">way </w:t>
      </w:r>
      <w:r startTime="580170" endTime="580290">
        <w:rPr>
          <w:rFonts w:ascii="Bierstadt"/>
          <w:sz w:val="28"/>
          <w:color w:val="000000"/>
        </w:rPr>
        <w:t xml:space="preserve">to </w:t>
      </w:r>
      <w:r startTime="580290" endTime="580450">
        <w:rPr>
          <w:rFonts w:ascii="Bierstadt"/>
          <w:sz w:val="28"/>
          <w:color w:val="000000"/>
        </w:rPr>
        <w:t xml:space="preserve">build </w:t>
      </w:r>
      <w:r startTime="580450" endTime="580850">
        <w:rPr>
          <w:rFonts w:ascii="Bierstadt"/>
          <w:sz w:val="28"/>
          <w:color w:val="000000"/>
        </w:rPr>
        <w:t xml:space="preserve">trust. </w:t>
      </w:r>
      <w:r startTime="581230" endTime="581350">
        <w:rPr>
          <w:rFonts w:ascii="Bierstadt"/>
          <w:sz w:val="28"/>
          <w:color w:val="000000"/>
        </w:rPr>
        <w:t xml:space="preserve">The </w:t>
      </w:r>
      <w:r startTime="581350" endTime="581470">
        <w:rPr>
          <w:rFonts w:ascii="Bierstadt"/>
          <w:sz w:val="28"/>
          <w:color w:val="000000"/>
        </w:rPr>
        <w:t xml:space="preserve">one </w:t>
      </w:r>
      <w:r startTime="581470" endTime="581590">
        <w:rPr>
          <w:rFonts w:ascii="Bierstadt"/>
          <w:sz w:val="28"/>
          <w:color w:val="000000"/>
        </w:rPr>
        <w:t xml:space="preserve">that </w:t>
      </w:r>
      <w:r startTime="581590" endTime="581710">
        <w:rPr>
          <w:rFonts w:ascii="Bierstadt"/>
          <w:sz w:val="28"/>
          <w:color w:val="000000"/>
        </w:rPr>
        <w:t xml:space="preserve">I </w:t>
      </w:r>
      <w:r startTime="581710" endTime="581910">
        <w:rPr>
          <w:rFonts w:ascii="Bierstadt"/>
          <w:sz w:val="28"/>
          <w:color w:val="000000"/>
        </w:rPr>
        <w:t xml:space="preserve">talked </w:t>
      </w:r>
      <w:r startTime="581910" endTime="582110">
        <w:rPr>
          <w:rFonts w:ascii="Bierstadt"/>
          <w:sz w:val="28"/>
          <w:color w:val="000000"/>
        </w:rPr>
        <w:t xml:space="preserve">about </w:t>
      </w:r>
      <w:r startTime="582110" endTime="582270">
        <w:rPr>
          <w:rFonts w:ascii="Bierstadt"/>
          <w:sz w:val="28"/>
          <w:color w:val="000000"/>
        </w:rPr>
        <w:t xml:space="preserve">with </w:t>
      </w:r>
      <w:r startTime="582270" endTime="582350">
        <w:rPr>
          <w:rFonts w:ascii="Bierstadt"/>
          <w:sz w:val="28"/>
          <w:color w:val="000000"/>
        </w:rPr>
        <w:t xml:space="preserve">the </w:t>
      </w:r>
      <w:r startTime="582350" endTime="582710">
        <w:rPr>
          <w:rFonts w:ascii="Bierstadt"/>
          <w:sz w:val="28"/>
          <w:color w:val="000000"/>
        </w:rPr>
        <w:t xml:space="preserve">cardiac </w:t>
      </w:r>
      <w:r startTime="582710" endTime="582990">
        <w:rPr>
          <w:rFonts w:ascii="Bierstadt"/>
          <w:sz w:val="28"/>
          <w:color w:val="000000"/>
        </w:rPr>
        <w:t xml:space="preserve">surgery </w:t>
      </w:r>
      <w:r startTime="582990" endTime="583190">
        <w:rPr>
          <w:rFonts w:ascii="Bierstadt"/>
          <w:sz w:val="28"/>
          <w:color w:val="000000"/>
        </w:rPr>
        <w:t xml:space="preserve">center </w:t>
      </w:r>
      <w:r startTime="583190" endTime="583390">
        <w:rPr>
          <w:rFonts w:ascii="Bierstadt"/>
          <w:sz w:val="28"/>
          <w:color w:val="000000"/>
        </w:rPr>
        <w:t xml:space="preserve">almost </w:t>
      </w:r>
      <w:r startTime="583390" endTime="583550">
        <w:rPr>
          <w:rFonts w:ascii="Bierstadt"/>
          <w:sz w:val="28"/>
          <w:color w:val="000000"/>
        </w:rPr>
        <w:t xml:space="preserve">was </w:t>
      </w:r>
      <w:r startTime="583550" endTime="583670">
        <w:rPr>
          <w:rFonts w:ascii="Bierstadt"/>
          <w:sz w:val="28"/>
          <w:color w:val="000000"/>
        </w:rPr>
        <w:t xml:space="preserve">an </w:t>
      </w:r>
      <w:r startTime="583670" endTime="584110">
        <w:rPr>
          <w:rFonts w:ascii="Bierstadt"/>
          <w:sz w:val="28"/>
          <w:color w:val="000000"/>
        </w:rPr>
        <w:t xml:space="preserve">invisible </w:t>
      </w:r>
      <w:r startTime="584110" endTime="584430">
        <w:rPr>
          <w:rFonts w:ascii="Bierstadt"/>
          <w:sz w:val="28"/>
          <w:color w:val="000000"/>
        </w:rPr>
        <w:t xml:space="preserve">way. </w:t>
      </w:r>
      <w:r startTime="584770" endTime="585070">
        <w:rPr>
          <w:rFonts w:ascii="Bierstadt"/>
          <w:sz w:val="28"/>
          <w:color w:val="000000"/>
        </w:rPr>
        <w:t xml:space="preserve">I'm </w:t>
      </w:r>
      <w:r startTime="585070" endTime="585150">
        <w:rPr>
          <w:rFonts w:ascii="Bierstadt"/>
          <w:sz w:val="28"/>
          <w:color w:val="000000"/>
        </w:rPr>
        <w:t xml:space="preserve">going </w:t>
      </w:r>
      <w:r startTime="585150" endTime="585230">
        <w:rPr>
          <w:rFonts w:ascii="Bierstadt"/>
          <w:sz w:val="28"/>
          <w:color w:val="000000"/>
        </w:rPr>
        <w:t xml:space="preserve">to </w:t>
      </w:r>
      <w:r startTime="585230" endTime="585430">
        <w:rPr>
          <w:rFonts w:ascii="Bierstadt"/>
          <w:sz w:val="28"/>
          <w:color w:val="000000"/>
        </w:rPr>
        <w:t xml:space="preserve">use, </w:t>
      </w:r>
      <w:r startTime="585950" endTime="586430">
        <w:rPr>
          <w:rFonts w:ascii="Bierstadt"/>
          <w:sz w:val="28"/>
          <w:color w:val="000000"/>
        </w:rPr>
        <w:t xml:space="preserve">Clorox </w:t>
      </w:r>
      <w:r startTime="586430" endTime="586590">
        <w:rPr>
          <w:rFonts w:ascii="Bierstadt"/>
          <w:sz w:val="28"/>
          <w:color w:val="000000"/>
        </w:rPr>
        <w:t xml:space="preserve">as </w:t>
      </w:r>
      <w:r startTime="586590" endTime="586670">
        <w:rPr>
          <w:rFonts w:ascii="Bierstadt"/>
          <w:sz w:val="28"/>
          <w:color w:val="000000"/>
        </w:rPr>
        <w:t xml:space="preserve">an </w:t>
      </w:r>
      <w:r startTime="586670" endTime="586910">
        <w:rPr>
          <w:rFonts w:ascii="Bierstadt"/>
          <w:sz w:val="28"/>
          <w:color w:val="000000"/>
        </w:rPr>
        <w:t xml:space="preserve">example </w:t>
      </w:r>
      <w:r startTime="586910" endTime="587030">
        <w:rPr>
          <w:rFonts w:ascii="Bierstadt"/>
          <w:sz w:val="28"/>
          <w:color w:val="000000"/>
        </w:rPr>
        <w:t xml:space="preserve">of </w:t>
      </w:r>
      <w:r startTime="587030" endTime="587150">
        <w:rPr>
          <w:rFonts w:ascii="Bierstadt"/>
          <w:sz w:val="28"/>
          <w:color w:val="000000"/>
        </w:rPr>
        <w:t xml:space="preserve">a </w:t>
      </w:r>
      <w:r startTime="587150" endTime="587270">
        <w:rPr>
          <w:rFonts w:ascii="Bierstadt"/>
          <w:sz w:val="28"/>
          <w:color w:val="000000"/>
        </w:rPr>
        <w:t xml:space="preserve">very </w:t>
      </w:r>
      <w:r startTime="587270" endTime="587590">
        <w:rPr>
          <w:rFonts w:ascii="Bierstadt"/>
          <w:sz w:val="28"/>
          <w:color w:val="000000"/>
        </w:rPr>
        <w:t xml:space="preserve">visible </w:t>
      </w:r>
      <w:r startTime="587590" endTime="587750">
        <w:rPr>
          <w:rFonts w:ascii="Bierstadt"/>
          <w:sz w:val="28"/>
          <w:color w:val="000000"/>
        </w:rPr>
        <w:t xml:space="preserve">way </w:t>
      </w:r>
      <w:r startTime="587750" endTime="587870">
        <w:rPr>
          <w:rFonts w:ascii="Bierstadt"/>
          <w:sz w:val="28"/>
          <w:color w:val="000000"/>
        </w:rPr>
        <w:t xml:space="preserve">to </w:t>
      </w:r>
      <w:r startTime="587870" endTime="588110">
        <w:rPr>
          <w:rFonts w:ascii="Bierstadt"/>
          <w:sz w:val="28"/>
          <w:color w:val="000000"/>
        </w:rPr>
        <w:t xml:space="preserve">connect </w:t>
      </w:r>
      <w:r startTime="588110" endTime="588350">
        <w:rPr>
          <w:rFonts w:ascii="Bierstadt"/>
          <w:sz w:val="28"/>
          <w:color w:val="000000"/>
        </w:rPr>
        <w:t xml:space="preserve">with </w:t>
      </w:r>
      <w:r startTime="588350" endTime="588550">
        <w:rPr>
          <w:rFonts w:ascii="Bierstadt"/>
          <w:sz w:val="28"/>
          <w:color w:val="000000"/>
        </w:rPr>
        <w:t xml:space="preserve">me </w:t>
      </w:r>
      <w:r startTime="588550" endTime="588990">
        <w:rPr>
          <w:rFonts w:ascii="Bierstadt"/>
          <w:sz w:val="28"/>
          <w:color w:val="000000"/>
        </w:rPr>
        <w:t xml:space="preserve">personally </w:t>
      </w:r>
      <w:r startTime="588990" endTime="589150">
        <w:rPr>
          <w:rFonts w:ascii="Bierstadt"/>
          <w:sz w:val="28"/>
          <w:color w:val="000000"/>
        </w:rPr>
        <w:t xml:space="preserve">as </w:t>
      </w:r>
      <w:r startTime="589150" endTime="589270">
        <w:rPr>
          <w:rFonts w:ascii="Bierstadt"/>
          <w:sz w:val="28"/>
          <w:color w:val="000000"/>
        </w:rPr>
        <w:t xml:space="preserve">an </w:t>
      </w:r>
      <w:r startTime="589270" endTime="589430">
        <w:rPr>
          <w:rFonts w:ascii="Bierstadt"/>
          <w:sz w:val="28"/>
          <w:color w:val="000000"/>
        </w:rPr>
        <w:t xml:space="preserve">ad </w:t>
      </w:r>
      <w:r startTime="589430" endTime="589710">
        <w:rPr>
          <w:rFonts w:ascii="Bierstadt"/>
          <w:sz w:val="28"/>
          <w:color w:val="000000"/>
        </w:rPr>
        <w:t xml:space="preserve">campaign. </w:t>
      </w:r>
    </w:p>
    <w:p>
      <w:pPr>
        <w:spacing w:after="0" w:line="300" w:lineRule="exact"/>
      </w:pPr>
      <w:r>
        <w:t>09:50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590110" endTime="590390">
        <w:rPr>
          <w:rFonts w:ascii="Bierstadt"/>
          <w:sz w:val="28"/>
          <w:color w:val="000000"/>
        </w:rPr>
        <w:t xml:space="preserve">Has </w:t>
      </w:r>
      <w:r startTime="590390" endTime="590750">
        <w:rPr>
          <w:rFonts w:ascii="Bierstadt"/>
          <w:sz w:val="28"/>
          <w:color w:val="000000"/>
        </w:rPr>
        <w:t xml:space="preserve">anybody </w:t>
      </w:r>
      <w:r startTime="590750" endTime="590910">
        <w:rPr>
          <w:rFonts w:ascii="Bierstadt"/>
          <w:sz w:val="28"/>
          <w:color w:val="000000"/>
        </w:rPr>
        <w:t xml:space="preserve">seen </w:t>
      </w:r>
      <w:r startTime="590910" endTime="591110">
        <w:rPr>
          <w:rFonts w:ascii="Bierstadt"/>
          <w:sz w:val="28"/>
          <w:color w:val="000000"/>
        </w:rPr>
        <w:t xml:space="preserve">the </w:t>
      </w:r>
      <w:r startTime="591110" endTime="591390">
        <w:rPr>
          <w:rFonts w:ascii="Bierstadt"/>
          <w:sz w:val="28"/>
          <w:color w:val="000000"/>
        </w:rPr>
        <w:t xml:space="preserve">Science </w:t>
      </w:r>
      <w:r startTime="591390" endTime="591630">
        <w:rPr>
          <w:rFonts w:ascii="Bierstadt"/>
          <w:sz w:val="28"/>
          <w:color w:val="000000"/>
        </w:rPr>
        <w:t xml:space="preserve">of </w:t>
      </w:r>
      <w:r startTime="591630" endTime="592110">
        <w:rPr>
          <w:rFonts w:ascii="Bierstadt"/>
          <w:sz w:val="28"/>
          <w:color w:val="000000"/>
        </w:rPr>
        <w:t xml:space="preserve">Clean? </w:t>
      </w:r>
      <w:r startTime="593150" endTime="593510">
        <w:rPr>
          <w:rFonts w:ascii="Bierstadt"/>
          <w:sz w:val="28"/>
          <w:color w:val="000000"/>
        </w:rPr>
        <w:t xml:space="preserve">Oh, </w:t>
      </w:r>
      <w:r startTime="593510" endTime="593670">
        <w:rPr>
          <w:rFonts w:ascii="Bierstadt"/>
          <w:sz w:val="28"/>
          <w:color w:val="000000"/>
        </w:rPr>
        <w:t xml:space="preserve">my </w:t>
      </w:r>
      <w:r startTime="593670" endTime="593990">
        <w:rPr>
          <w:rFonts w:ascii="Bierstadt"/>
          <w:sz w:val="28"/>
          <w:color w:val="000000"/>
        </w:rPr>
        <w:t xml:space="preserve">God. </w:t>
      </w:r>
      <w:r startTime="593990" endTime="594350">
        <w:rPr>
          <w:rFonts w:ascii="Bierstadt"/>
          <w:sz w:val="28"/>
          <w:color w:val="000000"/>
        </w:rPr>
        <w:t xml:space="preserve">It's </w:t>
      </w:r>
      <w:r startTime="594350" endTime="594590">
        <w:rPr>
          <w:rFonts w:ascii="Bierstadt"/>
          <w:sz w:val="28"/>
          <w:color w:val="000000"/>
        </w:rPr>
        <w:t xml:space="preserve">like </w:t>
      </w:r>
      <w:r startTime="594590" endTime="594790">
        <w:rPr>
          <w:rFonts w:ascii="Bierstadt"/>
          <w:sz w:val="28"/>
          <w:color w:val="000000"/>
        </w:rPr>
        <w:t xml:space="preserve">my </w:t>
      </w:r>
      <w:r startTime="594790" endTime="595150">
        <w:rPr>
          <w:rFonts w:ascii="Bierstadt"/>
          <w:sz w:val="28"/>
          <w:color w:val="000000"/>
        </w:rPr>
        <w:t xml:space="preserve">favorite </w:t>
      </w:r>
      <w:r startTime="595150" endTime="595390">
        <w:rPr>
          <w:rFonts w:ascii="Bierstadt"/>
          <w:sz w:val="28"/>
          <w:color w:val="000000"/>
        </w:rPr>
        <w:t xml:space="preserve">ad </w:t>
      </w:r>
      <w:r startTime="595390" endTime="595710">
        <w:rPr>
          <w:rFonts w:ascii="Bierstadt"/>
          <w:sz w:val="28"/>
          <w:color w:val="000000"/>
        </w:rPr>
        <w:t xml:space="preserve">campaign </w:t>
      </w:r>
      <w:r startTime="595710" endTime="595990">
        <w:rPr>
          <w:rFonts w:ascii="Bierstadt"/>
          <w:sz w:val="28"/>
          <w:color w:val="000000"/>
        </w:rPr>
        <w:t xml:space="preserve">right </w:t>
      </w:r>
      <w:r startTime="595990" endTime="596270">
        <w:rPr>
          <w:rFonts w:ascii="Bierstadt"/>
          <w:sz w:val="28"/>
          <w:color w:val="000000"/>
        </w:rPr>
        <w:t xml:space="preserve">now </w:t>
      </w:r>
      <w:r startTime="596430" endTime="596710">
        <w:rPr>
          <w:rFonts w:ascii="Bierstadt"/>
          <w:sz w:val="28"/>
          <w:color w:val="000000"/>
        </w:rPr>
        <w:t xml:space="preserve">because </w:t>
      </w:r>
      <w:r startTime="596710" endTime="597030">
        <w:rPr>
          <w:rFonts w:ascii="Bierstadt"/>
          <w:sz w:val="28"/>
          <w:color w:val="000000"/>
        </w:rPr>
        <w:t xml:space="preserve">it's </w:t>
      </w:r>
      <w:r startTime="597030" endTime="597670">
        <w:rPr>
          <w:rFonts w:ascii="Bierstadt"/>
          <w:sz w:val="28"/>
          <w:color w:val="000000"/>
        </w:rPr>
        <w:t xml:space="preserve">quantitative. </w:t>
      </w:r>
      <w:r startTime="597670" endTime="597950">
        <w:rPr>
          <w:rFonts w:ascii="Bierstadt"/>
          <w:sz w:val="28"/>
          <w:color w:val="000000"/>
        </w:rPr>
        <w:t xml:space="preserve">And </w:t>
      </w:r>
      <w:r startTime="597950" endTime="598150">
        <w:rPr>
          <w:rFonts w:ascii="Bierstadt"/>
          <w:sz w:val="28"/>
          <w:color w:val="000000"/>
        </w:rPr>
        <w:t xml:space="preserve">as </w:t>
      </w:r>
      <w:r startTime="598150" endTime="598310">
        <w:rPr>
          <w:rFonts w:ascii="Bierstadt"/>
          <w:sz w:val="28"/>
          <w:color w:val="000000"/>
        </w:rPr>
        <w:t xml:space="preserve">a </w:t>
      </w:r>
      <w:r startTime="598310" endTime="598470">
        <w:rPr>
          <w:rFonts w:ascii="Bierstadt"/>
          <w:sz w:val="28"/>
          <w:color w:val="000000"/>
        </w:rPr>
        <w:t xml:space="preserve">mom </w:t>
      </w:r>
      <w:r startTime="598470" endTime="598670">
        <w:rPr>
          <w:rFonts w:ascii="Bierstadt"/>
          <w:sz w:val="28"/>
          <w:color w:val="000000"/>
        </w:rPr>
        <w:t xml:space="preserve">of </w:t>
      </w:r>
      <w:r startTime="598670" endTime="598990">
        <w:rPr>
          <w:rFonts w:ascii="Bierstadt"/>
          <w:sz w:val="28"/>
          <w:color w:val="000000"/>
        </w:rPr>
        <w:t xml:space="preserve">two, </w:t>
      </w:r>
      <w:r startTime="599740" endTime="599910">
        <w:rPr>
          <w:rFonts w:ascii="Bierstadt"/>
          <w:sz w:val="28"/>
          <w:color w:val="000000"/>
        </w:rPr>
        <w:t xml:space="preserve">I </w:t>
      </w:r>
      <w:r startTime="599910" endTime="600230">
        <w:rPr>
          <w:rFonts w:ascii="Bierstadt"/>
          <w:sz w:val="28"/>
          <w:color w:val="000000"/>
        </w:rPr>
        <w:t xml:space="preserve">clean </w:t>
      </w:r>
      <w:r startTime="600230" endTime="600390">
        <w:rPr>
          <w:rFonts w:ascii="Bierstadt"/>
          <w:sz w:val="28"/>
          <w:color w:val="000000"/>
        </w:rPr>
        <w:t xml:space="preserve">a </w:t>
      </w:r>
      <w:r startTime="600390" endTime="600670">
        <w:rPr>
          <w:rFonts w:ascii="Bierstadt"/>
          <w:sz w:val="28"/>
          <w:color w:val="000000"/>
        </w:rPr>
        <w:t xml:space="preserve">lot. </w:t>
      </w:r>
      <w:r startTime="601550" endTime="601950">
        <w:rPr>
          <w:rFonts w:ascii="Bierstadt"/>
          <w:sz w:val="28"/>
          <w:color w:val="000000"/>
        </w:rPr>
        <w:t xml:space="preserve">And, </w:t>
      </w:r>
      <w:r startTime="602400" endTime="602550">
        <w:rPr>
          <w:rFonts w:ascii="Bierstadt"/>
          <w:sz w:val="28"/>
          <w:color w:val="000000"/>
        </w:rPr>
        <w:t xml:space="preserve">what </w:t>
      </w:r>
      <w:r startTime="602550" endTime="602750">
        <w:rPr>
          <w:rFonts w:ascii="Bierstadt"/>
          <w:sz w:val="28"/>
          <w:color w:val="000000"/>
        </w:rPr>
        <w:t xml:space="preserve">they </w:t>
      </w:r>
      <w:r startTime="602750" endTime="603030">
        <w:rPr>
          <w:rFonts w:ascii="Bierstadt"/>
          <w:sz w:val="28"/>
          <w:color w:val="000000"/>
        </w:rPr>
        <w:t xml:space="preserve">actually </w:t>
      </w:r>
      <w:r startTime="603030" endTime="603270">
        <w:rPr>
          <w:rFonts w:ascii="Bierstadt"/>
          <w:sz w:val="28"/>
          <w:color w:val="000000"/>
        </w:rPr>
        <w:t xml:space="preserve">did </w:t>
      </w:r>
      <w:r startTime="603270" endTime="603430">
        <w:rPr>
          <w:rFonts w:ascii="Bierstadt"/>
          <w:sz w:val="28"/>
          <w:color w:val="000000"/>
        </w:rPr>
        <w:t xml:space="preserve">is </w:t>
      </w:r>
      <w:r startTime="603430" endTime="603630">
        <w:rPr>
          <w:rFonts w:ascii="Bierstadt"/>
          <w:sz w:val="28"/>
          <w:color w:val="000000"/>
        </w:rPr>
        <w:t xml:space="preserve">they </w:t>
      </w:r>
      <w:r startTime="603630" endTime="603910">
        <w:rPr>
          <w:rFonts w:ascii="Bierstadt"/>
          <w:sz w:val="28"/>
          <w:color w:val="000000"/>
        </w:rPr>
        <w:t xml:space="preserve">put </w:t>
      </w:r>
      <w:r startTime="603910" endTime="604870">
        <w:rPr>
          <w:rFonts w:ascii="Bierstadt"/>
          <w:sz w:val="28"/>
          <w:color w:val="000000"/>
        </w:rPr>
        <w:t xml:space="preserve">neurotransmitters </w:t>
      </w:r>
      <w:r startTime="604870" endTime="605070">
        <w:rPr>
          <w:rFonts w:ascii="Bierstadt"/>
          <w:sz w:val="28"/>
          <w:color w:val="000000"/>
        </w:rPr>
        <w:t xml:space="preserve">on </w:t>
      </w:r>
      <w:r startTime="605070" endTime="605430">
        <w:rPr>
          <w:rFonts w:ascii="Bierstadt"/>
          <w:sz w:val="28"/>
          <w:color w:val="000000"/>
        </w:rPr>
        <w:t xml:space="preserve">people's </w:t>
      </w:r>
      <w:r startTime="605430" endTime="605750">
        <w:rPr>
          <w:rFonts w:ascii="Bierstadt"/>
          <w:sz w:val="28"/>
          <w:color w:val="000000"/>
        </w:rPr>
        <w:t xml:space="preserve">brains </w:t>
      </w:r>
      <w:r startTime="605750" endTime="606030">
        <w:rPr>
          <w:rFonts w:ascii="Bierstadt"/>
          <w:sz w:val="28"/>
          <w:color w:val="000000"/>
        </w:rPr>
        <w:t xml:space="preserve">and </w:t>
      </w:r>
      <w:r startTime="606030" endTime="606270">
        <w:rPr>
          <w:rFonts w:ascii="Bierstadt"/>
          <w:sz w:val="28"/>
          <w:color w:val="000000"/>
        </w:rPr>
        <w:t xml:space="preserve">asked </w:t>
      </w:r>
      <w:r startTime="606270" endTime="606510">
        <w:rPr>
          <w:rFonts w:ascii="Bierstadt"/>
          <w:sz w:val="28"/>
          <w:color w:val="000000"/>
        </w:rPr>
        <w:t xml:space="preserve">them, </w:t>
      </w:r>
      <w:r startTime="606510" endTime="606830">
        <w:rPr>
          <w:rFonts w:ascii="Bierstadt"/>
          <w:sz w:val="28"/>
          <w:color w:val="000000"/>
        </w:rPr>
        <w:t xml:space="preserve">like, </w:t>
      </w:r>
      <w:r startTime="607340" endTime="607460">
        <w:rPr>
          <w:rFonts w:ascii="Bierstadt"/>
          <w:sz w:val="28"/>
          <w:color w:val="000000"/>
        </w:rPr>
        <w:t xml:space="preserve">what </w:t>
      </w:r>
      <w:r startTime="607460" endTime="607580">
        <w:rPr>
          <w:rFonts w:ascii="Bierstadt"/>
          <w:sz w:val="28"/>
          <w:color w:val="000000"/>
        </w:rPr>
        <w:t xml:space="preserve">is </w:t>
      </w:r>
      <w:r startTime="607580" endTime="607820">
        <w:rPr>
          <w:rFonts w:ascii="Bierstadt"/>
          <w:sz w:val="28"/>
          <w:color w:val="000000"/>
        </w:rPr>
        <w:t xml:space="preserve">it? </w:t>
      </w:r>
    </w:p>
    <w:p>
      <w:pPr>
        <w:spacing w:after="0" w:line="300" w:lineRule="exact"/>
      </w:pPr>
      <w:r>
        <w:t>10:07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607820" endTime="608220">
        <w:rPr>
          <w:rFonts w:ascii="Bierstadt"/>
          <w:sz w:val="28"/>
          <w:color w:val="000000"/>
        </w:rPr>
        <w:t xml:space="preserve">It's </w:t>
      </w:r>
      <w:r startTime="608220" endTime="608380">
        <w:rPr>
          <w:rFonts w:ascii="Bierstadt"/>
          <w:sz w:val="28"/>
          <w:color w:val="000000"/>
        </w:rPr>
        <w:t xml:space="preserve">like, </w:t>
      </w:r>
      <w:r startTime="608380" endTime="608580">
        <w:rPr>
          <w:rFonts w:ascii="Bierstadt"/>
          <w:sz w:val="28"/>
          <w:color w:val="000000"/>
        </w:rPr>
        <w:t xml:space="preserve">you </w:t>
      </w:r>
      <w:r startTime="608580" endTime="608740">
        <w:rPr>
          <w:rFonts w:ascii="Bierstadt"/>
          <w:sz w:val="28"/>
          <w:color w:val="000000"/>
        </w:rPr>
        <w:t xml:space="preserve">need </w:t>
      </w:r>
      <w:r startTime="608740" endTime="608860">
        <w:rPr>
          <w:rFonts w:ascii="Bierstadt"/>
          <w:sz w:val="28"/>
          <w:color w:val="000000"/>
        </w:rPr>
        <w:t xml:space="preserve">to </w:t>
      </w:r>
      <w:r startTime="608860" endTime="609180">
        <w:rPr>
          <w:rFonts w:ascii="Bierstadt"/>
          <w:sz w:val="28"/>
          <w:color w:val="000000"/>
        </w:rPr>
        <w:t xml:space="preserve">YouTube </w:t>
      </w:r>
      <w:r startTime="609180" endTime="609300">
        <w:rPr>
          <w:rFonts w:ascii="Bierstadt"/>
          <w:sz w:val="28"/>
          <w:color w:val="000000"/>
        </w:rPr>
        <w:t xml:space="preserve">this </w:t>
      </w:r>
      <w:r startTime="609300" endTime="609740">
        <w:rPr>
          <w:rFonts w:ascii="Bierstadt"/>
          <w:sz w:val="28"/>
          <w:color w:val="000000"/>
        </w:rPr>
        <w:t xml:space="preserve">stuff. </w:t>
      </w:r>
      <w:r startTime="610380" endTime="610700">
        <w:rPr>
          <w:rFonts w:ascii="Bierstadt"/>
          <w:sz w:val="28"/>
          <w:color w:val="000000"/>
        </w:rPr>
        <w:t xml:space="preserve">they. </w:t>
      </w:r>
      <w:r startTime="610780" endTime="611060">
        <w:rPr>
          <w:rFonts w:ascii="Bierstadt"/>
          <w:sz w:val="28"/>
          <w:color w:val="000000"/>
        </w:rPr>
        <w:t xml:space="preserve">And </w:t>
      </w:r>
      <w:r startTime="611060" endTime="611260">
        <w:rPr>
          <w:rFonts w:ascii="Bierstadt"/>
          <w:sz w:val="28"/>
          <w:color w:val="000000"/>
        </w:rPr>
        <w:t xml:space="preserve">they </w:t>
      </w:r>
      <w:r startTime="611260" endTime="611500">
        <w:rPr>
          <w:rFonts w:ascii="Bierstadt"/>
          <w:sz w:val="28"/>
          <w:color w:val="000000"/>
        </w:rPr>
        <w:t xml:space="preserve">said, </w:t>
      </w:r>
      <w:r startTime="611500" endTime="611700">
        <w:rPr>
          <w:rFonts w:ascii="Bierstadt"/>
          <w:sz w:val="28"/>
          <w:color w:val="000000"/>
        </w:rPr>
        <w:t xml:space="preserve">like, </w:t>
      </w:r>
      <w:r startTime="611700" endTime="611820">
        <w:rPr>
          <w:rFonts w:ascii="Bierstadt"/>
          <w:sz w:val="28"/>
          <w:color w:val="000000"/>
        </w:rPr>
        <w:t xml:space="preserve">what </w:t>
      </w:r>
      <w:r startTime="611820" endTime="611940">
        <w:rPr>
          <w:rFonts w:ascii="Bierstadt"/>
          <w:sz w:val="28"/>
          <w:color w:val="000000"/>
        </w:rPr>
        <w:t xml:space="preserve">is </w:t>
      </w:r>
      <w:r startTime="611940" endTime="612060">
        <w:rPr>
          <w:rFonts w:ascii="Bierstadt"/>
          <w:sz w:val="28"/>
          <w:color w:val="000000"/>
        </w:rPr>
        <w:t xml:space="preserve">the </w:t>
      </w:r>
      <w:r startTime="612060" endTime="612180">
        <w:rPr>
          <w:rFonts w:ascii="Bierstadt"/>
          <w:sz w:val="28"/>
          <w:color w:val="000000"/>
        </w:rPr>
        <w:t xml:space="preserve">thing </w:t>
      </w:r>
      <w:r startTime="612180" endTime="612300">
        <w:rPr>
          <w:rFonts w:ascii="Bierstadt"/>
          <w:sz w:val="28"/>
          <w:color w:val="000000"/>
        </w:rPr>
        <w:t xml:space="preserve">that </w:t>
      </w:r>
      <w:r startTime="612300" endTime="612380">
        <w:rPr>
          <w:rFonts w:ascii="Bierstadt"/>
          <w:sz w:val="28"/>
          <w:color w:val="000000"/>
        </w:rPr>
        <w:t xml:space="preserve">you </w:t>
      </w:r>
      <w:r startTime="612380" endTime="612500">
        <w:rPr>
          <w:rFonts w:ascii="Bierstadt"/>
          <w:sz w:val="28"/>
          <w:color w:val="000000"/>
        </w:rPr>
        <w:t xml:space="preserve">do </w:t>
      </w:r>
      <w:r startTime="612500" endTime="612660">
        <w:rPr>
          <w:rFonts w:ascii="Bierstadt"/>
          <w:sz w:val="28"/>
          <w:color w:val="000000"/>
        </w:rPr>
        <w:t xml:space="preserve">that </w:t>
      </w:r>
      <w:r startTime="612660" endTime="612820">
        <w:rPr>
          <w:rFonts w:ascii="Bierstadt"/>
          <w:sz w:val="28"/>
          <w:color w:val="000000"/>
        </w:rPr>
        <w:t xml:space="preserve">makes </w:t>
      </w:r>
      <w:r startTime="612820" endTime="612980">
        <w:rPr>
          <w:rFonts w:ascii="Bierstadt"/>
          <w:sz w:val="28"/>
          <w:color w:val="000000"/>
        </w:rPr>
        <w:t xml:space="preserve">you </w:t>
      </w:r>
      <w:r startTime="612980" endTime="613300">
        <w:rPr>
          <w:rFonts w:ascii="Bierstadt"/>
          <w:sz w:val="28"/>
          <w:color w:val="000000"/>
        </w:rPr>
        <w:t xml:space="preserve">happy? </w:t>
      </w:r>
      <w:r startTime="613300" endTime="613460">
        <w:rPr>
          <w:rFonts w:ascii="Bierstadt"/>
          <w:sz w:val="28"/>
          <w:color w:val="000000"/>
        </w:rPr>
        <w:t xml:space="preserve">For </w:t>
      </w:r>
      <w:r startTime="613460" endTime="613620">
        <w:rPr>
          <w:rFonts w:ascii="Bierstadt"/>
          <w:sz w:val="28"/>
          <w:color w:val="000000"/>
        </w:rPr>
        <w:t xml:space="preserve">me, </w:t>
      </w:r>
      <w:r startTime="613620" endTime="613820">
        <w:rPr>
          <w:rFonts w:ascii="Bierstadt"/>
          <w:sz w:val="28"/>
          <w:color w:val="000000"/>
        </w:rPr>
        <w:t xml:space="preserve">it's </w:t>
      </w:r>
      <w:r startTime="613820" endTime="613900">
        <w:rPr>
          <w:rFonts w:ascii="Bierstadt"/>
          <w:sz w:val="28"/>
          <w:color w:val="000000"/>
        </w:rPr>
        <w:t xml:space="preserve">like </w:t>
      </w:r>
      <w:r startTime="613900" endTime="614180">
        <w:rPr>
          <w:rFonts w:ascii="Bierstadt"/>
          <w:sz w:val="28"/>
          <w:color w:val="000000"/>
        </w:rPr>
        <w:t xml:space="preserve">grabbing </w:t>
      </w:r>
      <w:r startTime="614180" endTime="614300">
        <w:rPr>
          <w:rFonts w:ascii="Bierstadt"/>
          <w:sz w:val="28"/>
          <w:color w:val="000000"/>
        </w:rPr>
        <w:t xml:space="preserve">a </w:t>
      </w:r>
      <w:r startTime="614300" endTime="614660">
        <w:rPr>
          <w:rFonts w:ascii="Bierstadt"/>
          <w:sz w:val="28"/>
          <w:color w:val="000000"/>
        </w:rPr>
        <w:t xml:space="preserve">Matcha </w:t>
      </w:r>
      <w:r startTime="614660" endTime="614860">
        <w:rPr>
          <w:rFonts w:ascii="Bierstadt"/>
          <w:sz w:val="28"/>
          <w:color w:val="000000"/>
        </w:rPr>
        <w:t xml:space="preserve">thank </w:t>
      </w:r>
      <w:r startTime="614860" endTime="614980">
        <w:rPr>
          <w:rFonts w:ascii="Bierstadt"/>
          <w:sz w:val="28"/>
          <w:color w:val="000000"/>
        </w:rPr>
        <w:t xml:space="preserve">you </w:t>
      </w:r>
      <w:r startTime="614980" endTime="615500">
        <w:rPr>
          <w:rFonts w:ascii="Bierstadt"/>
          <w:sz w:val="28"/>
          <w:color w:val="000000"/>
        </w:rPr>
        <w:t xml:space="preserve">cafe. </w:t>
      </w:r>
      <w:r startTime="615820" endTime="616220">
        <w:rPr>
          <w:rFonts w:ascii="Bierstadt"/>
          <w:sz w:val="28"/>
          <w:color w:val="000000"/>
        </w:rPr>
        <w:t xml:space="preserve">And </w:t>
      </w:r>
      <w:r startTime="616300" endTime="616700">
        <w:rPr>
          <w:rFonts w:ascii="Bierstadt"/>
          <w:sz w:val="28"/>
          <w:color w:val="000000"/>
        </w:rPr>
        <w:t xml:space="preserve">they, </w:t>
      </w:r>
      <w:r startTime="616780" endTime="617100">
        <w:rPr>
          <w:rFonts w:ascii="Bierstadt"/>
          <w:sz w:val="28"/>
          <w:color w:val="000000"/>
        </w:rPr>
        <w:t xml:space="preserve">they </w:t>
      </w:r>
      <w:r startTime="617100" endTime="617660">
        <w:rPr>
          <w:rFonts w:ascii="Bierstadt"/>
          <w:sz w:val="28"/>
          <w:color w:val="000000"/>
        </w:rPr>
        <w:t xml:space="preserve">tracked </w:t>
      </w:r>
      <w:r startTime="617660" endTime="617940">
        <w:rPr>
          <w:rFonts w:ascii="Bierstadt"/>
          <w:sz w:val="28"/>
          <w:color w:val="000000"/>
        </w:rPr>
        <w:t xml:space="preserve">the </w:t>
      </w:r>
      <w:r startTime="617940" endTime="618100">
        <w:rPr>
          <w:rFonts w:ascii="Bierstadt"/>
          <w:sz w:val="28"/>
          <w:color w:val="000000"/>
        </w:rPr>
        <w:t xml:space="preserve">people </w:t>
      </w:r>
      <w:r startTime="618100" endTime="618260">
        <w:rPr>
          <w:rFonts w:ascii="Bierstadt"/>
          <w:sz w:val="28"/>
          <w:color w:val="000000"/>
        </w:rPr>
        <w:t xml:space="preserve">and </w:t>
      </w:r>
      <w:r startTime="618260" endTime="618380">
        <w:rPr>
          <w:rFonts w:ascii="Bierstadt"/>
          <w:sz w:val="28"/>
          <w:color w:val="000000"/>
        </w:rPr>
        <w:t xml:space="preserve">they </w:t>
      </w:r>
      <w:r startTime="618380" endTime="618500">
        <w:rPr>
          <w:rFonts w:ascii="Bierstadt"/>
          <w:sz w:val="28"/>
          <w:color w:val="000000"/>
        </w:rPr>
        <w:t xml:space="preserve">said, </w:t>
      </w:r>
      <w:r startTime="618500" endTime="618700">
        <w:rPr>
          <w:rFonts w:ascii="Bierstadt"/>
          <w:sz w:val="28"/>
          <w:color w:val="000000"/>
        </w:rPr>
        <w:t xml:space="preserve">hey, </w:t>
      </w:r>
      <w:r startTime="618700" endTime="619020">
        <w:rPr>
          <w:rFonts w:ascii="Bierstadt"/>
          <w:sz w:val="28"/>
          <w:color w:val="000000"/>
        </w:rPr>
        <w:t xml:space="preserve">clean, </w:t>
      </w:r>
      <w:r startTime="619020" endTime="619220">
        <w:rPr>
          <w:rFonts w:ascii="Bierstadt"/>
          <w:sz w:val="28"/>
          <w:color w:val="000000"/>
        </w:rPr>
        <w:t xml:space="preserve">like, </w:t>
      </w:r>
      <w:r startTime="619220" endTime="619380">
        <w:rPr>
          <w:rFonts w:ascii="Bierstadt"/>
          <w:sz w:val="28"/>
          <w:color w:val="000000"/>
        </w:rPr>
        <w:t xml:space="preserve">use </w:t>
      </w:r>
      <w:r startTime="619380" endTime="619860">
        <w:rPr>
          <w:rFonts w:ascii="Bierstadt"/>
          <w:sz w:val="28"/>
          <w:color w:val="000000"/>
        </w:rPr>
        <w:t xml:space="preserve">Clorox </w:t>
      </w:r>
      <w:r startTime="619860" endTime="619980">
        <w:rPr>
          <w:rFonts w:ascii="Bierstadt"/>
          <w:sz w:val="28"/>
          <w:color w:val="000000"/>
        </w:rPr>
        <w:t xml:space="preserve">on </w:t>
      </w:r>
      <w:r startTime="619980" endTime="620060">
        <w:rPr>
          <w:rFonts w:ascii="Bierstadt"/>
          <w:sz w:val="28"/>
          <w:color w:val="000000"/>
        </w:rPr>
        <w:t xml:space="preserve">your </w:t>
      </w:r>
      <w:r startTime="620060" endTime="620460">
        <w:rPr>
          <w:rFonts w:ascii="Bierstadt"/>
          <w:sz w:val="28"/>
          <w:color w:val="000000"/>
        </w:rPr>
        <w:t xml:space="preserve">surface, </w:t>
      </w:r>
      <w:r startTime="620460" endTime="620660">
        <w:rPr>
          <w:rFonts w:ascii="Bierstadt"/>
          <w:sz w:val="28"/>
          <w:color w:val="000000"/>
        </w:rPr>
        <w:t xml:space="preserve">right? </w:t>
      </w:r>
    </w:p>
    <w:p>
      <w:pPr>
        <w:spacing w:after="0" w:line="300" w:lineRule="exact"/>
      </w:pPr>
      <w:r>
        <w:t>10:20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620660" endTime="620820">
        <w:rPr>
          <w:rFonts w:ascii="Bierstadt"/>
          <w:sz w:val="28"/>
          <w:color w:val="000000"/>
        </w:rPr>
        <w:t xml:space="preserve">And </w:t>
      </w:r>
      <w:r startTime="620820" endTime="620980">
        <w:rPr>
          <w:rFonts w:ascii="Bierstadt"/>
          <w:sz w:val="28"/>
          <w:color w:val="000000"/>
        </w:rPr>
        <w:t xml:space="preserve">then </w:t>
      </w:r>
      <w:r startTime="620980" endTime="621100">
        <w:rPr>
          <w:rFonts w:ascii="Bierstadt"/>
          <w:sz w:val="28"/>
          <w:color w:val="000000"/>
        </w:rPr>
        <w:t xml:space="preserve">do </w:t>
      </w:r>
      <w:r startTime="621100" endTime="621180">
        <w:rPr>
          <w:rFonts w:ascii="Bierstadt"/>
          <w:sz w:val="28"/>
          <w:color w:val="000000"/>
        </w:rPr>
        <w:t xml:space="preserve">the </w:t>
      </w:r>
      <w:r startTime="621180" endTime="621300">
        <w:rPr>
          <w:rFonts w:ascii="Bierstadt"/>
          <w:sz w:val="28"/>
          <w:color w:val="000000"/>
        </w:rPr>
        <w:t xml:space="preserve">thing </w:t>
      </w:r>
      <w:r startTime="621300" endTime="621460">
        <w:rPr>
          <w:rFonts w:ascii="Bierstadt"/>
          <w:sz w:val="28"/>
          <w:color w:val="000000"/>
        </w:rPr>
        <w:t xml:space="preserve">that </w:t>
      </w:r>
      <w:r startTime="621460" endTime="621660">
        <w:rPr>
          <w:rFonts w:ascii="Bierstadt"/>
          <w:sz w:val="28"/>
          <w:color w:val="000000"/>
        </w:rPr>
        <w:t xml:space="preserve">brings </w:t>
      </w:r>
      <w:r startTime="621660" endTime="621780">
        <w:rPr>
          <w:rFonts w:ascii="Bierstadt"/>
          <w:sz w:val="28"/>
          <w:color w:val="000000"/>
        </w:rPr>
        <w:t xml:space="preserve">you </w:t>
      </w:r>
      <w:r startTime="621780" endTime="622100">
        <w:rPr>
          <w:rFonts w:ascii="Bierstadt"/>
          <w:sz w:val="28"/>
          <w:color w:val="000000"/>
        </w:rPr>
        <w:t xml:space="preserve">joy </w:t>
      </w:r>
      <w:r startTime="622100" endTime="622460">
        <w:rPr>
          <w:rFonts w:ascii="Bierstadt"/>
          <w:sz w:val="28"/>
          <w:color w:val="000000"/>
        </w:rPr>
        <w:t xml:space="preserve">and </w:t>
      </w:r>
      <w:r startTime="622460" endTime="622859">
        <w:rPr>
          <w:rFonts w:ascii="Bierstadt"/>
          <w:sz w:val="28"/>
          <w:color w:val="000000"/>
        </w:rPr>
        <w:t xml:space="preserve">something </w:t>
      </w:r>
      <w:r startTime="622859" endTime="623500">
        <w:rPr>
          <w:rFonts w:ascii="Bierstadt"/>
          <w:sz w:val="28"/>
          <w:color w:val="000000"/>
        </w:rPr>
        <w:t xml:space="preserve">ridiculous. </w:t>
      </w:r>
      <w:r startTime="623500" endTime="623700">
        <w:rPr>
          <w:rFonts w:ascii="Bierstadt"/>
          <w:sz w:val="28"/>
          <w:color w:val="000000"/>
        </w:rPr>
        <w:t xml:space="preserve">Like </w:t>
      </w:r>
      <w:r startTime="623700" endTime="623940">
        <w:rPr>
          <w:rFonts w:ascii="Bierstadt"/>
          <w:sz w:val="28"/>
          <w:color w:val="000000"/>
        </w:rPr>
        <w:t xml:space="preserve">50 </w:t>
      </w:r>
      <w:r startTime="623940" endTime="624180">
        <w:rPr>
          <w:rFonts w:ascii="Bierstadt"/>
          <w:sz w:val="28"/>
          <w:color w:val="000000"/>
        </w:rPr>
        <w:t xml:space="preserve">to </w:t>
      </w:r>
      <w:r startTime="624180" endTime="624900">
        <w:rPr>
          <w:rFonts w:ascii="Bierstadt"/>
          <w:sz w:val="28"/>
          <w:color w:val="000000"/>
        </w:rPr>
        <w:t xml:space="preserve">75%, </w:t>
      </w:r>
      <w:r startTime="624900" endTime="625300">
        <w:rPr>
          <w:rFonts w:ascii="Bierstadt"/>
          <w:sz w:val="28"/>
          <w:color w:val="000000"/>
        </w:rPr>
        <w:t xml:space="preserve">depending </w:t>
      </w:r>
      <w:r startTime="625300" endTime="625460">
        <w:rPr>
          <w:rFonts w:ascii="Bierstadt"/>
          <w:sz w:val="28"/>
          <w:color w:val="000000"/>
        </w:rPr>
        <w:t xml:space="preserve">on </w:t>
      </w:r>
      <w:r startTime="625460" endTime="625660">
        <w:rPr>
          <w:rFonts w:ascii="Bierstadt"/>
          <w:sz w:val="28"/>
          <w:color w:val="000000"/>
        </w:rPr>
        <w:t xml:space="preserve">the </w:t>
      </w:r>
      <w:r startTime="625660" endTime="626220">
        <w:rPr>
          <w:rFonts w:ascii="Bierstadt"/>
          <w:sz w:val="28"/>
          <w:color w:val="000000"/>
        </w:rPr>
        <w:t xml:space="preserve">segment </w:t>
      </w:r>
      <w:r startTime="626300" endTime="626620">
        <w:rPr>
          <w:rFonts w:ascii="Bierstadt"/>
          <w:sz w:val="28"/>
          <w:color w:val="000000"/>
        </w:rPr>
        <w:t xml:space="preserve">of </w:t>
      </w:r>
      <w:r startTime="626620" endTime="626940">
        <w:rPr>
          <w:rFonts w:ascii="Bierstadt"/>
          <w:sz w:val="28"/>
          <w:color w:val="000000"/>
        </w:rPr>
        <w:t xml:space="preserve">people, </w:t>
      </w:r>
      <w:r startTime="626940" endTime="627260">
        <w:rPr>
          <w:rFonts w:ascii="Bierstadt"/>
          <w:sz w:val="28"/>
          <w:color w:val="000000"/>
        </w:rPr>
        <w:t xml:space="preserve">got </w:t>
      </w:r>
      <w:r startTime="627260" endTime="627540">
        <w:rPr>
          <w:rFonts w:ascii="Bierstadt"/>
          <w:sz w:val="28"/>
          <w:color w:val="000000"/>
        </w:rPr>
        <w:t xml:space="preserve">more </w:t>
      </w:r>
      <w:r startTime="627540" endTime="628020">
        <w:rPr>
          <w:rFonts w:ascii="Bierstadt"/>
          <w:sz w:val="28"/>
          <w:color w:val="000000"/>
        </w:rPr>
        <w:t xml:space="preserve">positive </w:t>
      </w:r>
      <w:r startTime="628020" endTime="628980">
        <w:rPr>
          <w:rFonts w:ascii="Bierstadt"/>
          <w:sz w:val="28"/>
          <w:color w:val="000000"/>
        </w:rPr>
        <w:t xml:space="preserve">neurotransmitters </w:t>
      </w:r>
      <w:r startTime="628980" endTime="629140">
        <w:rPr>
          <w:rFonts w:ascii="Bierstadt"/>
          <w:sz w:val="28"/>
          <w:color w:val="000000"/>
        </w:rPr>
        <w:t xml:space="preserve">from </w:t>
      </w:r>
      <w:r startTime="629140" endTime="629660">
        <w:rPr>
          <w:rFonts w:ascii="Bierstadt"/>
          <w:sz w:val="28"/>
          <w:color w:val="000000"/>
        </w:rPr>
        <w:t xml:space="preserve">cleaning </w:t>
      </w:r>
      <w:r startTime="629660" endTime="629940">
        <w:rPr>
          <w:rFonts w:ascii="Bierstadt"/>
          <w:sz w:val="28"/>
          <w:color w:val="000000"/>
        </w:rPr>
        <w:t xml:space="preserve">than </w:t>
      </w:r>
      <w:r startTime="629940" endTime="630060">
        <w:rPr>
          <w:rFonts w:ascii="Bierstadt"/>
          <w:sz w:val="28"/>
          <w:color w:val="000000"/>
        </w:rPr>
        <w:t xml:space="preserve">they </w:t>
      </w:r>
      <w:r startTime="630060" endTime="630180">
        <w:rPr>
          <w:rFonts w:ascii="Bierstadt"/>
          <w:sz w:val="28"/>
          <w:color w:val="000000"/>
        </w:rPr>
        <w:t xml:space="preserve">did </w:t>
      </w:r>
      <w:r startTime="630180" endTime="630340">
        <w:rPr>
          <w:rFonts w:ascii="Bierstadt"/>
          <w:sz w:val="28"/>
          <w:color w:val="000000"/>
        </w:rPr>
        <w:t xml:space="preserve">from </w:t>
      </w:r>
      <w:r startTime="630340" endTime="630460">
        <w:rPr>
          <w:rFonts w:ascii="Bierstadt"/>
          <w:sz w:val="28"/>
          <w:color w:val="000000"/>
        </w:rPr>
        <w:t xml:space="preserve">the </w:t>
      </w:r>
      <w:r startTime="630460" endTime="630580">
        <w:rPr>
          <w:rFonts w:ascii="Bierstadt"/>
          <w:sz w:val="28"/>
          <w:color w:val="000000"/>
        </w:rPr>
        <w:t xml:space="preserve">thing </w:t>
      </w:r>
      <w:r startTime="630580" endTime="630700">
        <w:rPr>
          <w:rFonts w:ascii="Bierstadt"/>
          <w:sz w:val="28"/>
          <w:color w:val="000000"/>
        </w:rPr>
        <w:t xml:space="preserve">that </w:t>
      </w:r>
      <w:r startTime="630700" endTime="630900">
        <w:rPr>
          <w:rFonts w:ascii="Bierstadt"/>
          <w:sz w:val="28"/>
          <w:color w:val="000000"/>
        </w:rPr>
        <w:t xml:space="preserve">they </w:t>
      </w:r>
      <w:r startTime="630900" endTime="631180">
        <w:rPr>
          <w:rFonts w:ascii="Bierstadt"/>
          <w:sz w:val="28"/>
          <w:color w:val="000000"/>
        </w:rPr>
        <w:t xml:space="preserve">actually </w:t>
      </w:r>
      <w:r startTime="631180" endTime="631380">
        <w:rPr>
          <w:rFonts w:ascii="Bierstadt"/>
          <w:sz w:val="28"/>
          <w:color w:val="000000"/>
        </w:rPr>
        <w:t xml:space="preserve">thought </w:t>
      </w:r>
      <w:r startTime="631380" endTime="631500">
        <w:rPr>
          <w:rFonts w:ascii="Bierstadt"/>
          <w:sz w:val="28"/>
          <w:color w:val="000000"/>
        </w:rPr>
        <w:t xml:space="preserve">made </w:t>
      </w:r>
      <w:r startTime="631500" endTime="631620">
        <w:rPr>
          <w:rFonts w:ascii="Bierstadt"/>
          <w:sz w:val="28"/>
          <w:color w:val="000000"/>
        </w:rPr>
        <w:t xml:space="preserve">them </w:t>
      </w:r>
      <w:r startTime="631620" endTime="632060">
        <w:rPr>
          <w:rFonts w:ascii="Bierstadt"/>
          <w:sz w:val="28"/>
          <w:color w:val="000000"/>
        </w:rPr>
        <w:t xml:space="preserve">happy. </w:t>
      </w:r>
    </w:p>
    <w:p>
      <w:pPr>
        <w:spacing w:after="0" w:line="300" w:lineRule="exact"/>
      </w:pPr>
      <w:r>
        <w:t>10:32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632300" endTime="632580">
        <w:rPr>
          <w:rFonts w:ascii="Bierstadt"/>
          <w:sz w:val="28"/>
          <w:color w:val="000000"/>
        </w:rPr>
        <w:t xml:space="preserve">So </w:t>
      </w:r>
      <w:r startTime="632580" endTime="632700">
        <w:rPr>
          <w:rFonts w:ascii="Bierstadt"/>
          <w:sz w:val="28"/>
          <w:color w:val="000000"/>
        </w:rPr>
        <w:t xml:space="preserve">the </w:t>
      </w:r>
      <w:r startTime="632700" endTime="632860">
        <w:rPr>
          <w:rFonts w:ascii="Bierstadt"/>
          <w:sz w:val="28"/>
          <w:color w:val="000000"/>
        </w:rPr>
        <w:t xml:space="preserve">reason </w:t>
      </w:r>
      <w:r startTime="632860" endTime="633020">
        <w:rPr>
          <w:rFonts w:ascii="Bierstadt"/>
          <w:sz w:val="28"/>
          <w:color w:val="000000"/>
        </w:rPr>
        <w:t xml:space="preserve">why </w:t>
      </w:r>
      <w:r startTime="633020" endTime="633100">
        <w:rPr>
          <w:rFonts w:ascii="Bierstadt"/>
          <w:sz w:val="28"/>
          <w:color w:val="000000"/>
        </w:rPr>
        <w:t xml:space="preserve">I </w:t>
      </w:r>
      <w:r startTime="633100" endTime="633220">
        <w:rPr>
          <w:rFonts w:ascii="Bierstadt"/>
          <w:sz w:val="28"/>
          <w:color w:val="000000"/>
        </w:rPr>
        <w:t xml:space="preserve">love </w:t>
      </w:r>
      <w:r startTime="633220" endTime="633380">
        <w:rPr>
          <w:rFonts w:ascii="Bierstadt"/>
          <w:sz w:val="28"/>
          <w:color w:val="000000"/>
        </w:rPr>
        <w:t xml:space="preserve">that </w:t>
      </w:r>
      <w:r startTime="633380" endTime="633580">
        <w:rPr>
          <w:rFonts w:ascii="Bierstadt"/>
          <w:sz w:val="28"/>
          <w:color w:val="000000"/>
        </w:rPr>
        <w:t xml:space="preserve">campaign </w:t>
      </w:r>
      <w:r startTime="633580" endTime="633780">
        <w:rPr>
          <w:rFonts w:ascii="Bierstadt"/>
          <w:sz w:val="28"/>
          <w:color w:val="000000"/>
        </w:rPr>
        <w:t xml:space="preserve">is </w:t>
      </w:r>
      <w:r startTime="633780" endTime="633940">
        <w:rPr>
          <w:rFonts w:ascii="Bierstadt"/>
          <w:sz w:val="28"/>
          <w:color w:val="000000"/>
        </w:rPr>
        <w:t xml:space="preserve">they </w:t>
      </w:r>
      <w:r startTime="633940" endTime="634220">
        <w:rPr>
          <w:rFonts w:ascii="Bierstadt"/>
          <w:sz w:val="28"/>
          <w:color w:val="000000"/>
        </w:rPr>
        <w:t xml:space="preserve">connected </w:t>
      </w:r>
      <w:r startTime="634220" endTime="634380">
        <w:rPr>
          <w:rFonts w:ascii="Bierstadt"/>
          <w:sz w:val="28"/>
          <w:color w:val="000000"/>
        </w:rPr>
        <w:t xml:space="preserve">so </w:t>
      </w:r>
      <w:r startTime="634380" endTime="634500">
        <w:rPr>
          <w:rFonts w:ascii="Bierstadt"/>
          <w:sz w:val="28"/>
          <w:color w:val="000000"/>
        </w:rPr>
        <w:t xml:space="preserve">much </w:t>
      </w:r>
      <w:r startTime="634500" endTime="634700">
        <w:rPr>
          <w:rFonts w:ascii="Bierstadt"/>
          <w:sz w:val="28"/>
          <w:color w:val="000000"/>
        </w:rPr>
        <w:t xml:space="preserve">with </w:t>
      </w:r>
      <w:r startTime="634700" endTime="635020">
        <w:rPr>
          <w:rFonts w:ascii="Bierstadt"/>
          <w:sz w:val="28"/>
          <w:color w:val="000000"/>
        </w:rPr>
        <w:t xml:space="preserve">me </w:t>
      </w:r>
      <w:r startTime="635100" endTime="635460">
        <w:rPr>
          <w:rFonts w:ascii="Bierstadt"/>
          <w:sz w:val="28"/>
          <w:color w:val="000000"/>
        </w:rPr>
        <w:t xml:space="preserve">as </w:t>
      </w:r>
      <w:r startTime="635460" endTime="635700">
        <w:rPr>
          <w:rFonts w:ascii="Bierstadt"/>
          <w:sz w:val="28"/>
          <w:color w:val="000000"/>
        </w:rPr>
        <w:t xml:space="preserve">like </w:t>
      </w:r>
      <w:r startTime="635700" endTime="635860">
        <w:rPr>
          <w:rFonts w:ascii="Bierstadt"/>
          <w:sz w:val="28"/>
          <w:color w:val="000000"/>
        </w:rPr>
        <w:t xml:space="preserve">a </w:t>
      </w:r>
      <w:r startTime="635860" endTime="636140">
        <w:rPr>
          <w:rFonts w:ascii="Bierstadt"/>
          <w:sz w:val="28"/>
          <w:color w:val="000000"/>
        </w:rPr>
        <w:t xml:space="preserve">human. </w:t>
      </w:r>
    </w:p>
    <w:p>
      <w:pPr>
        <w:spacing w:after="0" w:line="300" w:lineRule="exact"/>
      </w:pPr>
      <w:r>
        <w:t>10:36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636380" endTime="636740">
        <w:rPr>
          <w:rFonts w:ascii="Bierstadt"/>
          <w:sz w:val="28"/>
          <w:color w:val="000000"/>
        </w:rPr>
        <w:t xml:space="preserve">Right. </w:t>
      </w:r>
    </w:p>
    <w:p>
      <w:pPr>
        <w:spacing w:after="0" w:line="300" w:lineRule="exact"/>
      </w:pPr>
      <w:r>
        <w:t>10:36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636740" endTime="637020">
        <w:rPr>
          <w:rFonts w:ascii="Bierstadt"/>
          <w:sz w:val="28"/>
          <w:color w:val="000000"/>
        </w:rPr>
        <w:t xml:space="preserve">Who </w:t>
      </w:r>
      <w:r startTime="637020" endTime="637420">
        <w:rPr>
          <w:rFonts w:ascii="Bierstadt"/>
          <w:sz w:val="28"/>
          <w:color w:val="000000"/>
        </w:rPr>
        <w:t xml:space="preserve">happens </w:t>
      </w:r>
      <w:r startTime="637420" endTime="637540">
        <w:rPr>
          <w:rFonts w:ascii="Bierstadt"/>
          <w:sz w:val="28"/>
          <w:color w:val="000000"/>
        </w:rPr>
        <w:t xml:space="preserve">to </w:t>
      </w:r>
      <w:r startTime="637540" endTime="637660">
        <w:rPr>
          <w:rFonts w:ascii="Bierstadt"/>
          <w:sz w:val="28"/>
          <w:color w:val="000000"/>
        </w:rPr>
        <w:t xml:space="preserve">have </w:t>
      </w:r>
      <w:r startTime="637660" endTime="637740">
        <w:rPr>
          <w:rFonts w:ascii="Bierstadt"/>
          <w:sz w:val="28"/>
          <w:color w:val="000000"/>
        </w:rPr>
        <w:t xml:space="preserve">to </w:t>
      </w:r>
      <w:r startTime="637740" endTime="637940">
        <w:rPr>
          <w:rFonts w:ascii="Bierstadt"/>
          <w:sz w:val="28"/>
          <w:color w:val="000000"/>
        </w:rPr>
        <w:t xml:space="preserve">clean </w:t>
      </w:r>
      <w:r startTime="637940" endTime="638100">
        <w:rPr>
          <w:rFonts w:ascii="Bierstadt"/>
          <w:sz w:val="28"/>
          <w:color w:val="000000"/>
        </w:rPr>
        <w:t xml:space="preserve">her </w:t>
      </w:r>
      <w:r startTime="638100" endTime="638260">
        <w:rPr>
          <w:rFonts w:ascii="Bierstadt"/>
          <w:sz w:val="28"/>
          <w:color w:val="000000"/>
        </w:rPr>
        <w:t xml:space="preserve">house. </w:t>
      </w:r>
      <w:r startTime="638260" endTime="638540">
        <w:rPr>
          <w:rFonts w:ascii="Bierstadt"/>
          <w:sz w:val="28"/>
          <w:color w:val="000000"/>
        </w:rPr>
        <w:t xml:space="preserve">All. </w:t>
      </w:r>
      <w:r startTime="639080" endTime="639200">
        <w:rPr>
          <w:rFonts w:ascii="Bierstadt"/>
          <w:sz w:val="28"/>
          <w:color w:val="000000"/>
        </w:rPr>
        <w:t xml:space="preserve">But </w:t>
      </w:r>
      <w:r startTime="639200" endTime="639360">
        <w:rPr>
          <w:rFonts w:ascii="Bierstadt"/>
          <w:sz w:val="28"/>
          <w:color w:val="000000"/>
        </w:rPr>
        <w:t xml:space="preserve">they </w:t>
      </w:r>
      <w:r startTime="639360" endTime="639560">
        <w:rPr>
          <w:rFonts w:ascii="Bierstadt"/>
          <w:sz w:val="28"/>
          <w:color w:val="000000"/>
        </w:rPr>
        <w:t xml:space="preserve">also </w:t>
      </w:r>
      <w:r startTime="639560" endTime="639840">
        <w:rPr>
          <w:rFonts w:ascii="Bierstadt"/>
          <w:sz w:val="28"/>
          <w:color w:val="000000"/>
        </w:rPr>
        <w:t xml:space="preserve">used </w:t>
      </w:r>
      <w:r startTime="639840" endTime="640320">
        <w:rPr>
          <w:rFonts w:ascii="Bierstadt"/>
          <w:sz w:val="28"/>
          <w:color w:val="000000"/>
        </w:rPr>
        <w:t xml:space="preserve">quantitative </w:t>
      </w:r>
      <w:r startTime="640320" endTime="640640">
        <w:rPr>
          <w:rFonts w:ascii="Bierstadt"/>
          <w:sz w:val="28"/>
          <w:color w:val="000000"/>
        </w:rPr>
        <w:t xml:space="preserve">data. </w:t>
      </w:r>
      <w:r startTime="640640" endTime="640880">
        <w:rPr>
          <w:rFonts w:ascii="Bierstadt"/>
          <w:sz w:val="28"/>
          <w:color w:val="000000"/>
        </w:rPr>
        <w:t xml:space="preserve">And </w:t>
      </w:r>
      <w:r startTime="640880" endTime="641080">
        <w:rPr>
          <w:rFonts w:ascii="Bierstadt"/>
          <w:sz w:val="28"/>
          <w:color w:val="000000"/>
        </w:rPr>
        <w:t xml:space="preserve">that's </w:t>
      </w:r>
      <w:r startTime="641080" endTime="641200">
        <w:rPr>
          <w:rFonts w:ascii="Bierstadt"/>
          <w:sz w:val="28"/>
          <w:color w:val="000000"/>
        </w:rPr>
        <w:t xml:space="preserve">the </w:t>
      </w:r>
      <w:r startTime="641200" endTime="641400">
        <w:rPr>
          <w:rFonts w:ascii="Bierstadt"/>
          <w:sz w:val="28"/>
          <w:color w:val="000000"/>
        </w:rPr>
        <w:t xml:space="preserve">other </w:t>
      </w:r>
      <w:r startTime="641400" endTime="641640">
        <w:rPr>
          <w:rFonts w:ascii="Bierstadt"/>
          <w:sz w:val="28"/>
          <w:color w:val="000000"/>
        </w:rPr>
        <w:t xml:space="preserve">thing </w:t>
      </w:r>
      <w:r startTime="641640" endTime="641800">
        <w:rPr>
          <w:rFonts w:ascii="Bierstadt"/>
          <w:sz w:val="28"/>
          <w:color w:val="000000"/>
        </w:rPr>
        <w:t xml:space="preserve">that </w:t>
      </w:r>
      <w:r startTime="641800" endTime="641920">
        <w:rPr>
          <w:rFonts w:ascii="Bierstadt"/>
          <w:sz w:val="28"/>
          <w:color w:val="000000"/>
        </w:rPr>
        <w:t xml:space="preserve">I </w:t>
      </w:r>
      <w:r startTime="641920" endTime="642120">
        <w:rPr>
          <w:rFonts w:ascii="Bierstadt"/>
          <w:sz w:val="28"/>
          <w:color w:val="000000"/>
        </w:rPr>
        <w:t xml:space="preserve">really </w:t>
      </w:r>
      <w:r startTime="642120" endTime="642320">
        <w:rPr>
          <w:rFonts w:ascii="Bierstadt"/>
          <w:sz w:val="28"/>
          <w:color w:val="000000"/>
        </w:rPr>
        <w:t xml:space="preserve">love </w:t>
      </w:r>
      <w:r startTime="642320" endTime="642520">
        <w:rPr>
          <w:rFonts w:ascii="Bierstadt"/>
          <w:sz w:val="28"/>
          <w:color w:val="000000"/>
        </w:rPr>
        <w:t xml:space="preserve">about </w:t>
      </w:r>
      <w:r startTime="642520" endTime="642720">
        <w:rPr>
          <w:rFonts w:ascii="Bierstadt"/>
          <w:sz w:val="28"/>
          <w:color w:val="000000"/>
        </w:rPr>
        <w:t xml:space="preserve">good </w:t>
      </w:r>
      <w:r startTime="642720" endTime="643080">
        <w:rPr>
          <w:rFonts w:ascii="Bierstadt"/>
          <w:sz w:val="28"/>
          <w:color w:val="000000"/>
        </w:rPr>
        <w:t xml:space="preserve">marketing </w:t>
      </w:r>
      <w:r startTime="643080" endTime="643400">
        <w:rPr>
          <w:rFonts w:ascii="Bierstadt"/>
          <w:sz w:val="28"/>
          <w:color w:val="000000"/>
        </w:rPr>
        <w:t xml:space="preserve">environment </w:t>
      </w:r>
      <w:r startTime="643480" endTime="644080">
        <w:rPr>
          <w:rFonts w:ascii="Bierstadt"/>
          <w:sz w:val="28"/>
          <w:color w:val="000000"/>
        </w:rPr>
        <w:t xml:space="preserve">healthcare </w:t>
      </w:r>
      <w:r startTime="644080" endTime="644320">
        <w:rPr>
          <w:rFonts w:ascii="Bierstadt"/>
          <w:sz w:val="28"/>
          <w:color w:val="000000"/>
        </w:rPr>
        <w:t xml:space="preserve">is </w:t>
      </w:r>
      <w:r startTime="644320" endTime="644480">
        <w:rPr>
          <w:rFonts w:ascii="Bierstadt"/>
          <w:sz w:val="28"/>
          <w:color w:val="000000"/>
        </w:rPr>
        <w:t xml:space="preserve">we </w:t>
      </w:r>
      <w:r startTime="644480" endTime="644680">
        <w:rPr>
          <w:rFonts w:ascii="Bierstadt"/>
          <w:sz w:val="28"/>
          <w:color w:val="000000"/>
        </w:rPr>
        <w:t xml:space="preserve">can </w:t>
      </w:r>
      <w:r startTime="644680" endTime="645000">
        <w:rPr>
          <w:rFonts w:ascii="Bierstadt"/>
          <w:sz w:val="28"/>
          <w:color w:val="000000"/>
        </w:rPr>
        <w:t xml:space="preserve">use </w:t>
      </w:r>
      <w:r startTime="645000" endTime="645680">
        <w:rPr>
          <w:rFonts w:ascii="Bierstadt"/>
          <w:sz w:val="28"/>
          <w:color w:val="000000"/>
        </w:rPr>
        <w:t xml:space="preserve">quantitative </w:t>
      </w:r>
      <w:r startTime="645680" endTime="646040">
        <w:rPr>
          <w:rFonts w:ascii="Bierstadt"/>
          <w:sz w:val="28"/>
          <w:color w:val="000000"/>
        </w:rPr>
        <w:t xml:space="preserve">data </w:t>
      </w:r>
      <w:r startTime="646040" endTime="646320">
        <w:rPr>
          <w:rFonts w:ascii="Bierstadt"/>
          <w:sz w:val="28"/>
          <w:color w:val="000000"/>
        </w:rPr>
        <w:t xml:space="preserve">to </w:t>
      </w:r>
      <w:r startTime="646320" endTime="646560">
        <w:rPr>
          <w:rFonts w:ascii="Bierstadt"/>
          <w:sz w:val="28"/>
          <w:color w:val="000000"/>
        </w:rPr>
        <w:t xml:space="preserve">drive </w:t>
      </w:r>
      <w:r startTime="646560" endTime="646920">
        <w:rPr>
          <w:rFonts w:ascii="Bierstadt"/>
          <w:sz w:val="28"/>
          <w:color w:val="000000"/>
        </w:rPr>
        <w:t xml:space="preserve">positive </w:t>
      </w:r>
      <w:r startTime="646920" endTime="647400">
        <w:rPr>
          <w:rFonts w:ascii="Bierstadt"/>
          <w:sz w:val="28"/>
          <w:color w:val="000000"/>
        </w:rPr>
        <w:t xml:space="preserve">behavior. </w:t>
      </w:r>
    </w:p>
    <w:p>
      <w:pPr>
        <w:spacing w:after="0" w:line="300" w:lineRule="exact"/>
      </w:pPr>
      <w:r>
        <w:t>10:47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647880" endTime="648240">
        <w:rPr>
          <w:rFonts w:ascii="Bierstadt"/>
          <w:sz w:val="28"/>
          <w:color w:val="000000"/>
        </w:rPr>
        <w:t xml:space="preserve">Yeah, </w:t>
      </w:r>
      <w:r startTime="648240" endTime="648440">
        <w:rPr>
          <w:rFonts w:ascii="Bierstadt"/>
          <w:sz w:val="28"/>
          <w:color w:val="000000"/>
        </w:rPr>
        <w:t xml:space="preserve">that's </w:t>
      </w:r>
      <w:r startTime="648440" endTime="648560">
        <w:rPr>
          <w:rFonts w:ascii="Bierstadt"/>
          <w:sz w:val="28"/>
          <w:color w:val="000000"/>
        </w:rPr>
        <w:t xml:space="preserve">really </w:t>
      </w:r>
      <w:r startTime="648560" endTime="648920">
        <w:rPr>
          <w:rFonts w:ascii="Bierstadt"/>
          <w:sz w:val="28"/>
          <w:color w:val="000000"/>
        </w:rPr>
        <w:t xml:space="preserve">interesting. </w:t>
      </w:r>
      <w:r startTime="648920" endTime="649160">
        <w:rPr>
          <w:rFonts w:ascii="Bierstadt"/>
          <w:sz w:val="28"/>
          <w:color w:val="000000"/>
        </w:rPr>
        <w:t xml:space="preserve">It's </w:t>
      </w:r>
      <w:r startTime="649160" endTime="649360">
        <w:rPr>
          <w:rFonts w:ascii="Bierstadt"/>
          <w:sz w:val="28"/>
          <w:color w:val="000000"/>
        </w:rPr>
        <w:t xml:space="preserve">almost </w:t>
      </w:r>
      <w:r startTime="649360" endTime="649640">
        <w:rPr>
          <w:rFonts w:ascii="Bierstadt"/>
          <w:sz w:val="28"/>
          <w:color w:val="000000"/>
        </w:rPr>
        <w:t xml:space="preserve">like </w:t>
      </w:r>
      <w:r startTime="649640" endTime="649960">
        <w:rPr>
          <w:rFonts w:ascii="Bierstadt"/>
          <w:sz w:val="28"/>
          <w:color w:val="000000"/>
        </w:rPr>
        <w:t xml:space="preserve">saying </w:t>
      </w:r>
      <w:r startTime="650040" endTime="650360">
        <w:rPr>
          <w:rFonts w:ascii="Bierstadt"/>
          <w:sz w:val="28"/>
          <w:color w:val="000000"/>
        </w:rPr>
        <w:t xml:space="preserve">it's </w:t>
      </w:r>
      <w:r startTime="650360" endTime="650480">
        <w:rPr>
          <w:rFonts w:ascii="Bierstadt"/>
          <w:sz w:val="28"/>
          <w:color w:val="000000"/>
        </w:rPr>
        <w:t xml:space="preserve">a. </w:t>
      </w:r>
      <w:r startTime="650480" endTime="650680">
        <w:rPr>
          <w:rFonts w:ascii="Bierstadt"/>
          <w:sz w:val="28"/>
          <w:color w:val="000000"/>
        </w:rPr>
        <w:t xml:space="preserve">It's </w:t>
      </w:r>
      <w:r startTime="650680" endTime="650800">
        <w:rPr>
          <w:rFonts w:ascii="Bierstadt"/>
          <w:sz w:val="28"/>
          <w:color w:val="000000"/>
        </w:rPr>
        <w:t xml:space="preserve">like </w:t>
      </w:r>
      <w:r startTime="650800" endTime="650920">
        <w:rPr>
          <w:rFonts w:ascii="Bierstadt"/>
          <w:sz w:val="28"/>
          <w:color w:val="000000"/>
        </w:rPr>
        <w:t xml:space="preserve">a </w:t>
      </w:r>
      <w:r startTime="650920" endTime="651480">
        <w:rPr>
          <w:rFonts w:ascii="Bierstadt"/>
          <w:sz w:val="28"/>
          <w:color w:val="000000"/>
        </w:rPr>
        <w:t xml:space="preserve">Pavlovian </w:t>
      </w:r>
      <w:r startTime="651480" endTime="651840">
        <w:rPr>
          <w:rFonts w:ascii="Bierstadt"/>
          <w:sz w:val="28"/>
          <w:color w:val="000000"/>
        </w:rPr>
        <w:t xml:space="preserve">response </w:t>
      </w:r>
      <w:r startTime="651840" endTime="652040">
        <w:rPr>
          <w:rFonts w:ascii="Bierstadt"/>
          <w:sz w:val="28"/>
          <w:color w:val="000000"/>
        </w:rPr>
        <w:t xml:space="preserve">in </w:t>
      </w:r>
      <w:r startTime="652040" endTime="652240">
        <w:rPr>
          <w:rFonts w:ascii="Bierstadt"/>
          <w:sz w:val="28"/>
          <w:color w:val="000000"/>
        </w:rPr>
        <w:t xml:space="preserve">some </w:t>
      </w:r>
      <w:r startTime="652240" endTime="652520">
        <w:rPr>
          <w:rFonts w:ascii="Bierstadt"/>
          <w:sz w:val="28"/>
          <w:color w:val="000000"/>
        </w:rPr>
        <w:t xml:space="preserve">way. </w:t>
      </w:r>
      <w:r startTime="653400" endTime="653760">
        <w:rPr>
          <w:rFonts w:ascii="Bierstadt"/>
          <w:sz w:val="28"/>
          <w:color w:val="000000"/>
        </w:rPr>
        <w:t xml:space="preserve">James </w:t>
      </w:r>
      <w:r startTime="653760" endTime="654000">
        <w:rPr>
          <w:rFonts w:ascii="Bierstadt"/>
          <w:sz w:val="28"/>
          <w:color w:val="000000"/>
        </w:rPr>
        <w:t xml:space="preserve">Clear </w:t>
      </w:r>
      <w:r startTime="654000" endTime="654240">
        <w:rPr>
          <w:rFonts w:ascii="Bierstadt"/>
          <w:sz w:val="28"/>
          <w:color w:val="000000"/>
        </w:rPr>
        <w:t xml:space="preserve">would </w:t>
      </w:r>
      <w:r startTime="654240" endTime="654400">
        <w:rPr>
          <w:rFonts w:ascii="Bierstadt"/>
          <w:sz w:val="28"/>
          <w:color w:val="000000"/>
        </w:rPr>
        <w:t xml:space="preserve">love </w:t>
      </w:r>
      <w:r startTime="654400" endTime="654560">
        <w:rPr>
          <w:rFonts w:ascii="Bierstadt"/>
          <w:sz w:val="28"/>
          <w:color w:val="000000"/>
        </w:rPr>
        <w:t xml:space="preserve">that. </w:t>
      </w:r>
      <w:r startTime="654560" endTime="654840">
        <w:rPr>
          <w:rFonts w:ascii="Bierstadt"/>
          <w:sz w:val="28"/>
          <w:color w:val="000000"/>
        </w:rPr>
        <w:t xml:space="preserve">The </w:t>
      </w:r>
      <w:r startTime="654919" endTime="655440">
        <w:rPr>
          <w:rFonts w:ascii="Bierstadt"/>
          <w:sz w:val="28"/>
          <w:color w:val="000000"/>
        </w:rPr>
        <w:t xml:space="preserve">Atomic </w:t>
      </w:r>
      <w:r startTime="655440" endTime="655760">
        <w:rPr>
          <w:rFonts w:ascii="Bierstadt"/>
          <w:sz w:val="28"/>
          <w:color w:val="000000"/>
        </w:rPr>
        <w:t xml:space="preserve">Habits </w:t>
      </w:r>
      <w:r startTime="655760" endTime="656040">
        <w:rPr>
          <w:rFonts w:ascii="Bierstadt"/>
          <w:sz w:val="28"/>
          <w:color w:val="000000"/>
        </w:rPr>
        <w:t xml:space="preserve">author. </w:t>
      </w:r>
      <w:r startTime="656200" endTime="656480">
        <w:rPr>
          <w:rFonts w:ascii="Bierstadt"/>
          <w:sz w:val="28"/>
          <w:color w:val="000000"/>
        </w:rPr>
        <w:t xml:space="preserve">Love </w:t>
      </w:r>
      <w:r startTime="656480" endTime="656720">
        <w:rPr>
          <w:rFonts w:ascii="Bierstadt"/>
          <w:sz w:val="28"/>
          <w:color w:val="000000"/>
        </w:rPr>
        <w:t xml:space="preserve">that </w:t>
      </w:r>
      <w:r startTime="656720" endTime="657120">
        <w:rPr>
          <w:rFonts w:ascii="Bierstadt"/>
          <w:sz w:val="28"/>
          <w:color w:val="000000"/>
        </w:rPr>
        <w:t xml:space="preserve">habit </w:t>
      </w:r>
      <w:r startTime="657120" endTime="657480">
        <w:rPr>
          <w:rFonts w:ascii="Bierstadt"/>
          <w:sz w:val="28"/>
          <w:color w:val="000000"/>
        </w:rPr>
        <w:t xml:space="preserve">stacking </w:t>
      </w:r>
      <w:r startTime="657480" endTime="657600">
        <w:rPr>
          <w:rFonts w:ascii="Bierstadt"/>
          <w:sz w:val="28"/>
          <w:color w:val="000000"/>
        </w:rPr>
        <w:t xml:space="preserve">we </w:t>
      </w:r>
      <w:r startTime="657600" endTime="657760">
        <w:rPr>
          <w:rFonts w:ascii="Bierstadt"/>
          <w:sz w:val="28"/>
          <w:color w:val="000000"/>
        </w:rPr>
        <w:t xml:space="preserve">got </w:t>
      </w:r>
      <w:r startTime="657760" endTime="658040">
        <w:rPr>
          <w:rFonts w:ascii="Bierstadt"/>
          <w:sz w:val="28"/>
          <w:color w:val="000000"/>
        </w:rPr>
        <w:t xml:space="preserve">there. </w:t>
      </w:r>
    </w:p>
    <w:p>
      <w:pPr>
        <w:spacing w:after="0" w:line="300" w:lineRule="exact"/>
      </w:pPr>
      <w:r>
        <w:t>10:58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658040" endTime="658680">
        <w:rPr>
          <w:rFonts w:ascii="Bierstadt"/>
          <w:sz w:val="28"/>
          <w:color w:val="000000"/>
        </w:rPr>
        <w:t xml:space="preserve">Totally. </w:t>
      </w:r>
    </w:p>
    <w:p>
      <w:pPr>
        <w:spacing w:after="0" w:line="300" w:lineRule="exact"/>
      </w:pPr>
      <w:r>
        <w:t>11:00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660060" endTime="660760">
        <w:rPr>
          <w:rFonts w:ascii="Bierstadt"/>
          <w:sz w:val="28"/>
          <w:color w:val="000000"/>
        </w:rPr>
        <w:t xml:space="preserve">Michelle </w:t>
      </w:r>
      <w:r startTime="661080" endTime="661640">
        <w:rPr>
          <w:rFonts w:ascii="Bierstadt"/>
          <w:sz w:val="28"/>
          <w:color w:val="000000"/>
        </w:rPr>
        <w:t xml:space="preserve">21 </w:t>
      </w:r>
      <w:r startTime="661640" endTime="662000">
        <w:rPr>
          <w:rFonts w:ascii="Bierstadt"/>
          <w:sz w:val="28"/>
          <w:color w:val="000000"/>
        </w:rPr>
        <w:t xml:space="preserve">grams </w:t>
      </w:r>
      <w:r startTime="662000" endTime="662280">
        <w:rPr>
          <w:rFonts w:ascii="Bierstadt"/>
          <w:sz w:val="28"/>
          <w:color w:val="000000"/>
        </w:rPr>
        <w:t xml:space="preserve">is, </w:t>
      </w:r>
      <w:r startTime="662780" endTime="663040">
        <w:rPr>
          <w:rFonts w:ascii="Bierstadt"/>
          <w:sz w:val="28"/>
          <w:color w:val="000000"/>
        </w:rPr>
        <w:t xml:space="preserve">very </w:t>
      </w:r>
      <w:r startTime="663040" endTime="663240">
        <w:rPr>
          <w:rFonts w:ascii="Bierstadt"/>
          <w:sz w:val="28"/>
          <w:color w:val="000000"/>
        </w:rPr>
        <w:t xml:space="preserve">well </w:t>
      </w:r>
      <w:r startTime="663240" endTime="663520">
        <w:rPr>
          <w:rFonts w:ascii="Bierstadt"/>
          <w:sz w:val="28"/>
          <w:color w:val="000000"/>
        </w:rPr>
        <w:t xml:space="preserve">known </w:t>
      </w:r>
      <w:r startTime="663520" endTime="663880">
        <w:rPr>
          <w:rFonts w:ascii="Bierstadt"/>
          <w:sz w:val="28"/>
          <w:color w:val="000000"/>
        </w:rPr>
        <w:t xml:space="preserve">for </w:t>
      </w:r>
      <w:r startTime="663960" endTime="664240">
        <w:rPr>
          <w:rFonts w:ascii="Bierstadt"/>
          <w:sz w:val="28"/>
          <w:color w:val="000000"/>
        </w:rPr>
        <w:t xml:space="preserve">kind </w:t>
      </w:r>
      <w:r startTime="664240" endTime="664360">
        <w:rPr>
          <w:rFonts w:ascii="Bierstadt"/>
          <w:sz w:val="28"/>
          <w:color w:val="000000"/>
        </w:rPr>
        <w:t xml:space="preserve">of </w:t>
      </w:r>
      <w:r startTime="664360" endTime="664600">
        <w:rPr>
          <w:rFonts w:ascii="Bierstadt"/>
          <w:sz w:val="28"/>
          <w:color w:val="000000"/>
        </w:rPr>
        <w:t xml:space="preserve">their </w:t>
      </w:r>
      <w:r startTime="665240" endTime="665640">
        <w:rPr>
          <w:rFonts w:ascii="Bierstadt"/>
          <w:sz w:val="28"/>
          <w:color w:val="000000"/>
        </w:rPr>
        <w:t xml:space="preserve">fierce </w:t>
      </w:r>
      <w:r startTime="665640" endTime="666000">
        <w:rPr>
          <w:rFonts w:ascii="Bierstadt"/>
          <w:sz w:val="28"/>
          <w:color w:val="000000"/>
        </w:rPr>
        <w:t xml:space="preserve">commitment </w:t>
      </w:r>
      <w:r startTime="666000" endTime="666160">
        <w:rPr>
          <w:rFonts w:ascii="Bierstadt"/>
          <w:sz w:val="28"/>
          <w:color w:val="000000"/>
        </w:rPr>
        <w:t xml:space="preserve">to </w:t>
      </w:r>
      <w:r startTime="666160" endTime="666760">
        <w:rPr>
          <w:rFonts w:ascii="Bierstadt"/>
          <w:sz w:val="28"/>
          <w:color w:val="000000"/>
        </w:rPr>
        <w:t xml:space="preserve">creativity, </w:t>
      </w:r>
      <w:r startTime="666920" endTime="667320">
        <w:rPr>
          <w:rFonts w:ascii="Bierstadt"/>
          <w:sz w:val="28"/>
          <w:color w:val="000000"/>
        </w:rPr>
        <w:t xml:space="preserve">to </w:t>
      </w:r>
      <w:r startTime="667400" endTime="667840">
        <w:rPr>
          <w:rFonts w:ascii="Bierstadt"/>
          <w:sz w:val="28"/>
          <w:color w:val="000000"/>
        </w:rPr>
        <w:t xml:space="preserve">finding </w:t>
      </w:r>
      <w:r startTime="667840" endTime="668040">
        <w:rPr>
          <w:rFonts w:ascii="Bierstadt"/>
          <w:sz w:val="28"/>
          <w:color w:val="000000"/>
        </w:rPr>
        <w:t xml:space="preserve">ways </w:t>
      </w:r>
      <w:r startTime="668040" endTime="668200">
        <w:rPr>
          <w:rFonts w:ascii="Bierstadt"/>
          <w:sz w:val="28"/>
          <w:color w:val="000000"/>
        </w:rPr>
        <w:t xml:space="preserve">to </w:t>
      </w:r>
      <w:r startTime="668200" endTime="668680">
        <w:rPr>
          <w:rFonts w:ascii="Bierstadt"/>
          <w:sz w:val="28"/>
          <w:color w:val="000000"/>
        </w:rPr>
        <w:t xml:space="preserve">communicate </w:t>
      </w:r>
      <w:r startTime="668680" endTime="668880">
        <w:rPr>
          <w:rFonts w:ascii="Bierstadt"/>
          <w:sz w:val="28"/>
          <w:color w:val="000000"/>
        </w:rPr>
        <w:t xml:space="preserve">and </w:t>
      </w:r>
      <w:r startTime="668880" endTime="669640">
        <w:rPr>
          <w:rFonts w:ascii="Bierstadt"/>
          <w:sz w:val="28"/>
          <w:color w:val="000000"/>
        </w:rPr>
        <w:t xml:space="preserve">storytell. </w:t>
      </w:r>
      <w:r startTime="669800" endTime="670080">
        <w:rPr>
          <w:rFonts w:ascii="Bierstadt"/>
          <w:sz w:val="28"/>
          <w:color w:val="000000"/>
        </w:rPr>
        <w:t xml:space="preserve">Can </w:t>
      </w:r>
      <w:r startTime="670080" endTime="670320">
        <w:rPr>
          <w:rFonts w:ascii="Bierstadt"/>
          <w:sz w:val="28"/>
          <w:color w:val="000000"/>
        </w:rPr>
        <w:t xml:space="preserve">you </w:t>
      </w:r>
      <w:r startTime="670320" endTime="670560">
        <w:rPr>
          <w:rFonts w:ascii="Bierstadt"/>
          <w:sz w:val="28"/>
          <w:color w:val="000000"/>
        </w:rPr>
        <w:t xml:space="preserve">give </w:t>
      </w:r>
      <w:r startTime="670560" endTime="670720">
        <w:rPr>
          <w:rFonts w:ascii="Bierstadt"/>
          <w:sz w:val="28"/>
          <w:color w:val="000000"/>
        </w:rPr>
        <w:t xml:space="preserve">us </w:t>
      </w:r>
      <w:r startTime="670720" endTime="670880">
        <w:rPr>
          <w:rFonts w:ascii="Bierstadt"/>
          <w:sz w:val="28"/>
          <w:color w:val="000000"/>
        </w:rPr>
        <w:t xml:space="preserve">an </w:t>
      </w:r>
      <w:r startTime="670880" endTime="671400">
        <w:rPr>
          <w:rFonts w:ascii="Bierstadt"/>
          <w:sz w:val="28"/>
          <w:color w:val="000000"/>
        </w:rPr>
        <w:t xml:space="preserve">example </w:t>
      </w:r>
      <w:r startTime="671400" endTime="671600">
        <w:rPr>
          <w:rFonts w:ascii="Bierstadt"/>
          <w:sz w:val="28"/>
          <w:color w:val="000000"/>
        </w:rPr>
        <w:t xml:space="preserve">of </w:t>
      </w:r>
      <w:r startTime="671600" endTime="671760">
        <w:rPr>
          <w:rFonts w:ascii="Bierstadt"/>
          <w:sz w:val="28"/>
          <w:color w:val="000000"/>
        </w:rPr>
        <w:t xml:space="preserve">a </w:t>
      </w:r>
      <w:r startTime="671760" endTime="672040">
        <w:rPr>
          <w:rFonts w:ascii="Bierstadt"/>
          <w:sz w:val="28"/>
          <w:color w:val="000000"/>
        </w:rPr>
        <w:t xml:space="preserve">campaign </w:t>
      </w:r>
      <w:r startTime="672040" endTime="672280">
        <w:rPr>
          <w:rFonts w:ascii="Bierstadt"/>
          <w:sz w:val="28"/>
          <w:color w:val="000000"/>
        </w:rPr>
        <w:t xml:space="preserve">that </w:t>
      </w:r>
      <w:r startTime="672280" endTime="672400">
        <w:rPr>
          <w:rFonts w:ascii="Bierstadt"/>
          <w:sz w:val="28"/>
          <w:color w:val="000000"/>
        </w:rPr>
        <w:t xml:space="preserve">you </w:t>
      </w:r>
      <w:r startTime="672400" endTime="672600">
        <w:rPr>
          <w:rFonts w:ascii="Bierstadt"/>
          <w:sz w:val="28"/>
          <w:color w:val="000000"/>
        </w:rPr>
        <w:t xml:space="preserve">guys </w:t>
      </w:r>
      <w:r startTime="672600" endTime="672920">
        <w:rPr>
          <w:rFonts w:ascii="Bierstadt"/>
          <w:sz w:val="28"/>
          <w:color w:val="000000"/>
        </w:rPr>
        <w:t xml:space="preserve">worked </w:t>
      </w:r>
      <w:r startTime="672920" endTime="673040">
        <w:rPr>
          <w:rFonts w:ascii="Bierstadt"/>
          <w:sz w:val="28"/>
          <w:color w:val="000000"/>
        </w:rPr>
        <w:t xml:space="preserve">on </w:t>
      </w:r>
      <w:r startTime="673040" endTime="673320">
        <w:rPr>
          <w:rFonts w:ascii="Bierstadt"/>
          <w:sz w:val="28"/>
          <w:color w:val="000000"/>
        </w:rPr>
        <w:t xml:space="preserve">recently </w:t>
      </w:r>
      <w:r startTime="673560" endTime="673960">
        <w:rPr>
          <w:rFonts w:ascii="Bierstadt"/>
          <w:sz w:val="28"/>
          <w:color w:val="000000"/>
        </w:rPr>
        <w:t xml:space="preserve">that, </w:t>
      </w:r>
      <w:r startTime="674600" endTime="675240">
        <w:rPr>
          <w:rFonts w:ascii="Bierstadt"/>
          <w:sz w:val="28"/>
          <w:color w:val="000000"/>
        </w:rPr>
        <w:t xml:space="preserve">storytelling </w:t>
      </w:r>
      <w:r startTime="675240" endTime="675400">
        <w:rPr>
          <w:rFonts w:ascii="Bierstadt"/>
          <w:sz w:val="28"/>
          <w:color w:val="000000"/>
        </w:rPr>
        <w:t xml:space="preserve">or </w:t>
      </w:r>
      <w:r startTime="675400" endTime="675840">
        <w:rPr>
          <w:rFonts w:ascii="Bierstadt"/>
          <w:sz w:val="28"/>
          <w:color w:val="000000"/>
        </w:rPr>
        <w:t xml:space="preserve">creativity </w:t>
      </w:r>
      <w:r startTime="675840" endTime="676000">
        <w:rPr>
          <w:rFonts w:ascii="Bierstadt"/>
          <w:sz w:val="28"/>
          <w:color w:val="000000"/>
        </w:rPr>
        <w:t xml:space="preserve">was </w:t>
      </w:r>
      <w:r startTime="676000" endTime="676160">
        <w:rPr>
          <w:rFonts w:ascii="Bierstadt"/>
          <w:sz w:val="28"/>
          <w:color w:val="000000"/>
        </w:rPr>
        <w:t xml:space="preserve">able </w:t>
      </w:r>
      <w:r startTime="676160" endTime="676280">
        <w:rPr>
          <w:rFonts w:ascii="Bierstadt"/>
          <w:sz w:val="28"/>
          <w:color w:val="000000"/>
        </w:rPr>
        <w:t xml:space="preserve">to </w:t>
      </w:r>
      <w:r startTime="676280" endTime="676440">
        <w:rPr>
          <w:rFonts w:ascii="Bierstadt"/>
          <w:sz w:val="28"/>
          <w:color w:val="000000"/>
        </w:rPr>
        <w:t xml:space="preserve">break </w:t>
      </w:r>
      <w:r startTime="676440" endTime="676640">
        <w:rPr>
          <w:rFonts w:ascii="Bierstadt"/>
          <w:sz w:val="28"/>
          <w:color w:val="000000"/>
        </w:rPr>
        <w:t xml:space="preserve">through </w:t>
      </w:r>
      <w:r startTime="676640" endTime="676760">
        <w:rPr>
          <w:rFonts w:ascii="Bierstadt"/>
          <w:sz w:val="28"/>
          <w:color w:val="000000"/>
        </w:rPr>
        <w:t xml:space="preserve">in </w:t>
      </w:r>
      <w:r startTime="676760" endTime="676840">
        <w:rPr>
          <w:rFonts w:ascii="Bierstadt"/>
          <w:sz w:val="28"/>
          <w:color w:val="000000"/>
        </w:rPr>
        <w:t xml:space="preserve">a </w:t>
      </w:r>
      <w:r startTime="676840" endTime="677000">
        <w:rPr>
          <w:rFonts w:ascii="Bierstadt"/>
          <w:sz w:val="28"/>
          <w:color w:val="000000"/>
        </w:rPr>
        <w:t xml:space="preserve">really </w:t>
      </w:r>
      <w:r startTime="677000" endTime="677440">
        <w:rPr>
          <w:rFonts w:ascii="Bierstadt"/>
          <w:sz w:val="28"/>
          <w:color w:val="000000"/>
        </w:rPr>
        <w:t xml:space="preserve">meaningful </w:t>
      </w:r>
      <w:r startTime="677440" endTime="677680">
        <w:rPr>
          <w:rFonts w:ascii="Bierstadt"/>
          <w:sz w:val="28"/>
          <w:color w:val="000000"/>
        </w:rPr>
        <w:t xml:space="preserve">way </w:t>
      </w:r>
      <w:r startTime="677680" endTime="677960">
        <w:rPr>
          <w:rFonts w:ascii="Bierstadt"/>
          <w:sz w:val="28"/>
          <w:color w:val="000000"/>
        </w:rPr>
        <w:t xml:space="preserve">and, </w:t>
      </w:r>
      <w:r startTime="677960" endTime="678160">
        <w:rPr>
          <w:rFonts w:ascii="Bierstadt"/>
          <w:sz w:val="28"/>
          <w:color w:val="000000"/>
        </w:rPr>
        <w:t xml:space="preserve">like, </w:t>
      </w:r>
      <w:r startTime="678160" endTime="678360">
        <w:rPr>
          <w:rFonts w:ascii="Bierstadt"/>
          <w:sz w:val="28"/>
          <w:color w:val="000000"/>
        </w:rPr>
        <w:t xml:space="preserve">we're </w:t>
      </w:r>
      <w:r startTime="678360" endTime="678600">
        <w:rPr>
          <w:rFonts w:ascii="Bierstadt"/>
          <w:sz w:val="28"/>
          <w:color w:val="000000"/>
        </w:rPr>
        <w:t xml:space="preserve">talking </w:t>
      </w:r>
      <w:r startTime="678600" endTime="678920">
        <w:rPr>
          <w:rFonts w:ascii="Bierstadt"/>
          <w:sz w:val="28"/>
          <w:color w:val="000000"/>
        </w:rPr>
        <w:t xml:space="preserve">about, </w:t>
      </w:r>
      <w:r startTime="679080" endTime="679360">
        <w:rPr>
          <w:rFonts w:ascii="Bierstadt"/>
          <w:sz w:val="28"/>
          <w:color w:val="000000"/>
        </w:rPr>
        <w:t xml:space="preserve">was </w:t>
      </w:r>
      <w:r startTime="679360" endTime="679640">
        <w:rPr>
          <w:rFonts w:ascii="Bierstadt"/>
          <w:sz w:val="28"/>
          <w:color w:val="000000"/>
        </w:rPr>
        <w:t xml:space="preserve">able </w:t>
      </w:r>
      <w:r startTime="679720" endTime="680000">
        <w:rPr>
          <w:rFonts w:ascii="Bierstadt"/>
          <w:sz w:val="28"/>
          <w:color w:val="000000"/>
        </w:rPr>
        <w:t xml:space="preserve">to </w:t>
      </w:r>
      <w:r startTime="680000" endTime="680320">
        <w:rPr>
          <w:rFonts w:ascii="Bierstadt"/>
          <w:sz w:val="28"/>
          <w:color w:val="000000"/>
        </w:rPr>
        <w:t xml:space="preserve">connect </w:t>
      </w:r>
      <w:r startTime="680320" endTime="680440">
        <w:rPr>
          <w:rFonts w:ascii="Bierstadt"/>
          <w:sz w:val="28"/>
          <w:color w:val="000000"/>
        </w:rPr>
        <w:t xml:space="preserve">with </w:t>
      </w:r>
      <w:r startTime="680440" endTime="680560">
        <w:rPr>
          <w:rFonts w:ascii="Bierstadt"/>
          <w:sz w:val="28"/>
          <w:color w:val="000000"/>
        </w:rPr>
        <w:t xml:space="preserve">the </w:t>
      </w:r>
      <w:r startTime="680560" endTime="680879">
        <w:rPr>
          <w:rFonts w:ascii="Bierstadt"/>
          <w:sz w:val="28"/>
          <w:color w:val="000000"/>
        </w:rPr>
        <w:t xml:space="preserve">audience </w:t>
      </w:r>
      <w:r startTime="680879" endTime="681080">
        <w:rPr>
          <w:rFonts w:ascii="Bierstadt"/>
          <w:sz w:val="28"/>
          <w:color w:val="000000"/>
        </w:rPr>
        <w:t xml:space="preserve">in </w:t>
      </w:r>
      <w:r startTime="681080" endTime="681200">
        <w:rPr>
          <w:rFonts w:ascii="Bierstadt"/>
          <w:sz w:val="28"/>
          <w:color w:val="000000"/>
        </w:rPr>
        <w:t xml:space="preserve">a </w:t>
      </w:r>
      <w:r startTime="681200" endTime="681520">
        <w:rPr>
          <w:rFonts w:ascii="Bierstadt"/>
          <w:sz w:val="28"/>
          <w:color w:val="000000"/>
        </w:rPr>
        <w:t xml:space="preserve">meaningful </w:t>
      </w:r>
      <w:r startTime="681520" endTime="681800">
        <w:rPr>
          <w:rFonts w:ascii="Bierstadt"/>
          <w:sz w:val="28"/>
          <w:color w:val="000000"/>
        </w:rPr>
        <w:t xml:space="preserve">way. </w:t>
      </w:r>
    </w:p>
    <w:p>
      <w:pPr>
        <w:spacing w:after="0" w:line="300" w:lineRule="exact"/>
      </w:pPr>
      <w:r>
        <w:t>11:21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681880" endTime="682360">
        <w:rPr>
          <w:rFonts w:ascii="Bierstadt"/>
          <w:sz w:val="28"/>
          <w:color w:val="000000"/>
        </w:rPr>
        <w:t xml:space="preserve">Yeah. </w:t>
      </w:r>
      <w:r startTime="682440" endTime="682760">
        <w:rPr>
          <w:rFonts w:ascii="Bierstadt"/>
          <w:sz w:val="28"/>
          <w:color w:val="000000"/>
        </w:rPr>
        <w:t xml:space="preserve">So, </w:t>
      </w:r>
      <w:r startTime="683280" endTime="683440">
        <w:rPr>
          <w:rFonts w:ascii="Bierstadt"/>
          <w:sz w:val="28"/>
          <w:color w:val="000000"/>
        </w:rPr>
        <w:t xml:space="preserve">a </w:t>
      </w:r>
      <w:r startTime="683440" endTime="683720">
        <w:rPr>
          <w:rFonts w:ascii="Bierstadt"/>
          <w:sz w:val="28"/>
          <w:color w:val="000000"/>
        </w:rPr>
        <w:t xml:space="preserve">campaign </w:t>
      </w:r>
      <w:r startTime="683800" endTime="684200">
        <w:rPr>
          <w:rFonts w:ascii="Bierstadt"/>
          <w:sz w:val="28"/>
          <w:color w:val="000000"/>
        </w:rPr>
        <w:t xml:space="preserve">that </w:t>
      </w:r>
      <w:r startTime="684520" endTime="685040">
        <w:rPr>
          <w:rFonts w:ascii="Bierstadt"/>
          <w:sz w:val="28"/>
          <w:color w:val="000000"/>
        </w:rPr>
        <w:t xml:space="preserve">honestly </w:t>
      </w:r>
      <w:r startTime="685040" endTime="685320">
        <w:rPr>
          <w:rFonts w:ascii="Bierstadt"/>
          <w:sz w:val="28"/>
          <w:color w:val="000000"/>
        </w:rPr>
        <w:t xml:space="preserve">gets </w:t>
      </w:r>
      <w:r startTime="685320" endTime="685480">
        <w:rPr>
          <w:rFonts w:ascii="Bierstadt"/>
          <w:sz w:val="28"/>
          <w:color w:val="000000"/>
        </w:rPr>
        <w:t xml:space="preserve">me </w:t>
      </w:r>
      <w:r startTime="685480" endTime="685720">
        <w:rPr>
          <w:rFonts w:ascii="Bierstadt"/>
          <w:sz w:val="28"/>
          <w:color w:val="000000"/>
        </w:rPr>
        <w:t xml:space="preserve">every </w:t>
      </w:r>
      <w:r startTime="685720" endTime="686040">
        <w:rPr>
          <w:rFonts w:ascii="Bierstadt"/>
          <w:sz w:val="28"/>
          <w:color w:val="000000"/>
        </w:rPr>
        <w:t xml:space="preserve">single </w:t>
      </w:r>
      <w:r startTime="686040" endTime="686280">
        <w:rPr>
          <w:rFonts w:ascii="Bierstadt"/>
          <w:sz w:val="28"/>
          <w:color w:val="000000"/>
        </w:rPr>
        <w:t xml:space="preserve">time. </w:t>
      </w:r>
      <w:r startTime="686280" endTime="686600">
        <w:rPr>
          <w:rFonts w:ascii="Bierstadt"/>
          <w:sz w:val="28"/>
          <w:color w:val="000000"/>
        </w:rPr>
        <w:t xml:space="preserve">I've </w:t>
      </w:r>
      <w:r startTime="686600" endTime="686720">
        <w:rPr>
          <w:rFonts w:ascii="Bierstadt"/>
          <w:sz w:val="28"/>
          <w:color w:val="000000"/>
        </w:rPr>
        <w:t xml:space="preserve">seen </w:t>
      </w:r>
      <w:r startTime="686720" endTime="686920">
        <w:rPr>
          <w:rFonts w:ascii="Bierstadt"/>
          <w:sz w:val="28"/>
          <w:color w:val="000000"/>
        </w:rPr>
        <w:t xml:space="preserve">it </w:t>
      </w:r>
      <w:r startTime="686920" endTime="687160">
        <w:rPr>
          <w:rFonts w:ascii="Bierstadt"/>
          <w:sz w:val="28"/>
          <w:color w:val="000000"/>
        </w:rPr>
        <w:t xml:space="preserve">now </w:t>
      </w:r>
      <w:r startTime="687160" endTime="687360">
        <w:rPr>
          <w:rFonts w:ascii="Bierstadt"/>
          <w:sz w:val="28"/>
          <w:color w:val="000000"/>
        </w:rPr>
        <w:t xml:space="preserve">a </w:t>
      </w:r>
      <w:r startTime="687360" endTime="687640">
        <w:rPr>
          <w:rFonts w:ascii="Bierstadt"/>
          <w:sz w:val="28"/>
          <w:color w:val="000000"/>
        </w:rPr>
        <w:t xml:space="preserve">hundred </w:t>
      </w:r>
      <w:r startTime="687640" endTime="688040">
        <w:rPr>
          <w:rFonts w:ascii="Bierstadt"/>
          <w:sz w:val="28"/>
          <w:color w:val="000000"/>
        </w:rPr>
        <w:t xml:space="preserve">times, </w:t>
      </w:r>
      <w:r startTime="688820" endTime="688960">
        <w:rPr>
          <w:rFonts w:ascii="Bierstadt"/>
          <w:sz w:val="28"/>
          <w:color w:val="000000"/>
        </w:rPr>
        <w:t xml:space="preserve">is </w:t>
      </w:r>
      <w:r startTime="688960" endTime="689160">
        <w:rPr>
          <w:rFonts w:ascii="Bierstadt"/>
          <w:sz w:val="28"/>
          <w:color w:val="000000"/>
        </w:rPr>
        <w:t xml:space="preserve">for </w:t>
      </w:r>
      <w:r startTime="689160" endTime="689320">
        <w:rPr>
          <w:rFonts w:ascii="Bierstadt"/>
          <w:sz w:val="28"/>
          <w:color w:val="000000"/>
        </w:rPr>
        <w:t xml:space="preserve">one </w:t>
      </w:r>
      <w:r startTime="689320" endTime="689400">
        <w:rPr>
          <w:rFonts w:ascii="Bierstadt"/>
          <w:sz w:val="28"/>
          <w:color w:val="000000"/>
        </w:rPr>
        <w:t xml:space="preserve">of </w:t>
      </w:r>
      <w:r startTime="689400" endTime="689520">
        <w:rPr>
          <w:rFonts w:ascii="Bierstadt"/>
          <w:sz w:val="28"/>
          <w:color w:val="000000"/>
        </w:rPr>
        <w:t xml:space="preserve">our </w:t>
      </w:r>
      <w:r startTime="689520" endTime="689880">
        <w:rPr>
          <w:rFonts w:ascii="Bierstadt"/>
          <w:sz w:val="28"/>
          <w:color w:val="000000"/>
        </w:rPr>
        <w:t xml:space="preserve">clients, </w:t>
      </w:r>
      <w:r startTime="690960" endTime="691120">
        <w:rPr>
          <w:rFonts w:ascii="Bierstadt"/>
          <w:sz w:val="28"/>
          <w:color w:val="000000"/>
        </w:rPr>
        <w:t xml:space="preserve">for </w:t>
      </w:r>
      <w:r startTime="691120" endTime="691360">
        <w:rPr>
          <w:rFonts w:ascii="Bierstadt"/>
          <w:sz w:val="28"/>
          <w:color w:val="000000"/>
        </w:rPr>
        <w:t xml:space="preserve">a </w:t>
      </w:r>
      <w:r startTime="691360" endTime="691720">
        <w:rPr>
          <w:rFonts w:ascii="Bierstadt"/>
          <w:sz w:val="28"/>
          <w:color w:val="000000"/>
        </w:rPr>
        <w:t xml:space="preserve">bleeding </w:t>
      </w:r>
      <w:r startTime="691720" endTime="692120">
        <w:rPr>
          <w:rFonts w:ascii="Bierstadt"/>
          <w:sz w:val="28"/>
          <w:color w:val="000000"/>
        </w:rPr>
        <w:t xml:space="preserve">disorder. </w:t>
      </w:r>
      <w:r startTime="692120" endTime="692240">
        <w:rPr>
          <w:rFonts w:ascii="Bierstadt"/>
          <w:sz w:val="28"/>
          <w:color w:val="000000"/>
        </w:rPr>
        <w:t xml:space="preserve">So </w:t>
      </w:r>
      <w:r startTime="692240" endTime="692400">
        <w:rPr>
          <w:rFonts w:ascii="Bierstadt"/>
          <w:sz w:val="28"/>
          <w:color w:val="000000"/>
        </w:rPr>
        <w:t xml:space="preserve">it's </w:t>
      </w:r>
      <w:r startTime="692400" endTime="692600">
        <w:rPr>
          <w:rFonts w:ascii="Bierstadt"/>
          <w:sz w:val="28"/>
          <w:color w:val="000000"/>
        </w:rPr>
        <w:t xml:space="preserve">for </w:t>
      </w:r>
      <w:r startTime="692600" endTime="693320">
        <w:rPr>
          <w:rFonts w:ascii="Bierstadt"/>
          <w:sz w:val="28"/>
          <w:color w:val="000000"/>
        </w:rPr>
        <w:t xml:space="preserve">Hemlibra, </w:t>
      </w:r>
      <w:r startTime="693320" endTime="693480">
        <w:rPr>
          <w:rFonts w:ascii="Bierstadt"/>
          <w:sz w:val="28"/>
          <w:color w:val="000000"/>
        </w:rPr>
        <w:t xml:space="preserve">and </w:t>
      </w:r>
      <w:r startTime="693480" endTime="693680">
        <w:rPr>
          <w:rFonts w:ascii="Bierstadt"/>
          <w:sz w:val="28"/>
          <w:color w:val="000000"/>
        </w:rPr>
        <w:t xml:space="preserve">it's </w:t>
      </w:r>
      <w:r startTime="693680" endTime="693920">
        <w:rPr>
          <w:rFonts w:ascii="Bierstadt"/>
          <w:sz w:val="28"/>
          <w:color w:val="000000"/>
        </w:rPr>
        <w:t xml:space="preserve">for. </w:t>
      </w:r>
      <w:r startTime="694240" endTime="694560">
        <w:rPr>
          <w:rFonts w:ascii="Bierstadt"/>
          <w:sz w:val="28"/>
          <w:color w:val="000000"/>
        </w:rPr>
        <w:t xml:space="preserve">It's </w:t>
      </w:r>
      <w:r startTime="694560" endTime="694760">
        <w:rPr>
          <w:rFonts w:ascii="Bierstadt"/>
          <w:sz w:val="28"/>
          <w:color w:val="000000"/>
        </w:rPr>
        <w:t xml:space="preserve">called </w:t>
      </w:r>
      <w:r startTime="694760" endTime="695360">
        <w:rPr>
          <w:rFonts w:ascii="Bierstadt"/>
          <w:sz w:val="28"/>
          <w:color w:val="000000"/>
        </w:rPr>
        <w:t xml:space="preserve">Orbit. </w:t>
      </w:r>
    </w:p>
    <w:p>
      <w:pPr>
        <w:spacing w:after="0" w:line="300" w:lineRule="exact"/>
      </w:pPr>
      <w:r>
        <w:t>11:35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695440" endTime="695840">
        <w:rPr>
          <w:rFonts w:ascii="Bierstadt"/>
          <w:sz w:val="28"/>
          <w:color w:val="000000"/>
        </w:rPr>
        <w:t xml:space="preserve">And </w:t>
      </w:r>
      <w:r startTime="695840" endTime="696200">
        <w:rPr>
          <w:rFonts w:ascii="Bierstadt"/>
          <w:sz w:val="28"/>
          <w:color w:val="000000"/>
        </w:rPr>
        <w:t xml:space="preserve">so </w:t>
      </w:r>
      <w:r startTime="696200" endTime="696440">
        <w:rPr>
          <w:rFonts w:ascii="Bierstadt"/>
          <w:sz w:val="28"/>
          <w:color w:val="000000"/>
        </w:rPr>
        <w:t xml:space="preserve">the </w:t>
      </w:r>
      <w:r startTime="696440" endTime="696600">
        <w:rPr>
          <w:rFonts w:ascii="Bierstadt"/>
          <w:sz w:val="28"/>
          <w:color w:val="000000"/>
        </w:rPr>
        <w:t xml:space="preserve">way </w:t>
      </w:r>
      <w:r startTime="696600" endTime="696760">
        <w:rPr>
          <w:rFonts w:ascii="Bierstadt"/>
          <w:sz w:val="28"/>
          <w:color w:val="000000"/>
        </w:rPr>
        <w:t xml:space="preserve">we </w:t>
      </w:r>
      <w:r startTime="696760" endTime="696920">
        <w:rPr>
          <w:rFonts w:ascii="Bierstadt"/>
          <w:sz w:val="28"/>
          <w:color w:val="000000"/>
        </w:rPr>
        <w:t xml:space="preserve">Went </w:t>
      </w:r>
      <w:r startTime="696920" endTime="697120">
        <w:rPr>
          <w:rFonts w:ascii="Bierstadt"/>
          <w:sz w:val="28"/>
          <w:color w:val="000000"/>
        </w:rPr>
        <w:t xml:space="preserve">about </w:t>
      </w:r>
      <w:r startTime="697120" endTime="697400">
        <w:rPr>
          <w:rFonts w:ascii="Bierstadt"/>
          <w:sz w:val="28"/>
          <w:color w:val="000000"/>
        </w:rPr>
        <w:t xml:space="preserve">it </w:t>
      </w:r>
      <w:r startTime="697400" endTime="697760">
        <w:rPr>
          <w:rFonts w:ascii="Bierstadt"/>
          <w:sz w:val="28"/>
          <w:color w:val="000000"/>
        </w:rPr>
        <w:t xml:space="preserve">is </w:t>
      </w:r>
      <w:r startTime="697840" endTime="698160">
        <w:rPr>
          <w:rFonts w:ascii="Bierstadt"/>
          <w:sz w:val="28"/>
          <w:color w:val="000000"/>
        </w:rPr>
        <w:t xml:space="preserve">we </w:t>
      </w:r>
      <w:r startTime="698160" endTime="698440">
        <w:rPr>
          <w:rFonts w:ascii="Bierstadt"/>
          <w:sz w:val="28"/>
          <w:color w:val="000000"/>
        </w:rPr>
        <w:t xml:space="preserve">spoke </w:t>
      </w:r>
      <w:r startTime="698440" endTime="698720">
        <w:rPr>
          <w:rFonts w:ascii="Bierstadt"/>
          <w:sz w:val="28"/>
          <w:color w:val="000000"/>
        </w:rPr>
        <w:t xml:space="preserve">to </w:t>
      </w:r>
      <w:r startTime="698880" endTime="699480">
        <w:rPr>
          <w:rFonts w:ascii="Bierstadt"/>
          <w:sz w:val="28"/>
          <w:color w:val="000000"/>
        </w:rPr>
        <w:t xml:space="preserve">hundreds </w:t>
      </w:r>
      <w:r startTime="699480" endTime="699640">
        <w:rPr>
          <w:rFonts w:ascii="Bierstadt"/>
          <w:sz w:val="28"/>
          <w:color w:val="000000"/>
        </w:rPr>
        <w:t xml:space="preserve">of </w:t>
      </w:r>
      <w:r startTime="699640" endTime="699880">
        <w:rPr>
          <w:rFonts w:ascii="Bierstadt"/>
          <w:sz w:val="28"/>
          <w:color w:val="000000"/>
        </w:rPr>
        <w:t xml:space="preserve">real </w:t>
      </w:r>
      <w:r startTime="699880" endTime="700360">
        <w:rPr>
          <w:rFonts w:ascii="Bierstadt"/>
          <w:sz w:val="28"/>
          <w:color w:val="000000"/>
        </w:rPr>
        <w:t xml:space="preserve">moms, </w:t>
      </w:r>
      <w:r startTime="700360" endTime="700640">
        <w:rPr>
          <w:rFonts w:ascii="Bierstadt"/>
          <w:sz w:val="28"/>
          <w:color w:val="000000"/>
        </w:rPr>
        <w:t xml:space="preserve">so </w:t>
      </w:r>
      <w:r startTime="700640" endTime="701000">
        <w:rPr>
          <w:rFonts w:ascii="Bierstadt"/>
          <w:sz w:val="28"/>
          <w:color w:val="000000"/>
        </w:rPr>
        <w:t xml:space="preserve">moms </w:t>
      </w:r>
      <w:r startTime="701000" endTime="701160">
        <w:rPr>
          <w:rFonts w:ascii="Bierstadt"/>
          <w:sz w:val="28"/>
          <w:color w:val="000000"/>
        </w:rPr>
        <w:t xml:space="preserve">that </w:t>
      </w:r>
      <w:r startTime="701160" endTime="701320">
        <w:rPr>
          <w:rFonts w:ascii="Bierstadt"/>
          <w:sz w:val="28"/>
          <w:color w:val="000000"/>
        </w:rPr>
        <w:t xml:space="preserve">were </w:t>
      </w:r>
      <w:r startTime="701320" endTime="701600">
        <w:rPr>
          <w:rFonts w:ascii="Bierstadt"/>
          <w:sz w:val="28"/>
          <w:color w:val="000000"/>
        </w:rPr>
        <w:t xml:space="preserve">caring </w:t>
      </w:r>
      <w:r startTime="701600" endTime="701840">
        <w:rPr>
          <w:rFonts w:ascii="Bierstadt"/>
          <w:sz w:val="28"/>
          <w:color w:val="000000"/>
        </w:rPr>
        <w:t xml:space="preserve">for </w:t>
      </w:r>
      <w:r startTime="701840" endTime="702160">
        <w:rPr>
          <w:rFonts w:ascii="Bierstadt"/>
          <w:sz w:val="28"/>
          <w:color w:val="000000"/>
        </w:rPr>
        <w:t xml:space="preserve">children </w:t>
      </w:r>
      <w:r startTime="702400" endTime="702640">
        <w:rPr>
          <w:rFonts w:ascii="Bierstadt"/>
          <w:sz w:val="28"/>
          <w:color w:val="000000"/>
        </w:rPr>
        <w:t xml:space="preserve">who </w:t>
      </w:r>
      <w:r startTime="702640" endTime="702760">
        <w:rPr>
          <w:rFonts w:ascii="Bierstadt"/>
          <w:sz w:val="28"/>
          <w:color w:val="000000"/>
        </w:rPr>
        <w:t xml:space="preserve">are </w:t>
      </w:r>
      <w:r startTime="702760" endTime="702960">
        <w:rPr>
          <w:rFonts w:ascii="Bierstadt"/>
          <w:sz w:val="28"/>
          <w:color w:val="000000"/>
        </w:rPr>
        <w:t xml:space="preserve">getting </w:t>
      </w:r>
      <w:r startTime="702960" endTime="703320">
        <w:rPr>
          <w:rFonts w:ascii="Bierstadt"/>
          <w:sz w:val="28"/>
          <w:color w:val="000000"/>
        </w:rPr>
        <w:t xml:space="preserve">blood </w:t>
      </w:r>
      <w:r startTime="703320" endTime="704080">
        <w:rPr>
          <w:rFonts w:ascii="Bierstadt"/>
          <w:sz w:val="28"/>
          <w:color w:val="000000"/>
        </w:rPr>
        <w:t xml:space="preserve">transfusions </w:t>
      </w:r>
      <w:r startTime="704080" endTime="704720">
        <w:rPr>
          <w:rFonts w:ascii="Bierstadt"/>
          <w:sz w:val="28"/>
          <w:color w:val="000000"/>
        </w:rPr>
        <w:t xml:space="preserve">regularly. </w:t>
      </w:r>
      <w:r startTime="704720" endTime="705000">
        <w:rPr>
          <w:rFonts w:ascii="Bierstadt"/>
          <w:sz w:val="28"/>
          <w:color w:val="000000"/>
        </w:rPr>
        <w:t xml:space="preserve">And </w:t>
      </w:r>
      <w:r startTime="705000" endTime="705120">
        <w:rPr>
          <w:rFonts w:ascii="Bierstadt"/>
          <w:sz w:val="28"/>
          <w:color w:val="000000"/>
        </w:rPr>
        <w:t xml:space="preserve">if </w:t>
      </w:r>
      <w:r startTime="705120" endTime="705240">
        <w:rPr>
          <w:rFonts w:ascii="Bierstadt"/>
          <w:sz w:val="28"/>
          <w:color w:val="000000"/>
        </w:rPr>
        <w:t xml:space="preserve">any </w:t>
      </w:r>
      <w:r startTime="705240" endTime="705360">
        <w:rPr>
          <w:rFonts w:ascii="Bierstadt"/>
          <w:sz w:val="28"/>
          <w:color w:val="000000"/>
        </w:rPr>
        <w:t xml:space="preserve">of </w:t>
      </w:r>
      <w:r startTime="705360" endTime="705480">
        <w:rPr>
          <w:rFonts w:ascii="Bierstadt"/>
          <w:sz w:val="28"/>
          <w:color w:val="000000"/>
        </w:rPr>
        <w:t xml:space="preserve">you </w:t>
      </w:r>
      <w:r startTime="705480" endTime="705680">
        <w:rPr>
          <w:rFonts w:ascii="Bierstadt"/>
          <w:sz w:val="28"/>
          <w:color w:val="000000"/>
        </w:rPr>
        <w:t xml:space="preserve">have </w:t>
      </w:r>
      <w:r startTime="705680" endTime="706000">
        <w:rPr>
          <w:rFonts w:ascii="Bierstadt"/>
          <w:sz w:val="28"/>
          <w:color w:val="000000"/>
        </w:rPr>
        <w:t xml:space="preserve">kids, </w:t>
      </w:r>
      <w:r startTime="706000" endTime="706240">
        <w:rPr>
          <w:rFonts w:ascii="Bierstadt"/>
          <w:sz w:val="28"/>
          <w:color w:val="000000"/>
        </w:rPr>
        <w:t xml:space="preserve">which </w:t>
      </w:r>
      <w:r startTime="706240" endTime="706440">
        <w:rPr>
          <w:rFonts w:ascii="Bierstadt"/>
          <w:sz w:val="28"/>
          <w:color w:val="000000"/>
        </w:rPr>
        <w:t xml:space="preserve">we </w:t>
      </w:r>
      <w:r startTime="706440" endTime="706720">
        <w:rPr>
          <w:rFonts w:ascii="Bierstadt"/>
          <w:sz w:val="28"/>
          <w:color w:val="000000"/>
        </w:rPr>
        <w:t xml:space="preserve">all, </w:t>
      </w:r>
      <w:r startTime="706879" endTime="707120">
        <w:rPr>
          <w:rFonts w:ascii="Bierstadt"/>
          <w:sz w:val="28"/>
          <w:color w:val="000000"/>
        </w:rPr>
        <w:t xml:space="preserve">a </w:t>
      </w:r>
      <w:r startTime="707120" endTime="707240">
        <w:rPr>
          <w:rFonts w:ascii="Bierstadt"/>
          <w:sz w:val="28"/>
          <w:color w:val="000000"/>
        </w:rPr>
        <w:t xml:space="preserve">lot </w:t>
      </w:r>
      <w:r startTime="707240" endTime="707360">
        <w:rPr>
          <w:rFonts w:ascii="Bierstadt"/>
          <w:sz w:val="28"/>
          <w:color w:val="000000"/>
        </w:rPr>
        <w:t xml:space="preserve">of </w:t>
      </w:r>
      <w:r startTime="707360" endTime="707480">
        <w:rPr>
          <w:rFonts w:ascii="Bierstadt"/>
          <w:sz w:val="28"/>
          <w:color w:val="000000"/>
        </w:rPr>
        <w:t xml:space="preserve">us </w:t>
      </w:r>
      <w:r startTime="707480" endTime="707720">
        <w:rPr>
          <w:rFonts w:ascii="Bierstadt"/>
          <w:sz w:val="28"/>
          <w:color w:val="000000"/>
        </w:rPr>
        <w:t xml:space="preserve">probably </w:t>
      </w:r>
      <w:r startTime="707720" endTime="707880">
        <w:rPr>
          <w:rFonts w:ascii="Bierstadt"/>
          <w:sz w:val="28"/>
          <w:color w:val="000000"/>
        </w:rPr>
        <w:t xml:space="preserve">do, </w:t>
      </w:r>
      <w:r startTime="707880" endTime="708040">
        <w:rPr>
          <w:rFonts w:ascii="Bierstadt"/>
          <w:sz w:val="28"/>
          <w:color w:val="000000"/>
        </w:rPr>
        <w:t xml:space="preserve">or </w:t>
      </w:r>
      <w:r startTime="708040" endTime="708400">
        <w:rPr>
          <w:rFonts w:ascii="Bierstadt"/>
          <w:sz w:val="28"/>
          <w:color w:val="000000"/>
        </w:rPr>
        <w:t xml:space="preserve">nephews, </w:t>
      </w:r>
      <w:r startTime="708400" endTime="708680">
        <w:rPr>
          <w:rFonts w:ascii="Bierstadt"/>
          <w:sz w:val="28"/>
          <w:color w:val="000000"/>
        </w:rPr>
        <w:t xml:space="preserve">nieces, </w:t>
      </w:r>
      <w:r startTime="708680" endTime="709040">
        <w:rPr>
          <w:rFonts w:ascii="Bierstadt"/>
          <w:sz w:val="28"/>
          <w:color w:val="000000"/>
        </w:rPr>
        <w:t xml:space="preserve">friends, </w:t>
      </w:r>
      <w:r startTime="709680" endTime="710000">
        <w:rPr>
          <w:rFonts w:ascii="Bierstadt"/>
          <w:sz w:val="28"/>
          <w:color w:val="000000"/>
        </w:rPr>
        <w:t xml:space="preserve">a </w:t>
      </w:r>
      <w:r startTime="710000" endTime="710320">
        <w:rPr>
          <w:rFonts w:ascii="Bierstadt"/>
          <w:sz w:val="28"/>
          <w:color w:val="000000"/>
        </w:rPr>
        <w:t xml:space="preserve">child </w:t>
      </w:r>
      <w:r startTime="710400" endTime="710720">
        <w:rPr>
          <w:rFonts w:ascii="Bierstadt"/>
          <w:sz w:val="28"/>
          <w:color w:val="000000"/>
        </w:rPr>
        <w:t xml:space="preserve">going </w:t>
      </w:r>
      <w:r startTime="710720" endTime="710880">
        <w:rPr>
          <w:rFonts w:ascii="Bierstadt"/>
          <w:sz w:val="28"/>
          <w:color w:val="000000"/>
        </w:rPr>
        <w:t xml:space="preserve">to </w:t>
      </w:r>
      <w:r startTime="710880" endTime="711000">
        <w:rPr>
          <w:rFonts w:ascii="Bierstadt"/>
          <w:sz w:val="28"/>
          <w:color w:val="000000"/>
        </w:rPr>
        <w:t xml:space="preserve">get </w:t>
      </w:r>
      <w:r startTime="711000" endTime="711160">
        <w:rPr>
          <w:rFonts w:ascii="Bierstadt"/>
          <w:sz w:val="28"/>
          <w:color w:val="000000"/>
        </w:rPr>
        <w:t xml:space="preserve">a </w:t>
      </w:r>
      <w:r startTime="711160" endTime="711480">
        <w:rPr>
          <w:rFonts w:ascii="Bierstadt"/>
          <w:sz w:val="28"/>
          <w:color w:val="000000"/>
        </w:rPr>
        <w:t xml:space="preserve">shot </w:t>
      </w:r>
      <w:r startTime="711480" endTime="711760">
        <w:rPr>
          <w:rFonts w:ascii="Bierstadt"/>
          <w:sz w:val="28"/>
          <w:color w:val="000000"/>
        </w:rPr>
        <w:t xml:space="preserve">is </w:t>
      </w:r>
      <w:r startTime="711760" endTime="712080">
        <w:rPr>
          <w:rFonts w:ascii="Bierstadt"/>
          <w:sz w:val="28"/>
          <w:color w:val="000000"/>
        </w:rPr>
        <w:t xml:space="preserve">a </w:t>
      </w:r>
      <w:r startTime="712080" endTime="712720">
        <w:rPr>
          <w:rFonts w:ascii="Bierstadt"/>
          <w:sz w:val="28"/>
          <w:color w:val="000000"/>
        </w:rPr>
        <w:t xml:space="preserve">absolute </w:t>
      </w:r>
      <w:r startTime="712720" endTime="713280">
        <w:rPr>
          <w:rFonts w:ascii="Bierstadt"/>
          <w:sz w:val="28"/>
          <w:color w:val="000000"/>
        </w:rPr>
        <w:t xml:space="preserve">disaster </w:t>
      </w:r>
      <w:r startTime="713280" endTime="713520">
        <w:rPr>
          <w:rFonts w:ascii="Bierstadt"/>
          <w:sz w:val="28"/>
          <w:color w:val="000000"/>
        </w:rPr>
        <w:t xml:space="preserve">in </w:t>
      </w:r>
      <w:r startTime="713520" endTime="713760">
        <w:rPr>
          <w:rFonts w:ascii="Bierstadt"/>
          <w:sz w:val="28"/>
          <w:color w:val="000000"/>
        </w:rPr>
        <w:t xml:space="preserve">a </w:t>
      </w:r>
      <w:r startTime="713920" endTime="714320">
        <w:rPr>
          <w:rFonts w:ascii="Bierstadt"/>
          <w:sz w:val="28"/>
          <w:color w:val="000000"/>
        </w:rPr>
        <w:t xml:space="preserve">room. </w:t>
      </w:r>
    </w:p>
    <w:p>
      <w:pPr>
        <w:spacing w:after="0" w:line="300" w:lineRule="exact"/>
      </w:pPr>
      <w:r>
        <w:t>11:54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14320" endTime="714600">
        <w:rPr>
          <w:rFonts w:ascii="Bierstadt"/>
          <w:sz w:val="28"/>
          <w:color w:val="000000"/>
        </w:rPr>
        <w:t xml:space="preserve">Like, </w:t>
      </w:r>
      <w:r startTime="714600" endTime="714800">
        <w:rPr>
          <w:rFonts w:ascii="Bierstadt"/>
          <w:sz w:val="28"/>
          <w:color w:val="000000"/>
        </w:rPr>
        <w:t xml:space="preserve">it's </w:t>
      </w:r>
      <w:r startTime="714800" endTime="715120">
        <w:rPr>
          <w:rFonts w:ascii="Bierstadt"/>
          <w:sz w:val="28"/>
          <w:color w:val="000000"/>
        </w:rPr>
        <w:t xml:space="preserve">completely </w:t>
      </w:r>
      <w:r startTime="715680" endTime="715920">
        <w:rPr>
          <w:rFonts w:ascii="Bierstadt"/>
          <w:sz w:val="28"/>
          <w:color w:val="000000"/>
        </w:rPr>
        <w:t xml:space="preserve">like </w:t>
      </w:r>
      <w:r startTime="715920" endTime="716000">
        <w:rPr>
          <w:rFonts w:ascii="Bierstadt"/>
          <w:sz w:val="28"/>
          <w:color w:val="000000"/>
        </w:rPr>
        <w:t xml:space="preserve">the </w:t>
      </w:r>
      <w:r startTime="716000" endTime="716320">
        <w:rPr>
          <w:rFonts w:ascii="Bierstadt"/>
          <w:sz w:val="28"/>
          <w:color w:val="000000"/>
        </w:rPr>
        <w:t xml:space="preserve">whole </w:t>
      </w:r>
      <w:r startTime="716800" endTime="717240">
        <w:rPr>
          <w:rFonts w:ascii="Bierstadt"/>
          <w:sz w:val="28"/>
          <w:color w:val="000000"/>
        </w:rPr>
        <w:t xml:space="preserve">stops. </w:t>
      </w:r>
      <w:r startTime="717240" endTime="717600">
        <w:rPr>
          <w:rFonts w:ascii="Bierstadt"/>
          <w:sz w:val="28"/>
          <w:color w:val="000000"/>
        </w:rPr>
        <w:t xml:space="preserve">Right. </w:t>
      </w:r>
      <w:r startTime="717680" endTime="718000">
        <w:rPr>
          <w:rFonts w:ascii="Bierstadt"/>
          <w:sz w:val="28"/>
          <w:color w:val="000000"/>
        </w:rPr>
        <w:t xml:space="preserve">So, </w:t>
      </w:r>
      <w:r startTime="718000" endTime="718400">
        <w:rPr>
          <w:rFonts w:ascii="Bierstadt"/>
          <w:sz w:val="28"/>
          <w:color w:val="000000"/>
        </w:rPr>
        <w:t xml:space="preserve">yes. </w:t>
      </w:r>
      <w:r startTime="718400" endTime="718800">
        <w:rPr>
          <w:rFonts w:ascii="Bierstadt"/>
          <w:sz w:val="28"/>
          <w:color w:val="000000"/>
        </w:rPr>
        <w:t xml:space="preserve">So </w:t>
      </w:r>
      <w:r startTime="719490" endTime="719690">
        <w:rPr>
          <w:rFonts w:ascii="Bierstadt"/>
          <w:sz w:val="28"/>
          <w:color w:val="000000"/>
        </w:rPr>
        <w:t xml:space="preserve">when </w:t>
      </w:r>
      <w:r startTime="719690" endTime="719930">
        <w:rPr>
          <w:rFonts w:ascii="Bierstadt"/>
          <w:sz w:val="28"/>
          <w:color w:val="000000"/>
        </w:rPr>
        <w:t xml:space="preserve">you </w:t>
      </w:r>
      <w:r startTime="719930" endTime="720130">
        <w:rPr>
          <w:rFonts w:ascii="Bierstadt"/>
          <w:sz w:val="28"/>
          <w:color w:val="000000"/>
        </w:rPr>
        <w:t xml:space="preserve">take </w:t>
      </w:r>
      <w:r startTime="720130" endTime="720370">
        <w:rPr>
          <w:rFonts w:ascii="Bierstadt"/>
          <w:sz w:val="28"/>
          <w:color w:val="000000"/>
        </w:rPr>
        <w:t xml:space="preserve">that </w:t>
      </w:r>
      <w:r startTime="720370" endTime="720610">
        <w:rPr>
          <w:rFonts w:ascii="Bierstadt"/>
          <w:sz w:val="28"/>
          <w:color w:val="000000"/>
        </w:rPr>
        <w:t xml:space="preserve">into </w:t>
      </w:r>
      <w:r startTime="720610" endTime="721090">
        <w:rPr>
          <w:rFonts w:ascii="Bierstadt"/>
          <w:sz w:val="28"/>
          <w:color w:val="000000"/>
        </w:rPr>
        <w:t xml:space="preserve">perspective </w:t>
      </w:r>
      <w:r startTime="721090" endTime="721290">
        <w:rPr>
          <w:rFonts w:ascii="Bierstadt"/>
          <w:sz w:val="28"/>
          <w:color w:val="000000"/>
        </w:rPr>
        <w:t xml:space="preserve">and </w:t>
      </w:r>
      <w:r startTime="721290" endTime="721450">
        <w:rPr>
          <w:rFonts w:ascii="Bierstadt"/>
          <w:sz w:val="28"/>
          <w:color w:val="000000"/>
        </w:rPr>
        <w:t xml:space="preserve">you </w:t>
      </w:r>
      <w:r startTime="721450" endTime="721610">
        <w:rPr>
          <w:rFonts w:ascii="Bierstadt"/>
          <w:sz w:val="28"/>
          <w:color w:val="000000"/>
        </w:rPr>
        <w:t xml:space="preserve">think </w:t>
      </w:r>
      <w:r startTime="721610" endTime="721770">
        <w:rPr>
          <w:rFonts w:ascii="Bierstadt"/>
          <w:sz w:val="28"/>
          <w:color w:val="000000"/>
        </w:rPr>
        <w:t xml:space="preserve">about </w:t>
      </w:r>
      <w:r startTime="721770" endTime="721970">
        <w:rPr>
          <w:rFonts w:ascii="Bierstadt"/>
          <w:sz w:val="28"/>
          <w:color w:val="000000"/>
        </w:rPr>
        <w:t xml:space="preserve">these </w:t>
      </w:r>
      <w:r startTime="721970" endTime="722210">
        <w:rPr>
          <w:rFonts w:ascii="Bierstadt"/>
          <w:sz w:val="28"/>
          <w:color w:val="000000"/>
        </w:rPr>
        <w:t xml:space="preserve">women </w:t>
      </w:r>
      <w:r startTime="722210" endTime="722410">
        <w:rPr>
          <w:rFonts w:ascii="Bierstadt"/>
          <w:sz w:val="28"/>
          <w:color w:val="000000"/>
        </w:rPr>
        <w:t xml:space="preserve">that </w:t>
      </w:r>
      <w:r startTime="722410" endTime="722570">
        <w:rPr>
          <w:rFonts w:ascii="Bierstadt"/>
          <w:sz w:val="28"/>
          <w:color w:val="000000"/>
        </w:rPr>
        <w:t xml:space="preserve">are </w:t>
      </w:r>
      <w:r startTime="722570" endTime="722770">
        <w:rPr>
          <w:rFonts w:ascii="Bierstadt"/>
          <w:sz w:val="28"/>
          <w:color w:val="000000"/>
        </w:rPr>
        <w:t xml:space="preserve">having </w:t>
      </w:r>
      <w:r startTime="722770" endTime="722970">
        <w:rPr>
          <w:rFonts w:ascii="Bierstadt"/>
          <w:sz w:val="28"/>
          <w:color w:val="000000"/>
        </w:rPr>
        <w:t xml:space="preserve">to </w:t>
      </w:r>
      <w:r startTime="722970" endTime="723130">
        <w:rPr>
          <w:rFonts w:ascii="Bierstadt"/>
          <w:sz w:val="28"/>
          <w:color w:val="000000"/>
        </w:rPr>
        <w:t xml:space="preserve">go </w:t>
      </w:r>
      <w:r startTime="723130" endTime="723330">
        <w:rPr>
          <w:rFonts w:ascii="Bierstadt"/>
          <w:sz w:val="28"/>
          <w:color w:val="000000"/>
        </w:rPr>
        <w:t xml:space="preserve">through </w:t>
      </w:r>
      <w:r startTime="723330" endTime="723610">
        <w:rPr>
          <w:rFonts w:ascii="Bierstadt"/>
          <w:sz w:val="28"/>
          <w:color w:val="000000"/>
        </w:rPr>
        <w:t xml:space="preserve">with </w:t>
      </w:r>
      <w:r startTime="723610" endTime="723970">
        <w:rPr>
          <w:rFonts w:ascii="Bierstadt"/>
          <w:sz w:val="28"/>
          <w:color w:val="000000"/>
        </w:rPr>
        <w:t xml:space="preserve">children </w:t>
      </w:r>
      <w:r startTime="724130" endTime="724410">
        <w:rPr>
          <w:rFonts w:ascii="Bierstadt"/>
          <w:sz w:val="28"/>
          <w:color w:val="000000"/>
        </w:rPr>
        <w:t xml:space="preserve">get </w:t>
      </w:r>
      <w:r startTime="724410" endTime="724650">
        <w:rPr>
          <w:rFonts w:ascii="Bierstadt"/>
          <w:sz w:val="28"/>
          <w:color w:val="000000"/>
        </w:rPr>
        <w:t xml:space="preserve">these </w:t>
      </w:r>
      <w:r startTime="724650" endTime="725530">
        <w:rPr>
          <w:rFonts w:ascii="Bierstadt"/>
          <w:sz w:val="28"/>
          <w:color w:val="000000"/>
        </w:rPr>
        <w:t xml:space="preserve">transfusions </w:t>
      </w:r>
      <w:r startTime="725530" endTime="726290">
        <w:rPr>
          <w:rFonts w:ascii="Bierstadt"/>
          <w:sz w:val="28"/>
          <w:color w:val="000000"/>
        </w:rPr>
        <w:t xml:space="preserve">regularly. </w:t>
      </w:r>
      <w:r startTime="726370" endTime="726650">
        <w:rPr>
          <w:rFonts w:ascii="Bierstadt"/>
          <w:sz w:val="28"/>
          <w:color w:val="000000"/>
        </w:rPr>
        <w:t xml:space="preserve">So </w:t>
      </w:r>
      <w:r startTime="726650" endTime="726770">
        <w:rPr>
          <w:rFonts w:ascii="Bierstadt"/>
          <w:sz w:val="28"/>
          <w:color w:val="000000"/>
        </w:rPr>
        <w:t xml:space="preserve">what </w:t>
      </w:r>
      <w:r startTime="726770" endTime="726850">
        <w:rPr>
          <w:rFonts w:ascii="Bierstadt"/>
          <w:sz w:val="28"/>
          <w:color w:val="000000"/>
        </w:rPr>
        <w:t xml:space="preserve">we </w:t>
      </w:r>
      <w:r startTime="726850" endTime="726970">
        <w:rPr>
          <w:rFonts w:ascii="Bierstadt"/>
          <w:sz w:val="28"/>
          <w:color w:val="000000"/>
        </w:rPr>
        <w:t xml:space="preserve">did </w:t>
      </w:r>
      <w:r startTime="726970" endTime="727130">
        <w:rPr>
          <w:rFonts w:ascii="Bierstadt"/>
          <w:sz w:val="28"/>
          <w:color w:val="000000"/>
        </w:rPr>
        <w:t xml:space="preserve">was </w:t>
      </w:r>
      <w:r startTime="727130" endTime="727290">
        <w:rPr>
          <w:rFonts w:ascii="Bierstadt"/>
          <w:sz w:val="28"/>
          <w:color w:val="000000"/>
        </w:rPr>
        <w:t xml:space="preserve">we </w:t>
      </w:r>
      <w:r startTime="727290" endTime="727530">
        <w:rPr>
          <w:rFonts w:ascii="Bierstadt"/>
          <w:sz w:val="28"/>
          <w:color w:val="000000"/>
        </w:rPr>
        <w:t xml:space="preserve">talked </w:t>
      </w:r>
      <w:r startTime="727530" endTime="727650">
        <w:rPr>
          <w:rFonts w:ascii="Bierstadt"/>
          <w:sz w:val="28"/>
          <w:color w:val="000000"/>
        </w:rPr>
        <w:t xml:space="preserve">to </w:t>
      </w:r>
      <w:r startTime="727650" endTime="727810">
        <w:rPr>
          <w:rFonts w:ascii="Bierstadt"/>
          <w:sz w:val="28"/>
          <w:color w:val="000000"/>
        </w:rPr>
        <w:t xml:space="preserve">them </w:t>
      </w:r>
      <w:r startTime="727810" endTime="728090">
        <w:rPr>
          <w:rFonts w:ascii="Bierstadt"/>
          <w:sz w:val="28"/>
          <w:color w:val="000000"/>
        </w:rPr>
        <w:t xml:space="preserve">and </w:t>
      </w:r>
      <w:r startTime="728090" endTime="728450">
        <w:rPr>
          <w:rFonts w:ascii="Bierstadt"/>
          <w:sz w:val="28"/>
          <w:color w:val="000000"/>
        </w:rPr>
        <w:t xml:space="preserve">got, </w:t>
      </w:r>
      <w:r startTime="728530" endTime="728810">
        <w:rPr>
          <w:rFonts w:ascii="Bierstadt"/>
          <w:sz w:val="28"/>
          <w:color w:val="000000"/>
        </w:rPr>
        <w:t xml:space="preserve">like </w:t>
      </w:r>
      <w:r startTime="728810" endTime="728930">
        <w:rPr>
          <w:rFonts w:ascii="Bierstadt"/>
          <w:sz w:val="28"/>
          <w:color w:val="000000"/>
        </w:rPr>
        <w:t xml:space="preserve">I </w:t>
      </w:r>
      <w:r startTime="728930" endTime="729130">
        <w:rPr>
          <w:rFonts w:ascii="Bierstadt"/>
          <w:sz w:val="28"/>
          <w:color w:val="000000"/>
        </w:rPr>
        <w:t xml:space="preserve">said, </w:t>
      </w:r>
      <w:r startTime="729130" endTime="729570">
        <w:rPr>
          <w:rFonts w:ascii="Bierstadt"/>
          <w:sz w:val="28"/>
          <w:color w:val="000000"/>
        </w:rPr>
        <w:t xml:space="preserve">hundreds </w:t>
      </w:r>
      <w:r startTime="729570" endTime="729730">
        <w:rPr>
          <w:rFonts w:ascii="Bierstadt"/>
          <w:sz w:val="28"/>
          <w:color w:val="000000"/>
        </w:rPr>
        <w:t xml:space="preserve">of </w:t>
      </w:r>
      <w:r startTime="729730" endTime="730210">
        <w:rPr>
          <w:rFonts w:ascii="Bierstadt"/>
          <w:sz w:val="28"/>
          <w:color w:val="000000"/>
        </w:rPr>
        <w:t xml:space="preserve">conversations. </w:t>
      </w:r>
    </w:p>
    <w:p>
      <w:pPr>
        <w:spacing w:after="0" w:line="300" w:lineRule="exact"/>
      </w:pPr>
      <w:r>
        <w:t>12:10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30210" endTime="730410">
        <w:rPr>
          <w:rFonts w:ascii="Bierstadt"/>
          <w:sz w:val="28"/>
          <w:color w:val="000000"/>
        </w:rPr>
        <w:t xml:space="preserve">And </w:t>
      </w:r>
      <w:r startTime="730410" endTime="730530">
        <w:rPr>
          <w:rFonts w:ascii="Bierstadt"/>
          <w:sz w:val="28"/>
          <w:color w:val="000000"/>
        </w:rPr>
        <w:t xml:space="preserve">we </w:t>
      </w:r>
      <w:r startTime="730530" endTime="730650">
        <w:rPr>
          <w:rFonts w:ascii="Bierstadt"/>
          <w:sz w:val="28"/>
          <w:color w:val="000000"/>
        </w:rPr>
        <w:t xml:space="preserve">were </w:t>
      </w:r>
      <w:r startTime="730650" endTime="730810">
        <w:rPr>
          <w:rFonts w:ascii="Bierstadt"/>
          <w:sz w:val="28"/>
          <w:color w:val="000000"/>
        </w:rPr>
        <w:t xml:space="preserve">able </w:t>
      </w:r>
      <w:r startTime="730810" endTime="730970">
        <w:rPr>
          <w:rFonts w:ascii="Bierstadt"/>
          <w:sz w:val="28"/>
          <w:color w:val="000000"/>
        </w:rPr>
        <w:t xml:space="preserve">to </w:t>
      </w:r>
      <w:r startTime="730970" endTime="731130">
        <w:rPr>
          <w:rFonts w:ascii="Bierstadt"/>
          <w:sz w:val="28"/>
          <w:color w:val="000000"/>
        </w:rPr>
        <w:t xml:space="preserve">build </w:t>
      </w:r>
      <w:r startTime="731130" endTime="731330">
        <w:rPr>
          <w:rFonts w:ascii="Bierstadt"/>
          <w:sz w:val="28"/>
          <w:color w:val="000000"/>
        </w:rPr>
        <w:t xml:space="preserve">this </w:t>
      </w:r>
      <w:r startTime="731330" endTime="731650">
        <w:rPr>
          <w:rFonts w:ascii="Bierstadt"/>
          <w:sz w:val="28"/>
          <w:color w:val="000000"/>
        </w:rPr>
        <w:t xml:space="preserve">campaign </w:t>
      </w:r>
      <w:r startTime="731650" endTime="731930">
        <w:rPr>
          <w:rFonts w:ascii="Bierstadt"/>
          <w:sz w:val="28"/>
          <w:color w:val="000000"/>
        </w:rPr>
        <w:t xml:space="preserve">and </w:t>
      </w:r>
      <w:r startTime="731930" endTime="732210">
        <w:rPr>
          <w:rFonts w:ascii="Bierstadt"/>
          <w:sz w:val="28"/>
          <w:color w:val="000000"/>
        </w:rPr>
        <w:t xml:space="preserve">this </w:t>
      </w:r>
      <w:r startTime="732290" endTime="732690">
        <w:rPr>
          <w:rFonts w:ascii="Bierstadt"/>
          <w:sz w:val="28"/>
          <w:color w:val="000000"/>
        </w:rPr>
        <w:t xml:space="preserve">video </w:t>
      </w:r>
      <w:r startTime="733090" endTime="733370">
        <w:rPr>
          <w:rFonts w:ascii="Bierstadt"/>
          <w:sz w:val="28"/>
          <w:color w:val="000000"/>
        </w:rPr>
        <w:t xml:space="preserve">that </w:t>
      </w:r>
      <w:r startTime="733370" endTime="733530">
        <w:rPr>
          <w:rFonts w:ascii="Bierstadt"/>
          <w:sz w:val="28"/>
          <w:color w:val="000000"/>
        </w:rPr>
        <w:t xml:space="preserve">is </w:t>
      </w:r>
      <w:r startTime="733530" endTime="734210">
        <w:rPr>
          <w:rFonts w:ascii="Bierstadt"/>
          <w:sz w:val="28"/>
          <w:color w:val="000000"/>
        </w:rPr>
        <w:t xml:space="preserve">absolutely. </w:t>
      </w:r>
      <w:r startTime="734290" endTime="734570">
        <w:rPr>
          <w:rFonts w:ascii="Bierstadt"/>
          <w:sz w:val="28"/>
          <w:color w:val="000000"/>
        </w:rPr>
        <w:t xml:space="preserve">So </w:t>
      </w:r>
      <w:r startTime="734570" endTime="734930">
        <w:rPr>
          <w:rFonts w:ascii="Bierstadt"/>
          <w:sz w:val="28"/>
          <w:color w:val="000000"/>
        </w:rPr>
        <w:t xml:space="preserve">moving </w:t>
      </w:r>
      <w:r startTime="735009" endTime="735289">
        <w:rPr>
          <w:rFonts w:ascii="Bierstadt"/>
          <w:sz w:val="28"/>
          <w:color w:val="000000"/>
        </w:rPr>
        <w:t xml:space="preserve">to </w:t>
      </w:r>
      <w:r startTime="735289" endTime="735450">
        <w:rPr>
          <w:rFonts w:ascii="Bierstadt"/>
          <w:sz w:val="28"/>
          <w:color w:val="000000"/>
        </w:rPr>
        <w:t xml:space="preserve">a </w:t>
      </w:r>
      <w:r startTime="735450" endTime="735610">
        <w:rPr>
          <w:rFonts w:ascii="Bierstadt"/>
          <w:sz w:val="28"/>
          <w:color w:val="000000"/>
        </w:rPr>
        <w:t xml:space="preserve">point </w:t>
      </w:r>
      <w:r startTime="735610" endTime="735770">
        <w:rPr>
          <w:rFonts w:ascii="Bierstadt"/>
          <w:sz w:val="28"/>
          <w:color w:val="000000"/>
        </w:rPr>
        <w:t xml:space="preserve">where </w:t>
      </w:r>
      <w:r startTime="735770" endTime="735970">
        <w:rPr>
          <w:rFonts w:ascii="Bierstadt"/>
          <w:sz w:val="28"/>
          <w:color w:val="000000"/>
        </w:rPr>
        <w:t xml:space="preserve">it's </w:t>
      </w:r>
      <w:r startTime="735970" endTime="736050">
        <w:rPr>
          <w:rFonts w:ascii="Bierstadt"/>
          <w:sz w:val="28"/>
          <w:color w:val="000000"/>
        </w:rPr>
        <w:t xml:space="preserve">a </w:t>
      </w:r>
      <w:r startTime="736050" endTime="736210">
        <w:rPr>
          <w:rFonts w:ascii="Bierstadt"/>
          <w:sz w:val="28"/>
          <w:color w:val="000000"/>
        </w:rPr>
        <w:t xml:space="preserve">little </w:t>
      </w:r>
      <w:r startTime="736210" endTime="736930">
        <w:rPr>
          <w:rFonts w:ascii="Bierstadt"/>
          <w:sz w:val="28"/>
          <w:color w:val="000000"/>
        </w:rPr>
        <w:t xml:space="preserve">uncomfortable </w:t>
      </w:r>
      <w:r startTime="737090" endTime="737410">
        <w:rPr>
          <w:rFonts w:ascii="Bierstadt"/>
          <w:sz w:val="28"/>
          <w:color w:val="000000"/>
        </w:rPr>
        <w:t xml:space="preserve">because </w:t>
      </w:r>
      <w:r startTime="737410" endTime="737650">
        <w:rPr>
          <w:rFonts w:ascii="Bierstadt"/>
          <w:sz w:val="28"/>
          <w:color w:val="000000"/>
        </w:rPr>
        <w:t xml:space="preserve">you're </w:t>
      </w:r>
      <w:r startTime="737650" endTime="737850">
        <w:rPr>
          <w:rFonts w:ascii="Bierstadt"/>
          <w:sz w:val="28"/>
          <w:color w:val="000000"/>
        </w:rPr>
        <w:t xml:space="preserve">showing </w:t>
      </w:r>
      <w:r startTime="737850" endTime="738010">
        <w:rPr>
          <w:rFonts w:ascii="Bierstadt"/>
          <w:sz w:val="28"/>
          <w:color w:val="000000"/>
        </w:rPr>
        <w:t xml:space="preserve">a </w:t>
      </w:r>
      <w:r startTime="738010" endTime="738450">
        <w:rPr>
          <w:rFonts w:ascii="Bierstadt"/>
          <w:sz w:val="28"/>
          <w:color w:val="000000"/>
        </w:rPr>
        <w:t xml:space="preserve">toddler </w:t>
      </w:r>
      <w:r startTime="738450" endTime="738730">
        <w:rPr>
          <w:rFonts w:ascii="Bierstadt"/>
          <w:sz w:val="28"/>
          <w:color w:val="000000"/>
        </w:rPr>
        <w:t xml:space="preserve">who's </w:t>
      </w:r>
      <w:r startTime="738730" endTime="738890">
        <w:rPr>
          <w:rFonts w:ascii="Bierstadt"/>
          <w:sz w:val="28"/>
          <w:color w:val="000000"/>
        </w:rPr>
        <w:t xml:space="preserve">trying </w:t>
      </w:r>
      <w:r startTime="738890" endTime="739010">
        <w:rPr>
          <w:rFonts w:ascii="Bierstadt"/>
          <w:sz w:val="28"/>
          <w:color w:val="000000"/>
        </w:rPr>
        <w:t xml:space="preserve">to </w:t>
      </w:r>
      <w:r startTime="739010" endTime="739130">
        <w:rPr>
          <w:rFonts w:ascii="Bierstadt"/>
          <w:sz w:val="28"/>
          <w:color w:val="000000"/>
        </w:rPr>
        <w:t xml:space="preserve">get </w:t>
      </w:r>
      <w:r startTime="739130" endTime="739290">
        <w:rPr>
          <w:rFonts w:ascii="Bierstadt"/>
          <w:sz w:val="28"/>
          <w:color w:val="000000"/>
        </w:rPr>
        <w:t xml:space="preserve">their </w:t>
      </w:r>
      <w:r startTime="739290" endTime="739490">
        <w:rPr>
          <w:rFonts w:ascii="Bierstadt"/>
          <w:sz w:val="28"/>
          <w:color w:val="000000"/>
        </w:rPr>
        <w:t xml:space="preserve">first </w:t>
      </w:r>
      <w:r startTime="739490" endTime="740170">
        <w:rPr>
          <w:rFonts w:ascii="Bierstadt"/>
          <w:sz w:val="28"/>
          <w:color w:val="000000"/>
        </w:rPr>
        <w:t xml:space="preserve">transfusion </w:t>
      </w:r>
      <w:r startTime="740170" endTime="740330">
        <w:rPr>
          <w:rFonts w:ascii="Bierstadt"/>
          <w:sz w:val="28"/>
          <w:color w:val="000000"/>
        </w:rPr>
        <w:t xml:space="preserve">and </w:t>
      </w:r>
      <w:r startTime="740330" endTime="740610">
        <w:rPr>
          <w:rFonts w:ascii="Bierstadt"/>
          <w:sz w:val="28"/>
          <w:color w:val="000000"/>
        </w:rPr>
        <w:t xml:space="preserve">how </w:t>
      </w:r>
      <w:r startTime="740770" endTime="741290">
        <w:rPr>
          <w:rFonts w:ascii="Bierstadt"/>
          <w:sz w:val="28"/>
          <w:color w:val="000000"/>
        </w:rPr>
        <w:t xml:space="preserve">horrible </w:t>
      </w:r>
      <w:r startTime="741290" endTime="741450">
        <w:rPr>
          <w:rFonts w:ascii="Bierstadt"/>
          <w:sz w:val="28"/>
          <w:color w:val="000000"/>
        </w:rPr>
        <w:t xml:space="preserve">it </w:t>
      </w:r>
      <w:r startTime="741450" endTime="741610">
        <w:rPr>
          <w:rFonts w:ascii="Bierstadt"/>
          <w:sz w:val="28"/>
          <w:color w:val="000000"/>
        </w:rPr>
        <w:t xml:space="preserve">is </w:t>
      </w:r>
      <w:r startTime="741610" endTime="741770">
        <w:rPr>
          <w:rFonts w:ascii="Bierstadt"/>
          <w:sz w:val="28"/>
          <w:color w:val="000000"/>
        </w:rPr>
        <w:t xml:space="preserve">for </w:t>
      </w:r>
      <w:r startTime="741770" endTime="741890">
        <w:rPr>
          <w:rFonts w:ascii="Bierstadt"/>
          <w:sz w:val="28"/>
          <w:color w:val="000000"/>
        </w:rPr>
        <w:t xml:space="preserve">the </w:t>
      </w:r>
      <w:r startTime="741890" endTime="742130">
        <w:rPr>
          <w:rFonts w:ascii="Bierstadt"/>
          <w:sz w:val="28"/>
          <w:color w:val="000000"/>
        </w:rPr>
        <w:t xml:space="preserve">mother </w:t>
      </w:r>
      <w:r startTime="742130" endTime="742370">
        <w:rPr>
          <w:rFonts w:ascii="Bierstadt"/>
          <w:sz w:val="28"/>
          <w:color w:val="000000"/>
        </w:rPr>
        <w:t xml:space="preserve">and </w:t>
      </w:r>
      <w:r startTime="742370" endTime="742650">
        <w:rPr>
          <w:rFonts w:ascii="Bierstadt"/>
          <w:sz w:val="28"/>
          <w:color w:val="000000"/>
        </w:rPr>
        <w:t xml:space="preserve">everything </w:t>
      </w:r>
      <w:r startTime="742650" endTime="742930">
        <w:rPr>
          <w:rFonts w:ascii="Bierstadt"/>
          <w:sz w:val="28"/>
          <w:color w:val="000000"/>
        </w:rPr>
        <w:t xml:space="preserve">that's </w:t>
      </w:r>
      <w:r startTime="742930" endTime="743370">
        <w:rPr>
          <w:rFonts w:ascii="Bierstadt"/>
          <w:sz w:val="28"/>
          <w:color w:val="000000"/>
        </w:rPr>
        <w:t xml:space="preserve">crashing </w:t>
      </w:r>
      <w:r startTime="743370" endTime="743530">
        <w:rPr>
          <w:rFonts w:ascii="Bierstadt"/>
          <w:sz w:val="28"/>
          <w:color w:val="000000"/>
        </w:rPr>
        <w:t xml:space="preserve">through </w:t>
      </w:r>
      <w:r startTime="743530" endTime="743690">
        <w:rPr>
          <w:rFonts w:ascii="Bierstadt"/>
          <w:sz w:val="28"/>
          <w:color w:val="000000"/>
        </w:rPr>
        <w:t xml:space="preserve">her </w:t>
      </w:r>
      <w:r startTime="743690" endTime="744050">
        <w:rPr>
          <w:rFonts w:ascii="Bierstadt"/>
          <w:sz w:val="28"/>
          <w:color w:val="000000"/>
        </w:rPr>
        <w:t xml:space="preserve">brain. </w:t>
      </w:r>
    </w:p>
    <w:p>
      <w:pPr>
        <w:spacing w:after="0" w:line="300" w:lineRule="exact"/>
      </w:pPr>
      <w:r>
        <w:t>12:24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744370" endTime="744630">
        <w:rPr>
          <w:rFonts w:ascii="Bierstadt"/>
          <w:sz w:val="28"/>
          <w:color w:val="000000"/>
        </w:rPr>
        <w:t xml:space="preserve">And. </w:t>
      </w:r>
    </w:p>
    <w:p>
      <w:pPr>
        <w:spacing w:after="0" w:line="300" w:lineRule="exact"/>
      </w:pPr>
      <w:r>
        <w:t>12:24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44780" endTime="744940">
        <w:rPr>
          <w:rFonts w:ascii="Bierstadt"/>
          <w:sz w:val="28"/>
          <w:color w:val="000000"/>
        </w:rPr>
        <w:t xml:space="preserve">And </w:t>
      </w:r>
      <w:r startTime="744940" endTime="745180">
        <w:rPr>
          <w:rFonts w:ascii="Bierstadt"/>
          <w:sz w:val="28"/>
          <w:color w:val="000000"/>
        </w:rPr>
        <w:t xml:space="preserve">on </w:t>
      </w:r>
      <w:r startTime="745180" endTime="745380">
        <w:rPr>
          <w:rFonts w:ascii="Bierstadt"/>
          <w:sz w:val="28"/>
          <w:color w:val="000000"/>
        </w:rPr>
        <w:t xml:space="preserve">top </w:t>
      </w:r>
      <w:r startTime="745380" endTime="745540">
        <w:rPr>
          <w:rFonts w:ascii="Bierstadt"/>
          <w:sz w:val="28"/>
          <w:color w:val="000000"/>
        </w:rPr>
        <w:t xml:space="preserve">of </w:t>
      </w:r>
      <w:r startTime="745540" endTime="745820">
        <w:rPr>
          <w:rFonts w:ascii="Bierstadt"/>
          <w:sz w:val="28"/>
          <w:color w:val="000000"/>
        </w:rPr>
        <w:t xml:space="preserve">that, </w:t>
      </w:r>
      <w:r startTime="745900" endTime="746260">
        <w:rPr>
          <w:rFonts w:ascii="Bierstadt"/>
          <w:sz w:val="28"/>
          <w:color w:val="000000"/>
        </w:rPr>
        <w:t xml:space="preserve">what </w:t>
      </w:r>
      <w:r startTime="746260" endTime="746540">
        <w:rPr>
          <w:rFonts w:ascii="Bierstadt"/>
          <w:sz w:val="28"/>
          <w:color w:val="000000"/>
        </w:rPr>
        <w:t xml:space="preserve">really </w:t>
      </w:r>
      <w:r startTime="746540" endTime="746740">
        <w:rPr>
          <w:rFonts w:ascii="Bierstadt"/>
          <w:sz w:val="28"/>
          <w:color w:val="000000"/>
        </w:rPr>
        <w:t xml:space="preserve">made </w:t>
      </w:r>
      <w:r startTime="746740" endTime="746900">
        <w:rPr>
          <w:rFonts w:ascii="Bierstadt"/>
          <w:sz w:val="28"/>
          <w:color w:val="000000"/>
        </w:rPr>
        <w:t xml:space="preserve">it </w:t>
      </w:r>
      <w:r startTime="746900" endTime="747100">
        <w:rPr>
          <w:rFonts w:ascii="Bierstadt"/>
          <w:sz w:val="28"/>
          <w:color w:val="000000"/>
        </w:rPr>
        <w:t xml:space="preserve">special </w:t>
      </w:r>
      <w:r startTime="747100" endTime="747420">
        <w:rPr>
          <w:rFonts w:ascii="Bierstadt"/>
          <w:sz w:val="28"/>
          <w:color w:val="000000"/>
        </w:rPr>
        <w:t xml:space="preserve">is </w:t>
      </w:r>
      <w:r startTime="747500" endTime="747740">
        <w:rPr>
          <w:rFonts w:ascii="Bierstadt"/>
          <w:sz w:val="28"/>
          <w:color w:val="000000"/>
        </w:rPr>
        <w:t xml:space="preserve">the </w:t>
      </w:r>
      <w:r startTime="747740" endTime="747900">
        <w:rPr>
          <w:rFonts w:ascii="Bierstadt"/>
          <w:sz w:val="28"/>
          <w:color w:val="000000"/>
        </w:rPr>
        <w:t xml:space="preserve">people </w:t>
      </w:r>
      <w:r startTime="747900" endTime="748060">
        <w:rPr>
          <w:rFonts w:ascii="Bierstadt"/>
          <w:sz w:val="28"/>
          <w:color w:val="000000"/>
        </w:rPr>
        <w:t xml:space="preserve">that </w:t>
      </w:r>
      <w:r startTime="748060" endTime="748220">
        <w:rPr>
          <w:rFonts w:ascii="Bierstadt"/>
          <w:sz w:val="28"/>
          <w:color w:val="000000"/>
        </w:rPr>
        <w:t xml:space="preserve">were </w:t>
      </w:r>
      <w:r startTime="748220" endTime="748460">
        <w:rPr>
          <w:rFonts w:ascii="Bierstadt"/>
          <w:sz w:val="28"/>
          <w:color w:val="000000"/>
        </w:rPr>
        <w:t xml:space="preserve">behind </w:t>
      </w:r>
      <w:r startTime="748460" endTime="748660">
        <w:rPr>
          <w:rFonts w:ascii="Bierstadt"/>
          <w:sz w:val="28"/>
          <w:color w:val="000000"/>
        </w:rPr>
        <w:t xml:space="preserve">the </w:t>
      </w:r>
      <w:r startTime="748660" endTime="749020">
        <w:rPr>
          <w:rFonts w:ascii="Bierstadt"/>
          <w:sz w:val="28"/>
          <w:color w:val="000000"/>
        </w:rPr>
        <w:t xml:space="preserve">scenes. </w:t>
      </w:r>
      <w:r startTime="749020" endTime="749220">
        <w:rPr>
          <w:rFonts w:ascii="Bierstadt"/>
          <w:sz w:val="28"/>
          <w:color w:val="000000"/>
        </w:rPr>
        <w:t xml:space="preserve">So </w:t>
      </w:r>
      <w:r startTime="749220" endTime="749380">
        <w:rPr>
          <w:rFonts w:ascii="Bierstadt"/>
          <w:sz w:val="28"/>
          <w:color w:val="000000"/>
        </w:rPr>
        <w:t xml:space="preserve">we </w:t>
      </w:r>
      <w:r startTime="749380" endTime="749660">
        <w:rPr>
          <w:rFonts w:ascii="Bierstadt"/>
          <w:sz w:val="28"/>
          <w:color w:val="000000"/>
        </w:rPr>
        <w:t xml:space="preserve">had </w:t>
      </w:r>
      <w:r startTime="749740" endTime="750060">
        <w:rPr>
          <w:rFonts w:ascii="Bierstadt"/>
          <w:sz w:val="28"/>
          <w:color w:val="000000"/>
        </w:rPr>
        <w:t xml:space="preserve">all </w:t>
      </w:r>
      <w:r startTime="750060" endTime="750420">
        <w:rPr>
          <w:rFonts w:ascii="Bierstadt"/>
          <w:sz w:val="28"/>
          <w:color w:val="000000"/>
        </w:rPr>
        <w:t xml:space="preserve">moms </w:t>
      </w:r>
      <w:r startTime="750420" endTime="750580">
        <w:rPr>
          <w:rFonts w:ascii="Bierstadt"/>
          <w:sz w:val="28"/>
          <w:color w:val="000000"/>
        </w:rPr>
        <w:t xml:space="preserve">that </w:t>
      </w:r>
      <w:r startTime="750580" endTime="750740">
        <w:rPr>
          <w:rFonts w:ascii="Bierstadt"/>
          <w:sz w:val="28"/>
          <w:color w:val="000000"/>
        </w:rPr>
        <w:t xml:space="preserve">had </w:t>
      </w:r>
      <w:r startTime="750740" endTime="751020">
        <w:rPr>
          <w:rFonts w:ascii="Bierstadt"/>
          <w:sz w:val="28"/>
          <w:color w:val="000000"/>
        </w:rPr>
        <w:t xml:space="preserve">worked </w:t>
      </w:r>
      <w:r startTime="751020" endTime="751140">
        <w:rPr>
          <w:rFonts w:ascii="Bierstadt"/>
          <w:sz w:val="28"/>
          <w:color w:val="000000"/>
        </w:rPr>
        <w:t xml:space="preserve">on </w:t>
      </w:r>
      <w:r startTime="751140" endTime="751420">
        <w:rPr>
          <w:rFonts w:ascii="Bierstadt"/>
          <w:sz w:val="28"/>
          <w:color w:val="000000"/>
        </w:rPr>
        <w:t xml:space="preserve">it. </w:t>
      </w:r>
      <w:r startTime="751500" endTime="751820">
        <w:rPr>
          <w:rFonts w:ascii="Bierstadt"/>
          <w:sz w:val="28"/>
          <w:color w:val="000000"/>
        </w:rPr>
        <w:t xml:space="preserve">Our </w:t>
      </w:r>
      <w:r startTime="751820" endTime="752060">
        <w:rPr>
          <w:rFonts w:ascii="Bierstadt"/>
          <w:sz w:val="28"/>
          <w:color w:val="000000"/>
        </w:rPr>
        <w:t xml:space="preserve">lead </w:t>
      </w:r>
      <w:r startTime="752060" endTime="752340">
        <w:rPr>
          <w:rFonts w:ascii="Bierstadt"/>
          <w:sz w:val="28"/>
          <w:color w:val="000000"/>
        </w:rPr>
        <w:t xml:space="preserve">client </w:t>
      </w:r>
      <w:r startTime="752340" endTime="752500">
        <w:rPr>
          <w:rFonts w:ascii="Bierstadt"/>
          <w:sz w:val="28"/>
          <w:color w:val="000000"/>
        </w:rPr>
        <w:t xml:space="preserve">was </w:t>
      </w:r>
      <w:r startTime="752500" endTime="752700">
        <w:rPr>
          <w:rFonts w:ascii="Bierstadt"/>
          <w:sz w:val="28"/>
          <w:color w:val="000000"/>
        </w:rPr>
        <w:t xml:space="preserve">a </w:t>
      </w:r>
      <w:r startTime="752700" endTime="753020">
        <w:rPr>
          <w:rFonts w:ascii="Bierstadt"/>
          <w:sz w:val="28"/>
          <w:color w:val="000000"/>
        </w:rPr>
        <w:t xml:space="preserve">mom, </w:t>
      </w:r>
      <w:r startTime="753260" endTime="753580">
        <w:rPr>
          <w:rFonts w:ascii="Bierstadt"/>
          <w:sz w:val="28"/>
          <w:color w:val="000000"/>
        </w:rPr>
        <w:t xml:space="preserve">our </w:t>
      </w:r>
      <w:r startTime="753580" endTime="754300">
        <w:rPr>
          <w:rFonts w:ascii="Bierstadt"/>
          <w:sz w:val="28"/>
          <w:color w:val="000000"/>
        </w:rPr>
        <w:t xml:space="preserve">producers, </w:t>
      </w:r>
      <w:r startTime="754300" endTime="754580">
        <w:rPr>
          <w:rFonts w:ascii="Bierstadt"/>
          <w:sz w:val="28"/>
          <w:color w:val="000000"/>
        </w:rPr>
        <w:t xml:space="preserve">our </w:t>
      </w:r>
      <w:r startTime="754580" endTime="754860">
        <w:rPr>
          <w:rFonts w:ascii="Bierstadt"/>
          <w:sz w:val="28"/>
          <w:color w:val="000000"/>
        </w:rPr>
        <w:t xml:space="preserve">executive </w:t>
      </w:r>
      <w:r startTime="754940" endTime="755380">
        <w:rPr>
          <w:rFonts w:ascii="Bierstadt"/>
          <w:sz w:val="28"/>
          <w:color w:val="000000"/>
        </w:rPr>
        <w:t xml:space="preserve">creative </w:t>
      </w:r>
      <w:r startTime="755380" endTime="755660">
        <w:rPr>
          <w:rFonts w:ascii="Bierstadt"/>
          <w:sz w:val="28"/>
          <w:color w:val="000000"/>
        </w:rPr>
        <w:t xml:space="preserve">director. </w:t>
      </w:r>
    </w:p>
    <w:p>
      <w:pPr>
        <w:spacing w:after="0" w:line="300" w:lineRule="exact"/>
      </w:pPr>
      <w:r>
        <w:t>12:36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56220" endTime="756540">
        <w:rPr>
          <w:rFonts w:ascii="Bierstadt"/>
          <w:sz w:val="28"/>
          <w:color w:val="000000"/>
        </w:rPr>
        <w:t xml:space="preserve">And </w:t>
      </w:r>
      <w:r startTime="756540" endTime="756780">
        <w:rPr>
          <w:rFonts w:ascii="Bierstadt"/>
          <w:sz w:val="28"/>
          <w:color w:val="000000"/>
        </w:rPr>
        <w:t xml:space="preserve">really </w:t>
      </w:r>
      <w:r startTime="756780" endTime="757020">
        <w:rPr>
          <w:rFonts w:ascii="Bierstadt"/>
          <w:sz w:val="28"/>
          <w:color w:val="000000"/>
        </w:rPr>
        <w:t xml:space="preserve">just </w:t>
      </w:r>
      <w:r startTime="757020" endTime="757260">
        <w:rPr>
          <w:rFonts w:ascii="Bierstadt"/>
          <w:sz w:val="28"/>
          <w:color w:val="000000"/>
        </w:rPr>
        <w:t xml:space="preserve">being </w:t>
      </w:r>
      <w:r startTime="757260" endTime="757460">
        <w:rPr>
          <w:rFonts w:ascii="Bierstadt"/>
          <w:sz w:val="28"/>
          <w:color w:val="000000"/>
        </w:rPr>
        <w:t xml:space="preserve">able </w:t>
      </w:r>
      <w:r startTime="757460" endTime="757660">
        <w:rPr>
          <w:rFonts w:ascii="Bierstadt"/>
          <w:sz w:val="28"/>
          <w:color w:val="000000"/>
        </w:rPr>
        <w:t xml:space="preserve">to </w:t>
      </w:r>
      <w:r startTime="757660" endTime="758060">
        <w:rPr>
          <w:rFonts w:ascii="Bierstadt"/>
          <w:sz w:val="28"/>
          <w:color w:val="000000"/>
        </w:rPr>
        <w:t xml:space="preserve">connect </w:t>
      </w:r>
      <w:r startTime="758060" endTime="758300">
        <w:rPr>
          <w:rFonts w:ascii="Bierstadt"/>
          <w:sz w:val="28"/>
          <w:color w:val="000000"/>
        </w:rPr>
        <w:t xml:space="preserve">with </w:t>
      </w:r>
      <w:r startTime="758300" endTime="758540">
        <w:rPr>
          <w:rFonts w:ascii="Bierstadt"/>
          <w:sz w:val="28"/>
          <w:color w:val="000000"/>
        </w:rPr>
        <w:t xml:space="preserve">those </w:t>
      </w:r>
      <w:r startTime="758540" endTime="758820">
        <w:rPr>
          <w:rFonts w:ascii="Bierstadt"/>
          <w:sz w:val="28"/>
          <w:color w:val="000000"/>
        </w:rPr>
        <w:t xml:space="preserve">women </w:t>
      </w:r>
      <w:r startTime="758820" endTime="759180">
        <w:rPr>
          <w:rFonts w:ascii="Bierstadt"/>
          <w:sz w:val="28"/>
          <w:color w:val="000000"/>
        </w:rPr>
        <w:t xml:space="preserve">and </w:t>
      </w:r>
      <w:r startTime="759500" endTime="759860">
        <w:rPr>
          <w:rFonts w:ascii="Bierstadt"/>
          <w:sz w:val="28"/>
          <w:color w:val="000000"/>
        </w:rPr>
        <w:t xml:space="preserve">getting </w:t>
      </w:r>
      <w:r startTime="759860" endTime="760100">
        <w:rPr>
          <w:rFonts w:ascii="Bierstadt"/>
          <w:sz w:val="28"/>
          <w:color w:val="000000"/>
        </w:rPr>
        <w:t xml:space="preserve">their </w:t>
      </w:r>
      <w:r startTime="760100" endTime="760380">
        <w:rPr>
          <w:rFonts w:ascii="Bierstadt"/>
          <w:sz w:val="28"/>
          <w:color w:val="000000"/>
        </w:rPr>
        <w:t xml:space="preserve">experience </w:t>
      </w:r>
      <w:r startTime="760620" endTime="760899">
        <w:rPr>
          <w:rFonts w:ascii="Bierstadt"/>
          <w:sz w:val="28"/>
          <w:color w:val="000000"/>
        </w:rPr>
        <w:t xml:space="preserve">out </w:t>
      </w:r>
      <w:r startTime="760899" endTime="761100">
        <w:rPr>
          <w:rFonts w:ascii="Bierstadt"/>
          <w:sz w:val="28"/>
          <w:color w:val="000000"/>
        </w:rPr>
        <w:t xml:space="preserve">there </w:t>
      </w:r>
      <w:r startTime="761100" endTime="761340">
        <w:rPr>
          <w:rFonts w:ascii="Bierstadt"/>
          <w:sz w:val="28"/>
          <w:color w:val="000000"/>
        </w:rPr>
        <w:t xml:space="preserve">was </w:t>
      </w:r>
      <w:r startTime="761340" endTime="761540">
        <w:rPr>
          <w:rFonts w:ascii="Bierstadt"/>
          <w:sz w:val="28"/>
          <w:color w:val="000000"/>
        </w:rPr>
        <w:t xml:space="preserve">so </w:t>
      </w:r>
      <w:r startTime="761540" endTime="761860">
        <w:rPr>
          <w:rFonts w:ascii="Bierstadt"/>
          <w:sz w:val="28"/>
          <w:color w:val="000000"/>
        </w:rPr>
        <w:t xml:space="preserve">moving. </w:t>
      </w:r>
      <w:r startTime="761860" endTime="762100">
        <w:rPr>
          <w:rFonts w:ascii="Bierstadt"/>
          <w:sz w:val="28"/>
          <w:color w:val="000000"/>
        </w:rPr>
        <w:t xml:space="preserve">We </w:t>
      </w:r>
      <w:r startTime="762100" endTime="762220">
        <w:rPr>
          <w:rFonts w:ascii="Bierstadt"/>
          <w:sz w:val="28"/>
          <w:color w:val="000000"/>
        </w:rPr>
        <w:t xml:space="preserve">put </w:t>
      </w:r>
      <w:r startTime="762220" endTime="762340">
        <w:rPr>
          <w:rFonts w:ascii="Bierstadt"/>
          <w:sz w:val="28"/>
          <w:color w:val="000000"/>
        </w:rPr>
        <w:t xml:space="preserve">it </w:t>
      </w:r>
      <w:r startTime="762340" endTime="762540">
        <w:rPr>
          <w:rFonts w:ascii="Bierstadt"/>
          <w:sz w:val="28"/>
          <w:color w:val="000000"/>
        </w:rPr>
        <w:t xml:space="preserve">out </w:t>
      </w:r>
      <w:r startTime="762540" endTime="762780">
        <w:rPr>
          <w:rFonts w:ascii="Bierstadt"/>
          <w:sz w:val="28"/>
          <w:color w:val="000000"/>
        </w:rPr>
        <w:t xml:space="preserve">on </w:t>
      </w:r>
      <w:r startTime="762780" endTime="763220">
        <w:rPr>
          <w:rFonts w:ascii="Bierstadt"/>
          <w:sz w:val="28"/>
          <w:color w:val="000000"/>
        </w:rPr>
        <w:t xml:space="preserve">Mother's </w:t>
      </w:r>
      <w:r startTime="763220" endTime="763420">
        <w:rPr>
          <w:rFonts w:ascii="Bierstadt"/>
          <w:sz w:val="28"/>
          <w:color w:val="000000"/>
        </w:rPr>
        <w:t xml:space="preserve">Day, </w:t>
      </w:r>
      <w:r startTime="763420" endTime="763740">
        <w:rPr>
          <w:rFonts w:ascii="Bierstadt"/>
          <w:sz w:val="28"/>
          <w:color w:val="000000"/>
        </w:rPr>
        <w:t xml:space="preserve">actually. </w:t>
      </w:r>
      <w:r startTime="764660" endTime="765020">
        <w:rPr>
          <w:rFonts w:ascii="Bierstadt"/>
          <w:sz w:val="28"/>
          <w:color w:val="000000"/>
        </w:rPr>
        <w:t xml:space="preserve">it </w:t>
      </w:r>
      <w:r startTime="765100" endTime="765580">
        <w:rPr>
          <w:rFonts w:ascii="Bierstadt"/>
          <w:sz w:val="28"/>
          <w:color w:val="000000"/>
        </w:rPr>
        <w:t xml:space="preserve">moves </w:t>
      </w:r>
      <w:r startTime="765580" endTime="765780">
        <w:rPr>
          <w:rFonts w:ascii="Bierstadt"/>
          <w:sz w:val="28"/>
          <w:color w:val="000000"/>
        </w:rPr>
        <w:t xml:space="preserve">so </w:t>
      </w:r>
      <w:r startTime="765780" endTime="765940">
        <w:rPr>
          <w:rFonts w:ascii="Bierstadt"/>
          <w:sz w:val="28"/>
          <w:color w:val="000000"/>
        </w:rPr>
        <w:t xml:space="preserve">many </w:t>
      </w:r>
      <w:r startTime="765940" endTime="766220">
        <w:rPr>
          <w:rFonts w:ascii="Bierstadt"/>
          <w:sz w:val="28"/>
          <w:color w:val="000000"/>
        </w:rPr>
        <w:t xml:space="preserve">people </w:t>
      </w:r>
      <w:r startTime="766220" endTime="766620">
        <w:rPr>
          <w:rFonts w:ascii="Bierstadt"/>
          <w:sz w:val="28"/>
          <w:color w:val="000000"/>
        </w:rPr>
        <w:t xml:space="preserve">that </w:t>
      </w:r>
      <w:r startTime="766700" endTime="766940">
        <w:rPr>
          <w:rFonts w:ascii="Bierstadt"/>
          <w:sz w:val="28"/>
          <w:color w:val="000000"/>
        </w:rPr>
        <w:t xml:space="preserve">I </w:t>
      </w:r>
      <w:r startTime="766940" endTime="767100">
        <w:rPr>
          <w:rFonts w:ascii="Bierstadt"/>
          <w:sz w:val="28"/>
          <w:color w:val="000000"/>
        </w:rPr>
        <w:t xml:space="preserve">even </w:t>
      </w:r>
      <w:r startTime="767100" endTime="767300">
        <w:rPr>
          <w:rFonts w:ascii="Bierstadt"/>
          <w:sz w:val="28"/>
          <w:color w:val="000000"/>
        </w:rPr>
        <w:t xml:space="preserve">was </w:t>
      </w:r>
      <w:r startTime="767300" endTime="767540">
        <w:rPr>
          <w:rFonts w:ascii="Bierstadt"/>
          <w:sz w:val="28"/>
          <w:color w:val="000000"/>
        </w:rPr>
        <w:t xml:space="preserve">saying </w:t>
      </w:r>
      <w:r startTime="767540" endTime="767780">
        <w:rPr>
          <w:rFonts w:ascii="Bierstadt"/>
          <w:sz w:val="28"/>
          <w:color w:val="000000"/>
        </w:rPr>
        <w:t xml:space="preserve">in </w:t>
      </w:r>
      <w:r startTime="767780" endTime="767900">
        <w:rPr>
          <w:rFonts w:ascii="Bierstadt"/>
          <w:sz w:val="28"/>
          <w:color w:val="000000"/>
        </w:rPr>
        <w:t xml:space="preserve">the </w:t>
      </w:r>
      <w:r startTime="767900" endTime="768180">
        <w:rPr>
          <w:rFonts w:ascii="Bierstadt"/>
          <w:sz w:val="28"/>
          <w:color w:val="000000"/>
        </w:rPr>
        <w:t xml:space="preserve">lounge </w:t>
      </w:r>
      <w:r startTime="768180" endTime="768340">
        <w:rPr>
          <w:rFonts w:ascii="Bierstadt"/>
          <w:sz w:val="28"/>
          <w:color w:val="000000"/>
        </w:rPr>
        <w:t xml:space="preserve">over </w:t>
      </w:r>
      <w:r startTime="768340" endTime="768580">
        <w:rPr>
          <w:rFonts w:ascii="Bierstadt"/>
          <w:sz w:val="28"/>
          <w:color w:val="000000"/>
        </w:rPr>
        <w:t xml:space="preserve">there </w:t>
      </w:r>
      <w:r startTime="768580" endTime="768940">
        <w:rPr>
          <w:rFonts w:ascii="Bierstadt"/>
          <w:sz w:val="28"/>
          <w:color w:val="000000"/>
        </w:rPr>
        <w:t xml:space="preserve">that </w:t>
      </w:r>
      <w:r startTime="768940" endTime="769220">
        <w:rPr>
          <w:rFonts w:ascii="Bierstadt"/>
          <w:sz w:val="28"/>
          <w:color w:val="000000"/>
        </w:rPr>
        <w:t xml:space="preserve">there </w:t>
      </w:r>
      <w:r startTime="769220" endTime="769500">
        <w:rPr>
          <w:rFonts w:ascii="Bierstadt"/>
          <w:sz w:val="28"/>
          <w:color w:val="000000"/>
        </w:rPr>
        <w:t xml:space="preserve">was </w:t>
      </w:r>
      <w:r startTime="770140" endTime="770420">
        <w:rPr>
          <w:rFonts w:ascii="Bierstadt"/>
          <w:sz w:val="28"/>
          <w:color w:val="000000"/>
        </w:rPr>
        <w:t xml:space="preserve">a </w:t>
      </w:r>
      <w:r startTime="770420" endTime="770700">
        <w:rPr>
          <w:rFonts w:ascii="Bierstadt"/>
          <w:sz w:val="28"/>
          <w:color w:val="000000"/>
        </w:rPr>
        <w:t xml:space="preserve">male </w:t>
      </w:r>
      <w:r startTime="770700" endTime="770980">
        <w:rPr>
          <w:rFonts w:ascii="Bierstadt"/>
          <w:sz w:val="28"/>
          <w:color w:val="000000"/>
        </w:rPr>
        <w:t xml:space="preserve">client </w:t>
      </w:r>
      <w:r startTime="770980" endTime="771100">
        <w:rPr>
          <w:rFonts w:ascii="Bierstadt"/>
          <w:sz w:val="28"/>
          <w:color w:val="000000"/>
        </w:rPr>
        <w:t xml:space="preserve">that </w:t>
      </w:r>
      <w:r startTime="771100" endTime="771220">
        <w:rPr>
          <w:rFonts w:ascii="Bierstadt"/>
          <w:sz w:val="28"/>
          <w:color w:val="000000"/>
        </w:rPr>
        <w:t xml:space="preserve">we </w:t>
      </w:r>
      <w:r startTime="771220" endTime="771380">
        <w:rPr>
          <w:rFonts w:ascii="Bierstadt"/>
          <w:sz w:val="28"/>
          <w:color w:val="000000"/>
        </w:rPr>
        <w:t xml:space="preserve">were </w:t>
      </w:r>
      <w:r startTime="771380" endTime="771620">
        <w:rPr>
          <w:rFonts w:ascii="Bierstadt"/>
          <w:sz w:val="28"/>
          <w:color w:val="000000"/>
        </w:rPr>
        <w:t xml:space="preserve">talking </w:t>
      </w:r>
      <w:r startTime="771620" endTime="771780">
        <w:rPr>
          <w:rFonts w:ascii="Bierstadt"/>
          <w:sz w:val="28"/>
          <w:color w:val="000000"/>
        </w:rPr>
        <w:t xml:space="preserve">to, </w:t>
      </w:r>
      <w:r startTime="771780" endTime="771940">
        <w:rPr>
          <w:rFonts w:ascii="Bierstadt"/>
          <w:sz w:val="28"/>
          <w:color w:val="000000"/>
        </w:rPr>
        <w:t xml:space="preserve">and </w:t>
      </w:r>
      <w:r startTime="771940" endTime="772060">
        <w:rPr>
          <w:rFonts w:ascii="Bierstadt"/>
          <w:sz w:val="28"/>
          <w:color w:val="000000"/>
        </w:rPr>
        <w:t xml:space="preserve">I </w:t>
      </w:r>
      <w:r startTime="772060" endTime="772180">
        <w:rPr>
          <w:rFonts w:ascii="Bierstadt"/>
          <w:sz w:val="28"/>
          <w:color w:val="000000"/>
        </w:rPr>
        <w:t xml:space="preserve">was </w:t>
      </w:r>
      <w:r startTime="772180" endTime="772340">
        <w:rPr>
          <w:rFonts w:ascii="Bierstadt"/>
          <w:sz w:val="28"/>
          <w:color w:val="000000"/>
        </w:rPr>
        <w:t xml:space="preserve">like, </w:t>
      </w:r>
      <w:r startTime="772340" endTime="772580">
        <w:rPr>
          <w:rFonts w:ascii="Bierstadt"/>
          <w:sz w:val="28"/>
          <w:color w:val="000000"/>
        </w:rPr>
        <w:t xml:space="preserve">man </w:t>
      </w:r>
      <w:r startTime="772580" endTime="772780">
        <w:rPr>
          <w:rFonts w:ascii="Bierstadt"/>
          <w:sz w:val="28"/>
          <w:color w:val="000000"/>
        </w:rPr>
        <w:t xml:space="preserve">on </w:t>
      </w:r>
      <w:r startTime="772780" endTime="772900">
        <w:rPr>
          <w:rFonts w:ascii="Bierstadt"/>
          <w:sz w:val="28"/>
          <w:color w:val="000000"/>
        </w:rPr>
        <w:t xml:space="preserve">the </w:t>
      </w:r>
      <w:r startTime="772900" endTime="773180">
        <w:rPr>
          <w:rFonts w:ascii="Bierstadt"/>
          <w:sz w:val="28"/>
          <w:color w:val="000000"/>
        </w:rPr>
        <w:t xml:space="preserve">side </w:t>
      </w:r>
      <w:r startTime="773470" endTime="773590">
        <w:rPr>
          <w:rFonts w:ascii="Bierstadt"/>
          <w:sz w:val="28"/>
          <w:color w:val="000000"/>
        </w:rPr>
        <w:t xml:space="preserve">or </w:t>
      </w:r>
      <w:r startTime="773590" endTime="773870">
        <w:rPr>
          <w:rFonts w:ascii="Bierstadt"/>
          <w:sz w:val="28"/>
          <w:color w:val="000000"/>
        </w:rPr>
        <w:t xml:space="preserve">pitching. </w:t>
      </w:r>
    </w:p>
    <w:p>
      <w:pPr>
        <w:spacing w:after="0" w:line="300" w:lineRule="exact"/>
      </w:pPr>
      <w:r>
        <w:t>12:53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73870" endTime="773950">
        <w:rPr>
          <w:rFonts w:ascii="Bierstadt"/>
          <w:sz w:val="28"/>
          <w:color w:val="000000"/>
        </w:rPr>
        <w:t xml:space="preserve">I </w:t>
      </w:r>
      <w:r startTime="773950" endTime="774070">
        <w:rPr>
          <w:rFonts w:ascii="Bierstadt"/>
          <w:sz w:val="28"/>
          <w:color w:val="000000"/>
        </w:rPr>
        <w:t xml:space="preserve">was </w:t>
      </w:r>
      <w:r startTime="774070" endTime="774190">
        <w:rPr>
          <w:rFonts w:ascii="Bierstadt"/>
          <w:sz w:val="28"/>
          <w:color w:val="000000"/>
        </w:rPr>
        <w:t xml:space="preserve">like, </w:t>
      </w:r>
      <w:r startTime="774190" endTime="774310">
        <w:rPr>
          <w:rFonts w:ascii="Bierstadt"/>
          <w:sz w:val="28"/>
          <w:color w:val="000000"/>
        </w:rPr>
        <w:t xml:space="preserve">this </w:t>
      </w:r>
      <w:r startTime="774310" endTime="774590">
        <w:rPr>
          <w:rFonts w:ascii="Bierstadt"/>
          <w:sz w:val="28"/>
          <w:color w:val="000000"/>
        </w:rPr>
        <w:t xml:space="preserve">guy's </w:t>
      </w:r>
      <w:r startTime="774590" endTime="774710">
        <w:rPr>
          <w:rFonts w:ascii="Bierstadt"/>
          <w:sz w:val="28"/>
          <w:color w:val="000000"/>
        </w:rPr>
        <w:t xml:space="preserve">really </w:t>
      </w:r>
      <w:r startTime="774710" endTime="774950">
        <w:rPr>
          <w:rFonts w:ascii="Bierstadt"/>
          <w:sz w:val="28"/>
          <w:color w:val="000000"/>
        </w:rPr>
        <w:t xml:space="preserve">tough </w:t>
      </w:r>
      <w:r startTime="774950" endTime="775070">
        <w:rPr>
          <w:rFonts w:ascii="Bierstadt"/>
          <w:sz w:val="28"/>
          <w:color w:val="000000"/>
        </w:rPr>
        <w:t xml:space="preserve">to </w:t>
      </w:r>
      <w:r startTime="775070" endTime="775230">
        <w:rPr>
          <w:rFonts w:ascii="Bierstadt"/>
          <w:sz w:val="28"/>
          <w:color w:val="000000"/>
        </w:rPr>
        <w:t xml:space="preserve">break. </w:t>
      </w:r>
      <w:r startTime="775230" endTime="775430">
        <w:rPr>
          <w:rFonts w:ascii="Bierstadt"/>
          <w:sz w:val="28"/>
          <w:color w:val="000000"/>
        </w:rPr>
        <w:t xml:space="preserve">Do </w:t>
      </w:r>
      <w:r startTime="775430" endTime="775550">
        <w:rPr>
          <w:rFonts w:ascii="Bierstadt"/>
          <w:sz w:val="28"/>
          <w:color w:val="000000"/>
        </w:rPr>
        <w:t xml:space="preserve">you </w:t>
      </w:r>
      <w:r startTime="775550" endTime="775670">
        <w:rPr>
          <w:rFonts w:ascii="Bierstadt"/>
          <w:sz w:val="28"/>
          <w:color w:val="000000"/>
        </w:rPr>
        <w:t xml:space="preserve">think </w:t>
      </w:r>
      <w:r startTime="775670" endTime="775870">
        <w:rPr>
          <w:rFonts w:ascii="Bierstadt"/>
          <w:sz w:val="28"/>
          <w:color w:val="000000"/>
        </w:rPr>
        <w:t xml:space="preserve">we're </w:t>
      </w:r>
      <w:r startTime="775870" endTime="775990">
        <w:rPr>
          <w:rFonts w:ascii="Bierstadt"/>
          <w:sz w:val="28"/>
          <w:color w:val="000000"/>
        </w:rPr>
        <w:t xml:space="preserve">doing </w:t>
      </w:r>
      <w:r startTime="775990" endTime="776270">
        <w:rPr>
          <w:rFonts w:ascii="Bierstadt"/>
          <w:sz w:val="28"/>
          <w:color w:val="000000"/>
        </w:rPr>
        <w:t xml:space="preserve">it? </w:t>
      </w:r>
      <w:r startTime="776270" endTime="776550">
        <w:rPr>
          <w:rFonts w:ascii="Bierstadt"/>
          <w:sz w:val="28"/>
          <w:color w:val="000000"/>
        </w:rPr>
        <w:t xml:space="preserve">And </w:t>
      </w:r>
      <w:r startTime="776550" endTime="776710">
        <w:rPr>
          <w:rFonts w:ascii="Bierstadt"/>
          <w:sz w:val="28"/>
          <w:color w:val="000000"/>
        </w:rPr>
        <w:t xml:space="preserve">we </w:t>
      </w:r>
      <w:r startTime="776710" endTime="776870">
        <w:rPr>
          <w:rFonts w:ascii="Bierstadt"/>
          <w:sz w:val="28"/>
          <w:color w:val="000000"/>
        </w:rPr>
        <w:t xml:space="preserve">put </w:t>
      </w:r>
      <w:r startTime="776870" endTime="777270">
        <w:rPr>
          <w:rFonts w:ascii="Bierstadt"/>
          <w:sz w:val="28"/>
          <w:color w:val="000000"/>
        </w:rPr>
        <w:t xml:space="preserve">orbit </w:t>
      </w:r>
      <w:r startTime="777270" endTime="777510">
        <w:rPr>
          <w:rFonts w:ascii="Bierstadt"/>
          <w:sz w:val="28"/>
          <w:color w:val="000000"/>
        </w:rPr>
        <w:t xml:space="preserve">on </w:t>
      </w:r>
      <w:r startTime="777510" endTime="777870">
        <w:rPr>
          <w:rFonts w:ascii="Bierstadt"/>
          <w:sz w:val="28"/>
          <w:color w:val="000000"/>
        </w:rPr>
        <w:t xml:space="preserve">and </w:t>
      </w:r>
      <w:r startTime="777950" endTime="778270">
        <w:rPr>
          <w:rFonts w:ascii="Bierstadt"/>
          <w:sz w:val="28"/>
          <w:color w:val="000000"/>
        </w:rPr>
        <w:t xml:space="preserve">he </w:t>
      </w:r>
      <w:r startTime="778270" endTime="778590">
        <w:rPr>
          <w:rFonts w:ascii="Bierstadt"/>
          <w:sz w:val="28"/>
          <w:color w:val="000000"/>
        </w:rPr>
        <w:t xml:space="preserve">actually </w:t>
      </w:r>
      <w:r startTime="778670" endTime="779030">
        <w:rPr>
          <w:rFonts w:ascii="Bierstadt"/>
          <w:sz w:val="28"/>
          <w:color w:val="000000"/>
        </w:rPr>
        <w:t xml:space="preserve">felt </w:t>
      </w:r>
      <w:r startTime="779030" endTime="779310">
        <w:rPr>
          <w:rFonts w:ascii="Bierstadt"/>
          <w:sz w:val="28"/>
          <w:color w:val="000000"/>
        </w:rPr>
        <w:t xml:space="preserve">it. </w:t>
      </w:r>
      <w:r startTime="779390" endTime="779750">
        <w:rPr>
          <w:rFonts w:ascii="Bierstadt"/>
          <w:sz w:val="28"/>
          <w:color w:val="000000"/>
        </w:rPr>
        <w:t xml:space="preserve">So </w:t>
      </w:r>
      <w:r startTime="779750" endTime="780030">
        <w:rPr>
          <w:rFonts w:ascii="Bierstadt"/>
          <w:sz w:val="28"/>
          <w:color w:val="000000"/>
        </w:rPr>
        <w:t xml:space="preserve">there </w:t>
      </w:r>
      <w:r startTime="780030" endTime="780230">
        <w:rPr>
          <w:rFonts w:ascii="Bierstadt"/>
          <w:sz w:val="28"/>
          <w:color w:val="000000"/>
        </w:rPr>
        <w:t xml:space="preserve">was </w:t>
      </w:r>
      <w:r startTime="780230" endTime="780350">
        <w:rPr>
          <w:rFonts w:ascii="Bierstadt"/>
          <w:sz w:val="28"/>
          <w:color w:val="000000"/>
        </w:rPr>
        <w:t xml:space="preserve">a </w:t>
      </w:r>
      <w:r startTime="780350" endTime="780470">
        <w:rPr>
          <w:rFonts w:ascii="Bierstadt"/>
          <w:sz w:val="28"/>
          <w:color w:val="000000"/>
        </w:rPr>
        <w:t xml:space="preserve">way </w:t>
      </w:r>
      <w:r startTime="780470" endTime="780630">
        <w:rPr>
          <w:rFonts w:ascii="Bierstadt"/>
          <w:sz w:val="28"/>
          <w:color w:val="000000"/>
        </w:rPr>
        <w:t xml:space="preserve">to </w:t>
      </w:r>
      <w:r startTime="780630" endTime="780950">
        <w:rPr>
          <w:rFonts w:ascii="Bierstadt"/>
          <w:sz w:val="28"/>
          <w:color w:val="000000"/>
        </w:rPr>
        <w:t xml:space="preserve">connect </w:t>
      </w:r>
      <w:r startTime="780950" endTime="781110">
        <w:rPr>
          <w:rFonts w:ascii="Bierstadt"/>
          <w:sz w:val="28"/>
          <w:color w:val="000000"/>
        </w:rPr>
        <w:t xml:space="preserve">with </w:t>
      </w:r>
      <w:r startTime="781110" endTime="781350">
        <w:rPr>
          <w:rFonts w:ascii="Bierstadt"/>
          <w:sz w:val="28"/>
          <w:color w:val="000000"/>
        </w:rPr>
        <w:t xml:space="preserve">him. </w:t>
      </w:r>
      <w:r startTime="781350" endTime="781630">
        <w:rPr>
          <w:rFonts w:ascii="Bierstadt"/>
          <w:sz w:val="28"/>
          <w:color w:val="000000"/>
        </w:rPr>
        <w:t xml:space="preserve">And </w:t>
      </w:r>
      <w:r startTime="781630" endTime="781830">
        <w:rPr>
          <w:rFonts w:ascii="Bierstadt"/>
          <w:sz w:val="28"/>
          <w:color w:val="000000"/>
        </w:rPr>
        <w:t xml:space="preserve">so </w:t>
      </w:r>
      <w:r startTime="781830" endTime="781990">
        <w:rPr>
          <w:rFonts w:ascii="Bierstadt"/>
          <w:sz w:val="28"/>
          <w:color w:val="000000"/>
        </w:rPr>
        <w:t xml:space="preserve">being </w:t>
      </w:r>
      <w:r startTime="781990" endTime="782150">
        <w:rPr>
          <w:rFonts w:ascii="Bierstadt"/>
          <w:sz w:val="28"/>
          <w:color w:val="000000"/>
        </w:rPr>
        <w:t xml:space="preserve">able </w:t>
      </w:r>
      <w:r startTime="782150" endTime="782310">
        <w:rPr>
          <w:rFonts w:ascii="Bierstadt"/>
          <w:sz w:val="28"/>
          <w:color w:val="000000"/>
        </w:rPr>
        <w:t xml:space="preserve">to </w:t>
      </w:r>
      <w:r startTime="782310" endTime="782510">
        <w:rPr>
          <w:rFonts w:ascii="Bierstadt"/>
          <w:sz w:val="28"/>
          <w:color w:val="000000"/>
        </w:rPr>
        <w:t xml:space="preserve">tell </w:t>
      </w:r>
      <w:r startTime="782510" endTime="782750">
        <w:rPr>
          <w:rFonts w:ascii="Bierstadt"/>
          <w:sz w:val="28"/>
          <w:color w:val="000000"/>
        </w:rPr>
        <w:t xml:space="preserve">those </w:t>
      </w:r>
      <w:r startTime="782750" endTime="783070">
        <w:rPr>
          <w:rFonts w:ascii="Bierstadt"/>
          <w:sz w:val="28"/>
          <w:color w:val="000000"/>
        </w:rPr>
        <w:t xml:space="preserve">stories </w:t>
      </w:r>
      <w:r startTime="783070" endTime="783270">
        <w:rPr>
          <w:rFonts w:ascii="Bierstadt"/>
          <w:sz w:val="28"/>
          <w:color w:val="000000"/>
        </w:rPr>
        <w:t xml:space="preserve">in </w:t>
      </w:r>
      <w:r startTime="783270" endTime="783510">
        <w:rPr>
          <w:rFonts w:ascii="Bierstadt"/>
          <w:sz w:val="28"/>
          <w:color w:val="000000"/>
        </w:rPr>
        <w:t xml:space="preserve">real </w:t>
      </w:r>
      <w:r startTime="783510" endTime="783870">
        <w:rPr>
          <w:rFonts w:ascii="Bierstadt"/>
          <w:sz w:val="28"/>
          <w:color w:val="000000"/>
        </w:rPr>
        <w:t xml:space="preserve">time, </w:t>
      </w:r>
      <w:r startTime="784780" endTime="784990">
        <w:rPr>
          <w:rFonts w:ascii="Bierstadt"/>
          <w:sz w:val="28"/>
          <w:color w:val="000000"/>
        </w:rPr>
        <w:t xml:space="preserve">to </w:t>
      </w:r>
      <w:r startTime="784990" endTime="785350">
        <w:rPr>
          <w:rFonts w:ascii="Bierstadt"/>
          <w:sz w:val="28"/>
          <w:color w:val="000000"/>
        </w:rPr>
        <w:t xml:space="preserve">connect </w:t>
      </w:r>
      <w:r startTime="785350" endTime="785550">
        <w:rPr>
          <w:rFonts w:ascii="Bierstadt"/>
          <w:sz w:val="28"/>
          <w:color w:val="000000"/>
        </w:rPr>
        <w:t xml:space="preserve">with </w:t>
      </w:r>
      <w:r startTime="785550" endTime="785750">
        <w:rPr>
          <w:rFonts w:ascii="Bierstadt"/>
          <w:sz w:val="28"/>
          <w:color w:val="000000"/>
        </w:rPr>
        <w:t xml:space="preserve">them </w:t>
      </w:r>
      <w:r startTime="785750" endTime="785910">
        <w:rPr>
          <w:rFonts w:ascii="Bierstadt"/>
          <w:sz w:val="28"/>
          <w:color w:val="000000"/>
        </w:rPr>
        <w:t xml:space="preserve">in </w:t>
      </w:r>
      <w:r startTime="785910" endTime="786030">
        <w:rPr>
          <w:rFonts w:ascii="Bierstadt"/>
          <w:sz w:val="28"/>
          <w:color w:val="000000"/>
        </w:rPr>
        <w:t xml:space="preserve">a </w:t>
      </w:r>
      <w:r startTime="786030" endTime="786270">
        <w:rPr>
          <w:rFonts w:ascii="Bierstadt"/>
          <w:sz w:val="28"/>
          <w:color w:val="000000"/>
        </w:rPr>
        <w:t xml:space="preserve">human </w:t>
      </w:r>
      <w:r startTime="786270" endTime="786670">
        <w:rPr>
          <w:rFonts w:ascii="Bierstadt"/>
          <w:sz w:val="28"/>
          <w:color w:val="000000"/>
        </w:rPr>
        <w:t xml:space="preserve">way, </w:t>
      </w:r>
      <w:r startTime="786910" endTime="787230">
        <w:rPr>
          <w:rFonts w:ascii="Bierstadt"/>
          <w:sz w:val="28"/>
          <w:color w:val="000000"/>
        </w:rPr>
        <w:t xml:space="preserve">having </w:t>
      </w:r>
      <w:r startTime="787230" endTime="787510">
        <w:rPr>
          <w:rFonts w:ascii="Bierstadt"/>
          <w:sz w:val="28"/>
          <w:color w:val="000000"/>
        </w:rPr>
        <w:t xml:space="preserve">that </w:t>
      </w:r>
      <w:r startTime="787510" endTime="787870">
        <w:rPr>
          <w:rFonts w:ascii="Bierstadt"/>
          <w:sz w:val="28"/>
          <w:color w:val="000000"/>
        </w:rPr>
        <w:t xml:space="preserve">impact, </w:t>
      </w:r>
      <w:r startTime="787870" endTime="788190">
        <w:rPr>
          <w:rFonts w:ascii="Bierstadt"/>
          <w:sz w:val="28"/>
          <w:color w:val="000000"/>
        </w:rPr>
        <w:t xml:space="preserve">that </w:t>
      </w:r>
      <w:r startTime="788190" endTime="788830">
        <w:rPr>
          <w:rFonts w:ascii="Bierstadt"/>
          <w:sz w:val="28"/>
          <w:color w:val="000000"/>
        </w:rPr>
        <w:t xml:space="preserve">empathy, </w:t>
      </w:r>
      <w:r startTime="788910" endTime="789190">
        <w:rPr>
          <w:rFonts w:ascii="Bierstadt"/>
          <w:sz w:val="28"/>
          <w:color w:val="000000"/>
        </w:rPr>
        <w:t xml:space="preserve">that </w:t>
      </w:r>
      <w:r startTime="789190" endTime="789389">
        <w:rPr>
          <w:rFonts w:ascii="Bierstadt"/>
          <w:sz w:val="28"/>
          <w:color w:val="000000"/>
        </w:rPr>
        <w:t xml:space="preserve">is </w:t>
      </w:r>
      <w:r startTime="789389" endTime="789589">
        <w:rPr>
          <w:rFonts w:ascii="Bierstadt"/>
          <w:sz w:val="28"/>
          <w:color w:val="000000"/>
        </w:rPr>
        <w:t xml:space="preserve">what </w:t>
      </w:r>
      <w:r startTime="789589" endTime="789790">
        <w:rPr>
          <w:rFonts w:ascii="Bierstadt"/>
          <w:sz w:val="28"/>
          <w:color w:val="000000"/>
        </w:rPr>
        <w:t xml:space="preserve">really </w:t>
      </w:r>
      <w:r startTime="789790" endTime="790110">
        <w:rPr>
          <w:rFonts w:ascii="Bierstadt"/>
          <w:sz w:val="28"/>
          <w:color w:val="000000"/>
        </w:rPr>
        <w:t xml:space="preserve">drives </w:t>
      </w:r>
      <w:r startTime="790110" endTime="790390">
        <w:rPr>
          <w:rFonts w:ascii="Bierstadt"/>
          <w:sz w:val="28"/>
          <w:color w:val="000000"/>
        </w:rPr>
        <w:t xml:space="preserve">us. </w:t>
      </w:r>
    </w:p>
    <w:p>
      <w:pPr>
        <w:spacing w:after="0" w:line="300" w:lineRule="exact"/>
      </w:pPr>
      <w:r>
        <w:t>13:10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790390" endTime="790750">
        <w:rPr>
          <w:rFonts w:ascii="Bierstadt"/>
          <w:sz w:val="28"/>
          <w:color w:val="000000"/>
        </w:rPr>
        <w:t xml:space="preserve">And </w:t>
      </w:r>
      <w:r startTime="790910" endTime="791190">
        <w:rPr>
          <w:rFonts w:ascii="Bierstadt"/>
          <w:sz w:val="28"/>
          <w:color w:val="000000"/>
        </w:rPr>
        <w:t xml:space="preserve">what </w:t>
      </w:r>
      <w:r startTime="791190" endTime="791390">
        <w:rPr>
          <w:rFonts w:ascii="Bierstadt"/>
          <w:sz w:val="28"/>
          <w:color w:val="000000"/>
        </w:rPr>
        <w:t xml:space="preserve">was </w:t>
      </w:r>
      <w:r startTime="791390" endTime="791590">
        <w:rPr>
          <w:rFonts w:ascii="Bierstadt"/>
          <w:sz w:val="28"/>
          <w:color w:val="000000"/>
        </w:rPr>
        <w:t xml:space="preserve">really </w:t>
      </w:r>
      <w:r startTime="791590" endTime="791830">
        <w:rPr>
          <w:rFonts w:ascii="Bierstadt"/>
          <w:sz w:val="28"/>
          <w:color w:val="000000"/>
        </w:rPr>
        <w:t xml:space="preserve">behind </w:t>
      </w:r>
      <w:r startTime="791830" endTime="792070">
        <w:rPr>
          <w:rFonts w:ascii="Bierstadt"/>
          <w:sz w:val="28"/>
          <w:color w:val="000000"/>
        </w:rPr>
        <w:t xml:space="preserve">this </w:t>
      </w:r>
      <w:r startTime="792070" endTime="792350">
        <w:rPr>
          <w:rFonts w:ascii="Bierstadt"/>
          <w:sz w:val="28"/>
          <w:color w:val="000000"/>
        </w:rPr>
        <w:t xml:space="preserve">campaign, </w:t>
      </w:r>
      <w:r startTime="792510" endTime="792870">
        <w:rPr>
          <w:rFonts w:ascii="Bierstadt"/>
          <w:sz w:val="28"/>
          <w:color w:val="000000"/>
        </w:rPr>
        <w:t xml:space="preserve">something </w:t>
      </w:r>
      <w:r startTime="792870" endTime="793200">
        <w:rPr>
          <w:rFonts w:ascii="Bierstadt"/>
          <w:sz w:val="28"/>
          <w:color w:val="000000"/>
        </w:rPr>
        <w:t xml:space="preserve">that, </w:t>
      </w:r>
      <w:r startTime="793630" endTime="793910">
        <w:rPr>
          <w:rFonts w:ascii="Bierstadt"/>
          <w:sz w:val="28"/>
          <w:color w:val="000000"/>
        </w:rPr>
        <w:t xml:space="preserve">I </w:t>
      </w:r>
      <w:r startTime="793910" endTime="794070">
        <w:rPr>
          <w:rFonts w:ascii="Bierstadt"/>
          <w:sz w:val="28"/>
          <w:color w:val="000000"/>
        </w:rPr>
        <w:t xml:space="preserve">will </w:t>
      </w:r>
      <w:r startTime="794070" endTime="794310">
        <w:rPr>
          <w:rFonts w:ascii="Bierstadt"/>
          <w:sz w:val="28"/>
          <w:color w:val="000000"/>
        </w:rPr>
        <w:t xml:space="preserve">link </w:t>
      </w:r>
      <w:r startTime="794310" endTime="794430">
        <w:rPr>
          <w:rFonts w:ascii="Bierstadt"/>
          <w:sz w:val="28"/>
          <w:color w:val="000000"/>
        </w:rPr>
        <w:t xml:space="preserve">it </w:t>
      </w:r>
      <w:r startTime="794430" endTime="794550">
        <w:rPr>
          <w:rFonts w:ascii="Bierstadt"/>
          <w:sz w:val="28"/>
          <w:color w:val="000000"/>
        </w:rPr>
        <w:t xml:space="preserve">on </w:t>
      </w:r>
      <w:r startTime="794550" endTime="794710">
        <w:rPr>
          <w:rFonts w:ascii="Bierstadt"/>
          <w:sz w:val="28"/>
          <w:color w:val="000000"/>
        </w:rPr>
        <w:t xml:space="preserve">my </w:t>
      </w:r>
      <w:r startTime="794710" endTime="795150">
        <w:rPr>
          <w:rFonts w:ascii="Bierstadt"/>
          <w:sz w:val="28"/>
          <w:color w:val="000000"/>
        </w:rPr>
        <w:t xml:space="preserve">LinkedIn </w:t>
      </w:r>
      <w:r startTime="795150" endTime="795350">
        <w:rPr>
          <w:rFonts w:ascii="Bierstadt"/>
          <w:sz w:val="28"/>
          <w:color w:val="000000"/>
        </w:rPr>
        <w:t xml:space="preserve">after </w:t>
      </w:r>
      <w:r startTime="795350" endTime="795550">
        <w:rPr>
          <w:rFonts w:ascii="Bierstadt"/>
          <w:sz w:val="28"/>
          <w:color w:val="000000"/>
        </w:rPr>
        <w:t xml:space="preserve">this. </w:t>
      </w:r>
      <w:r startTime="795550" endTime="795910">
        <w:rPr>
          <w:rFonts w:ascii="Bierstadt"/>
          <w:sz w:val="28"/>
          <w:color w:val="000000"/>
        </w:rPr>
        <w:t xml:space="preserve">Cause </w:t>
      </w:r>
      <w:r startTime="795910" endTime="796190">
        <w:rPr>
          <w:rFonts w:ascii="Bierstadt"/>
          <w:sz w:val="28"/>
          <w:color w:val="000000"/>
        </w:rPr>
        <w:t xml:space="preserve">it's </w:t>
      </w:r>
      <w:r startTime="796190" endTime="796550">
        <w:rPr>
          <w:rFonts w:ascii="Bierstadt"/>
          <w:sz w:val="28"/>
          <w:color w:val="000000"/>
        </w:rPr>
        <w:t xml:space="preserve">honestly </w:t>
      </w:r>
      <w:r startTime="796550" endTime="796670">
        <w:rPr>
          <w:rFonts w:ascii="Bierstadt"/>
          <w:sz w:val="28"/>
          <w:color w:val="000000"/>
        </w:rPr>
        <w:t xml:space="preserve">one </w:t>
      </w:r>
      <w:r startTime="796670" endTime="796790">
        <w:rPr>
          <w:rFonts w:ascii="Bierstadt"/>
          <w:sz w:val="28"/>
          <w:color w:val="000000"/>
        </w:rPr>
        <w:t xml:space="preserve">of </w:t>
      </w:r>
      <w:r startTime="796790" endTime="796910">
        <w:rPr>
          <w:rFonts w:ascii="Bierstadt"/>
          <w:sz w:val="28"/>
          <w:color w:val="000000"/>
        </w:rPr>
        <w:t xml:space="preserve">the </w:t>
      </w:r>
      <w:r startTime="796910" endTime="797030">
        <w:rPr>
          <w:rFonts w:ascii="Bierstadt"/>
          <w:sz w:val="28"/>
          <w:color w:val="000000"/>
        </w:rPr>
        <w:t xml:space="preserve">most </w:t>
      </w:r>
      <w:r startTime="797030" endTime="797350">
        <w:rPr>
          <w:rFonts w:ascii="Bierstadt"/>
          <w:sz w:val="28"/>
          <w:color w:val="000000"/>
        </w:rPr>
        <w:t xml:space="preserve">moving </w:t>
      </w:r>
      <w:r startTime="797350" endTime="797790">
        <w:rPr>
          <w:rFonts w:ascii="Bierstadt"/>
          <w:sz w:val="28"/>
          <w:color w:val="000000"/>
        </w:rPr>
        <w:t xml:space="preserve">campaigns </w:t>
      </w:r>
      <w:r startTime="797790" endTime="797990">
        <w:rPr>
          <w:rFonts w:ascii="Bierstadt"/>
          <w:sz w:val="28"/>
          <w:color w:val="000000"/>
        </w:rPr>
        <w:t xml:space="preserve">I've </w:t>
      </w:r>
      <w:r startTime="797990" endTime="798150">
        <w:rPr>
          <w:rFonts w:ascii="Bierstadt"/>
          <w:sz w:val="28"/>
          <w:color w:val="000000"/>
        </w:rPr>
        <w:t xml:space="preserve">ever </w:t>
      </w:r>
      <w:r startTime="798150" endTime="798310">
        <w:rPr>
          <w:rFonts w:ascii="Bierstadt"/>
          <w:sz w:val="28"/>
          <w:color w:val="000000"/>
        </w:rPr>
        <w:t xml:space="preserve">been </w:t>
      </w:r>
      <w:r startTime="798310" endTime="798430">
        <w:rPr>
          <w:rFonts w:ascii="Bierstadt"/>
          <w:sz w:val="28"/>
          <w:color w:val="000000"/>
        </w:rPr>
        <w:t xml:space="preserve">a </w:t>
      </w:r>
      <w:r startTime="798430" endTime="798550">
        <w:rPr>
          <w:rFonts w:ascii="Bierstadt"/>
          <w:sz w:val="28"/>
          <w:color w:val="000000"/>
        </w:rPr>
        <w:t xml:space="preserve">part </w:t>
      </w:r>
      <w:r startTime="798550" endTime="798830">
        <w:rPr>
          <w:rFonts w:ascii="Bierstadt"/>
          <w:sz w:val="28"/>
          <w:color w:val="000000"/>
        </w:rPr>
        <w:t xml:space="preserve">of. </w:t>
      </w:r>
    </w:p>
    <w:p>
      <w:pPr>
        <w:spacing w:after="0" w:line="300" w:lineRule="exact"/>
      </w:pPr>
      <w:r>
        <w:t>13:19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799590" endTime="799710">
        <w:rPr>
          <w:rFonts w:ascii="Bierstadt"/>
          <w:sz w:val="28"/>
          <w:color w:val="000000"/>
        </w:rPr>
        <w:t xml:space="preserve">Was </w:t>
      </w:r>
      <w:r startTime="799710" endTime="799910">
        <w:rPr>
          <w:rFonts w:ascii="Bierstadt"/>
          <w:sz w:val="28"/>
          <w:color w:val="000000"/>
        </w:rPr>
        <w:t xml:space="preserve">that </w:t>
      </w:r>
      <w:r startTime="799910" endTime="800550">
        <w:rPr>
          <w:rFonts w:ascii="Bierstadt"/>
          <w:sz w:val="28"/>
          <w:color w:val="000000"/>
        </w:rPr>
        <w:t xml:space="preserve">intentional </w:t>
      </w:r>
      <w:r startTime="800550" endTime="800950">
        <w:rPr>
          <w:rFonts w:ascii="Bierstadt"/>
          <w:sz w:val="28"/>
          <w:color w:val="000000"/>
        </w:rPr>
        <w:t xml:space="preserve">creating </w:t>
      </w:r>
      <w:r startTime="800950" endTime="801150">
        <w:rPr>
          <w:rFonts w:ascii="Bierstadt"/>
          <w:sz w:val="28"/>
          <w:color w:val="000000"/>
        </w:rPr>
        <w:t xml:space="preserve">a </w:t>
      </w:r>
      <w:r startTime="801150" endTime="801430">
        <w:rPr>
          <w:rFonts w:ascii="Bierstadt"/>
          <w:sz w:val="28"/>
          <w:color w:val="000000"/>
        </w:rPr>
        <w:t xml:space="preserve">team </w:t>
      </w:r>
      <w:r startTime="801510" endTime="801830">
        <w:rPr>
          <w:rFonts w:ascii="Bierstadt"/>
          <w:sz w:val="28"/>
          <w:color w:val="000000"/>
        </w:rPr>
        <w:t xml:space="preserve">that </w:t>
      </w:r>
      <w:r startTime="801830" endTime="802150">
        <w:rPr>
          <w:rFonts w:ascii="Bierstadt"/>
          <w:sz w:val="28"/>
          <w:color w:val="000000"/>
        </w:rPr>
        <w:t xml:space="preserve">was </w:t>
      </w:r>
      <w:r startTime="802150" endTime="802470">
        <w:rPr>
          <w:rFonts w:ascii="Bierstadt"/>
          <w:sz w:val="28"/>
          <w:color w:val="000000"/>
        </w:rPr>
        <w:t xml:space="preserve">all </w:t>
      </w:r>
      <w:r startTime="802470" endTime="803030">
        <w:rPr>
          <w:rFonts w:ascii="Bierstadt"/>
          <w:sz w:val="28"/>
          <w:color w:val="000000"/>
        </w:rPr>
        <w:t xml:space="preserve">female </w:t>
      </w:r>
      <w:r startTime="803030" endTime="803430">
        <w:rPr>
          <w:rFonts w:ascii="Bierstadt"/>
          <w:sz w:val="28"/>
          <w:color w:val="000000"/>
        </w:rPr>
        <w:t xml:space="preserve">that </w:t>
      </w:r>
      <w:r startTime="803510" endTime="804110">
        <w:rPr>
          <w:rFonts w:ascii="Bierstadt"/>
          <w:sz w:val="28"/>
          <w:color w:val="000000"/>
        </w:rPr>
        <w:t xml:space="preserve">understood </w:t>
      </w:r>
      <w:r startTime="804110" endTime="804310">
        <w:rPr>
          <w:rFonts w:ascii="Bierstadt"/>
          <w:sz w:val="28"/>
          <w:color w:val="000000"/>
        </w:rPr>
        <w:t xml:space="preserve">that </w:t>
      </w:r>
      <w:r startTime="804310" endTime="804870">
        <w:rPr>
          <w:rFonts w:ascii="Bierstadt"/>
          <w:sz w:val="28"/>
          <w:color w:val="000000"/>
        </w:rPr>
        <w:t xml:space="preserve">perspective, </w:t>
      </w:r>
      <w:r startTime="804870" endTime="805190">
        <w:rPr>
          <w:rFonts w:ascii="Bierstadt"/>
          <w:sz w:val="28"/>
          <w:color w:val="000000"/>
        </w:rPr>
        <w:t xml:space="preserve">that </w:t>
      </w:r>
      <w:r startTime="805190" endTime="805510">
        <w:rPr>
          <w:rFonts w:ascii="Bierstadt"/>
          <w:sz w:val="28"/>
          <w:color w:val="000000"/>
        </w:rPr>
        <w:t xml:space="preserve">brought </w:t>
      </w:r>
      <w:r startTime="805510" endTime="805710">
        <w:rPr>
          <w:rFonts w:ascii="Bierstadt"/>
          <w:sz w:val="28"/>
          <w:color w:val="000000"/>
        </w:rPr>
        <w:t xml:space="preserve">that </w:t>
      </w:r>
      <w:r startTime="805710" endTime="806110">
        <w:rPr>
          <w:rFonts w:ascii="Bierstadt"/>
          <w:sz w:val="28"/>
          <w:color w:val="000000"/>
        </w:rPr>
        <w:t xml:space="preserve">empathy </w:t>
      </w:r>
      <w:r startTime="806110" endTime="806270">
        <w:rPr>
          <w:rFonts w:ascii="Bierstadt"/>
          <w:sz w:val="28"/>
          <w:color w:val="000000"/>
        </w:rPr>
        <w:t xml:space="preserve">and </w:t>
      </w:r>
      <w:r startTime="806270" endTime="806430">
        <w:rPr>
          <w:rFonts w:ascii="Bierstadt"/>
          <w:sz w:val="28"/>
          <w:color w:val="000000"/>
        </w:rPr>
        <w:t xml:space="preserve">that </w:t>
      </w:r>
      <w:r startTime="806430" endTime="806910">
        <w:rPr>
          <w:rFonts w:ascii="Bierstadt"/>
          <w:sz w:val="28"/>
          <w:color w:val="000000"/>
        </w:rPr>
        <w:t xml:space="preserve">understanding </w:t>
      </w:r>
      <w:r startTime="806910" endTime="807110">
        <w:rPr>
          <w:rFonts w:ascii="Bierstadt"/>
          <w:sz w:val="28"/>
          <w:color w:val="000000"/>
        </w:rPr>
        <w:t xml:space="preserve">so </w:t>
      </w:r>
      <w:r startTime="807110" endTime="807310">
        <w:rPr>
          <w:rFonts w:ascii="Bierstadt"/>
          <w:sz w:val="28"/>
          <w:color w:val="000000"/>
        </w:rPr>
        <w:t xml:space="preserve">that </w:t>
      </w:r>
      <w:r startTime="807310" endTime="808070">
        <w:rPr>
          <w:rFonts w:ascii="Bierstadt"/>
          <w:sz w:val="28"/>
          <w:color w:val="000000"/>
        </w:rPr>
        <w:t xml:space="preserve">100%. </w:t>
      </w:r>
    </w:p>
    <w:p>
      <w:pPr>
        <w:spacing w:after="0" w:line="300" w:lineRule="exact"/>
      </w:pPr>
      <w:r>
        <w:t>13:28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808150" endTime="808470">
        <w:rPr>
          <w:rFonts w:ascii="Bierstadt"/>
          <w:sz w:val="28"/>
          <w:color w:val="000000"/>
        </w:rPr>
        <w:t xml:space="preserve">And </w:t>
      </w:r>
      <w:r startTime="808470" endTime="808670">
        <w:rPr>
          <w:rFonts w:ascii="Bierstadt"/>
          <w:sz w:val="28"/>
          <w:color w:val="000000"/>
        </w:rPr>
        <w:t xml:space="preserve">just </w:t>
      </w:r>
      <w:r startTime="808670" endTime="808910">
        <w:rPr>
          <w:rFonts w:ascii="Bierstadt"/>
          <w:sz w:val="28"/>
          <w:color w:val="000000"/>
        </w:rPr>
        <w:t xml:space="preserve">knowing </w:t>
      </w:r>
      <w:r startTime="808910" endTime="809190">
        <w:rPr>
          <w:rFonts w:ascii="Bierstadt"/>
          <w:sz w:val="28"/>
          <w:color w:val="000000"/>
        </w:rPr>
        <w:t xml:space="preserve">that </w:t>
      </w:r>
      <w:r startTime="809270" endTime="809550">
        <w:rPr>
          <w:rFonts w:ascii="Bierstadt"/>
          <w:sz w:val="28"/>
          <w:color w:val="000000"/>
        </w:rPr>
        <w:t xml:space="preserve">we </w:t>
      </w:r>
      <w:r startTime="809550" endTime="809870">
        <w:rPr>
          <w:rFonts w:ascii="Bierstadt"/>
          <w:sz w:val="28"/>
          <w:color w:val="000000"/>
        </w:rPr>
        <w:t xml:space="preserve">wanted </w:t>
      </w:r>
      <w:r startTime="809870" endTime="810030">
        <w:rPr>
          <w:rFonts w:ascii="Bierstadt"/>
          <w:sz w:val="28"/>
          <w:color w:val="000000"/>
        </w:rPr>
        <w:t xml:space="preserve">to </w:t>
      </w:r>
      <w:r startTime="810030" endTime="810270">
        <w:rPr>
          <w:rFonts w:ascii="Bierstadt"/>
          <w:sz w:val="28"/>
          <w:color w:val="000000"/>
        </w:rPr>
        <w:t xml:space="preserve">feel </w:t>
      </w:r>
      <w:r startTime="810270" endTime="810510">
        <w:rPr>
          <w:rFonts w:ascii="Bierstadt"/>
          <w:sz w:val="28"/>
          <w:color w:val="000000"/>
        </w:rPr>
        <w:t xml:space="preserve">that </w:t>
      </w:r>
      <w:r startTime="810510" endTime="811230">
        <w:rPr>
          <w:rFonts w:ascii="Bierstadt"/>
          <w:sz w:val="28"/>
          <w:color w:val="000000"/>
        </w:rPr>
        <w:t xml:space="preserve">authenticity </w:t>
      </w:r>
      <w:r startTime="811230" endTime="811510">
        <w:rPr>
          <w:rFonts w:ascii="Bierstadt"/>
          <w:sz w:val="28"/>
          <w:color w:val="000000"/>
        </w:rPr>
        <w:t xml:space="preserve">behind </w:t>
      </w:r>
      <w:r startTime="811510" endTime="811750">
        <w:rPr>
          <w:rFonts w:ascii="Bierstadt"/>
          <w:sz w:val="28"/>
          <w:color w:val="000000"/>
        </w:rPr>
        <w:t xml:space="preserve">it </w:t>
      </w:r>
      <w:r startTime="811750" endTime="812070">
        <w:rPr>
          <w:rFonts w:ascii="Bierstadt"/>
          <w:sz w:val="28"/>
          <w:color w:val="000000"/>
        </w:rPr>
        <w:t xml:space="preserve">too. </w:t>
      </w:r>
      <w:r startTime="812070" endTime="812390">
        <w:rPr>
          <w:rFonts w:ascii="Bierstadt"/>
          <w:sz w:val="28"/>
          <w:color w:val="000000"/>
        </w:rPr>
        <w:t xml:space="preserve">And </w:t>
      </w:r>
      <w:r startTime="812390" endTime="812870">
        <w:rPr>
          <w:rFonts w:ascii="Bierstadt"/>
          <w:sz w:val="28"/>
          <w:color w:val="000000"/>
        </w:rPr>
        <w:t xml:space="preserve">moms, </w:t>
      </w:r>
      <w:r startTime="812870" endTime="813070">
        <w:rPr>
          <w:rFonts w:ascii="Bierstadt"/>
          <w:sz w:val="28"/>
          <w:color w:val="000000"/>
        </w:rPr>
        <w:t xml:space="preserve">you </w:t>
      </w:r>
      <w:r startTime="813070" endTime="813230">
        <w:rPr>
          <w:rFonts w:ascii="Bierstadt"/>
          <w:sz w:val="28"/>
          <w:color w:val="000000"/>
        </w:rPr>
        <w:t xml:space="preserve">just </w:t>
      </w:r>
      <w:r startTime="813230" endTime="813430">
        <w:rPr>
          <w:rFonts w:ascii="Bierstadt"/>
          <w:sz w:val="28"/>
          <w:color w:val="000000"/>
        </w:rPr>
        <w:t xml:space="preserve">know </w:t>
      </w:r>
      <w:r startTime="813430" endTime="813630">
        <w:rPr>
          <w:rFonts w:ascii="Bierstadt"/>
          <w:sz w:val="28"/>
          <w:color w:val="000000"/>
        </w:rPr>
        <w:t xml:space="preserve">as </w:t>
      </w:r>
      <w:r startTime="813630" endTime="813750">
        <w:rPr>
          <w:rFonts w:ascii="Bierstadt"/>
          <w:sz w:val="28"/>
          <w:color w:val="000000"/>
        </w:rPr>
        <w:t xml:space="preserve">a </w:t>
      </w:r>
      <w:r startTime="813750" endTime="813990">
        <w:rPr>
          <w:rFonts w:ascii="Bierstadt"/>
          <w:sz w:val="28"/>
          <w:color w:val="000000"/>
        </w:rPr>
        <w:t xml:space="preserve">mom, </w:t>
      </w:r>
      <w:r startTime="814630" endTime="814830">
        <w:rPr>
          <w:rFonts w:ascii="Bierstadt"/>
          <w:sz w:val="28"/>
          <w:color w:val="000000"/>
        </w:rPr>
        <w:t xml:space="preserve">some </w:t>
      </w:r>
      <w:r startTime="814830" endTime="815030">
        <w:rPr>
          <w:rFonts w:ascii="Bierstadt"/>
          <w:sz w:val="28"/>
          <w:color w:val="000000"/>
        </w:rPr>
        <w:t xml:space="preserve">of </w:t>
      </w:r>
      <w:r startTime="815030" endTime="815229">
        <w:rPr>
          <w:rFonts w:ascii="Bierstadt"/>
          <w:sz w:val="28"/>
          <w:color w:val="000000"/>
        </w:rPr>
        <w:t xml:space="preserve">those </w:t>
      </w:r>
      <w:r startTime="815229" endTime="815630">
        <w:rPr>
          <w:rFonts w:ascii="Bierstadt"/>
          <w:sz w:val="28"/>
          <w:color w:val="000000"/>
        </w:rPr>
        <w:t xml:space="preserve">moments. </w:t>
      </w:r>
      <w:r startTime="815630" endTime="815870">
        <w:rPr>
          <w:rFonts w:ascii="Bierstadt"/>
          <w:sz w:val="28"/>
          <w:color w:val="000000"/>
        </w:rPr>
        <w:t xml:space="preserve">And </w:t>
      </w:r>
      <w:r startTime="815870" endTime="816030">
        <w:rPr>
          <w:rFonts w:ascii="Bierstadt"/>
          <w:sz w:val="28"/>
          <w:color w:val="000000"/>
        </w:rPr>
        <w:t xml:space="preserve">so </w:t>
      </w:r>
      <w:r startTime="816030" endTime="816190">
        <w:rPr>
          <w:rFonts w:ascii="Bierstadt"/>
          <w:sz w:val="28"/>
          <w:color w:val="000000"/>
        </w:rPr>
        <w:t xml:space="preserve">being </w:t>
      </w:r>
      <w:r startTime="816190" endTime="816350">
        <w:rPr>
          <w:rFonts w:ascii="Bierstadt"/>
          <w:sz w:val="28"/>
          <w:color w:val="000000"/>
        </w:rPr>
        <w:t xml:space="preserve">able </w:t>
      </w:r>
      <w:r startTime="816350" endTime="816510">
        <w:rPr>
          <w:rFonts w:ascii="Bierstadt"/>
          <w:sz w:val="28"/>
          <w:color w:val="000000"/>
        </w:rPr>
        <w:t xml:space="preserve">to </w:t>
      </w:r>
      <w:r startTime="816510" endTime="816670">
        <w:rPr>
          <w:rFonts w:ascii="Bierstadt"/>
          <w:sz w:val="28"/>
          <w:color w:val="000000"/>
        </w:rPr>
        <w:t xml:space="preserve">have </w:t>
      </w:r>
      <w:r startTime="816670" endTime="816950">
        <w:rPr>
          <w:rFonts w:ascii="Bierstadt"/>
          <w:sz w:val="28"/>
          <w:color w:val="000000"/>
        </w:rPr>
        <w:t xml:space="preserve">that </w:t>
      </w:r>
      <w:r startTime="817350" endTime="817630">
        <w:rPr>
          <w:rFonts w:ascii="Bierstadt"/>
          <w:sz w:val="28"/>
          <w:color w:val="000000"/>
        </w:rPr>
        <w:t xml:space="preserve">group </w:t>
      </w:r>
      <w:r startTime="817630" endTime="817830">
        <w:rPr>
          <w:rFonts w:ascii="Bierstadt"/>
          <w:sz w:val="28"/>
          <w:color w:val="000000"/>
        </w:rPr>
        <w:t xml:space="preserve">of </w:t>
      </w:r>
      <w:r startTime="817830" endTime="818110">
        <w:rPr>
          <w:rFonts w:ascii="Bierstadt"/>
          <w:sz w:val="28"/>
          <w:color w:val="000000"/>
        </w:rPr>
        <w:t xml:space="preserve">women </w:t>
      </w:r>
      <w:r startTime="818110" endTime="818470">
        <w:rPr>
          <w:rFonts w:ascii="Bierstadt"/>
          <w:sz w:val="28"/>
          <w:color w:val="000000"/>
        </w:rPr>
        <w:t xml:space="preserve">behind </w:t>
      </w:r>
      <w:r startTime="818470" endTime="818870">
        <w:rPr>
          <w:rFonts w:ascii="Bierstadt"/>
          <w:sz w:val="28"/>
          <w:color w:val="000000"/>
        </w:rPr>
        <w:t xml:space="preserve">it, </w:t>
      </w:r>
      <w:r startTime="819540" endTime="819710">
        <w:rPr>
          <w:rFonts w:ascii="Bierstadt"/>
          <w:sz w:val="28"/>
          <w:color w:val="000000"/>
        </w:rPr>
        <w:t xml:space="preserve">to </w:t>
      </w:r>
      <w:r startTime="819710" endTime="819910">
        <w:rPr>
          <w:rFonts w:ascii="Bierstadt"/>
          <w:sz w:val="28"/>
          <w:color w:val="000000"/>
        </w:rPr>
        <w:t xml:space="preserve">really </w:t>
      </w:r>
      <w:r startTime="819910" endTime="820230">
        <w:rPr>
          <w:rFonts w:ascii="Bierstadt"/>
          <w:sz w:val="28"/>
          <w:color w:val="000000"/>
        </w:rPr>
        <w:t xml:space="preserve">drive </w:t>
      </w:r>
      <w:r startTime="820230" endTime="820430">
        <w:rPr>
          <w:rFonts w:ascii="Bierstadt"/>
          <w:sz w:val="28"/>
          <w:color w:val="000000"/>
        </w:rPr>
        <w:t xml:space="preserve">it </w:t>
      </w:r>
      <w:r startTime="820430" endTime="820670">
        <w:rPr>
          <w:rFonts w:ascii="Bierstadt"/>
          <w:sz w:val="28"/>
          <w:color w:val="000000"/>
        </w:rPr>
        <w:t xml:space="preserve">forward, </w:t>
      </w:r>
      <w:r startTime="820670" endTime="820910">
        <w:rPr>
          <w:rFonts w:ascii="Bierstadt"/>
          <w:sz w:val="28"/>
          <w:color w:val="000000"/>
        </w:rPr>
        <w:t xml:space="preserve">is </w:t>
      </w:r>
      <w:r startTime="820910" endTime="821150">
        <w:rPr>
          <w:rFonts w:ascii="Bierstadt"/>
          <w:sz w:val="28"/>
          <w:color w:val="000000"/>
        </w:rPr>
        <w:t xml:space="preserve">what </w:t>
      </w:r>
      <w:r startTime="821150" endTime="821510">
        <w:rPr>
          <w:rFonts w:ascii="Bierstadt"/>
          <w:sz w:val="28"/>
          <w:color w:val="000000"/>
        </w:rPr>
        <w:t xml:space="preserve">probably </w:t>
      </w:r>
      <w:r startTime="821510" endTime="821830">
        <w:rPr>
          <w:rFonts w:ascii="Bierstadt"/>
          <w:sz w:val="28"/>
          <w:color w:val="000000"/>
        </w:rPr>
        <w:t xml:space="preserve">had </w:t>
      </w:r>
      <w:r startTime="821830" endTime="822110">
        <w:rPr>
          <w:rFonts w:ascii="Bierstadt"/>
          <w:sz w:val="28"/>
          <w:color w:val="000000"/>
        </w:rPr>
        <w:t xml:space="preserve">the </w:t>
      </w:r>
      <w:r startTime="822110" endTime="822310">
        <w:rPr>
          <w:rFonts w:ascii="Bierstadt"/>
          <w:sz w:val="28"/>
          <w:color w:val="000000"/>
        </w:rPr>
        <w:t xml:space="preserve">most </w:t>
      </w:r>
      <w:r startTime="822310" endTime="822590">
        <w:rPr>
          <w:rFonts w:ascii="Bierstadt"/>
          <w:sz w:val="28"/>
          <w:color w:val="000000"/>
        </w:rPr>
        <w:t xml:space="preserve">impact </w:t>
      </w:r>
      <w:r startTime="822590" endTime="822830">
        <w:rPr>
          <w:rFonts w:ascii="Bierstadt"/>
          <w:sz w:val="28"/>
          <w:color w:val="000000"/>
        </w:rPr>
        <w:t xml:space="preserve">for </w:t>
      </w:r>
      <w:r startTime="822830" endTime="823110">
        <w:rPr>
          <w:rFonts w:ascii="Bierstadt"/>
          <w:sz w:val="28"/>
          <w:color w:val="000000"/>
        </w:rPr>
        <w:t xml:space="preserve">us. </w:t>
      </w:r>
    </w:p>
    <w:p>
      <w:pPr>
        <w:spacing w:after="0" w:line="300" w:lineRule="exact"/>
      </w:pPr>
      <w:r>
        <w:t>13:43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823350" endTime="823670">
        <w:rPr>
          <w:rFonts w:ascii="Bierstadt"/>
          <w:sz w:val="28"/>
          <w:color w:val="000000"/>
        </w:rPr>
        <w:t xml:space="preserve">Yeah. </w:t>
      </w:r>
    </w:p>
    <w:p>
      <w:pPr>
        <w:spacing w:after="0" w:line="300" w:lineRule="exact"/>
      </w:pPr>
      <w:r>
        <w:t>13:43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823670" endTime="823790">
        <w:rPr>
          <w:rFonts w:ascii="Bierstadt"/>
          <w:sz w:val="28"/>
          <w:color w:val="000000"/>
        </w:rPr>
        <w:t xml:space="preserve">And </w:t>
      </w:r>
      <w:r startTime="823790" endTime="823990">
        <w:rPr>
          <w:rFonts w:ascii="Bierstadt"/>
          <w:sz w:val="28"/>
          <w:color w:val="000000"/>
        </w:rPr>
        <w:t xml:space="preserve">that's </w:t>
      </w:r>
      <w:r startTime="823990" endTime="824230">
        <w:rPr>
          <w:rFonts w:ascii="Bierstadt"/>
          <w:sz w:val="28"/>
          <w:color w:val="000000"/>
        </w:rPr>
        <w:t xml:space="preserve">gotta </w:t>
      </w:r>
      <w:r startTime="824230" endTime="824350">
        <w:rPr>
          <w:rFonts w:ascii="Bierstadt"/>
          <w:sz w:val="28"/>
          <w:color w:val="000000"/>
        </w:rPr>
        <w:t xml:space="preserve">build </w:t>
      </w:r>
      <w:r startTime="824350" endTime="824510">
        <w:rPr>
          <w:rFonts w:ascii="Bierstadt"/>
          <w:sz w:val="28"/>
          <w:color w:val="000000"/>
        </w:rPr>
        <w:t xml:space="preserve">some </w:t>
      </w:r>
      <w:r startTime="824510" endTime="824750">
        <w:rPr>
          <w:rFonts w:ascii="Bierstadt"/>
          <w:sz w:val="28"/>
          <w:color w:val="000000"/>
        </w:rPr>
        <w:t xml:space="preserve">trust </w:t>
      </w:r>
      <w:r startTime="824750" endTime="824910">
        <w:rPr>
          <w:rFonts w:ascii="Bierstadt"/>
          <w:sz w:val="28"/>
          <w:color w:val="000000"/>
        </w:rPr>
        <w:t xml:space="preserve">like </w:t>
      </w:r>
      <w:r startTime="824910" endTime="825030">
        <w:rPr>
          <w:rFonts w:ascii="Bierstadt"/>
          <w:sz w:val="28"/>
          <w:color w:val="000000"/>
        </w:rPr>
        <w:t xml:space="preserve">we </w:t>
      </w:r>
      <w:r startTime="825030" endTime="825150">
        <w:rPr>
          <w:rFonts w:ascii="Bierstadt"/>
          <w:sz w:val="28"/>
          <w:color w:val="000000"/>
        </w:rPr>
        <w:t xml:space="preserve">were </w:t>
      </w:r>
      <w:r startTime="825150" endTime="825310">
        <w:rPr>
          <w:rFonts w:ascii="Bierstadt"/>
          <w:sz w:val="28"/>
          <w:color w:val="000000"/>
        </w:rPr>
        <w:t xml:space="preserve">just </w:t>
      </w:r>
      <w:r startTime="825310" endTime="825550">
        <w:rPr>
          <w:rFonts w:ascii="Bierstadt"/>
          <w:sz w:val="28"/>
          <w:color w:val="000000"/>
        </w:rPr>
        <w:t xml:space="preserve">talking </w:t>
      </w:r>
      <w:r startTime="825550" endTime="825790">
        <w:rPr>
          <w:rFonts w:ascii="Bierstadt"/>
          <w:sz w:val="28"/>
          <w:color w:val="000000"/>
        </w:rPr>
        <w:t xml:space="preserve">about, </w:t>
      </w:r>
      <w:r startTime="825790" endTime="826070">
        <w:rPr>
          <w:rFonts w:ascii="Bierstadt"/>
          <w:sz w:val="28"/>
          <w:color w:val="000000"/>
        </w:rPr>
        <w:t xml:space="preserve">right? </w:t>
      </w:r>
      <w:r startTime="826070" endTime="826350">
        <w:rPr>
          <w:rFonts w:ascii="Bierstadt"/>
          <w:sz w:val="28"/>
          <w:color w:val="000000"/>
        </w:rPr>
        <w:t xml:space="preserve">It's </w:t>
      </w:r>
      <w:r startTime="826350" endTime="826670">
        <w:rPr>
          <w:rFonts w:ascii="Bierstadt"/>
          <w:sz w:val="28"/>
          <w:color w:val="000000"/>
        </w:rPr>
        <w:t xml:space="preserve">trust </w:t>
      </w:r>
      <w:r startTime="826670" endTime="827030">
        <w:rPr>
          <w:rFonts w:ascii="Bierstadt"/>
          <w:sz w:val="28"/>
          <w:color w:val="000000"/>
        </w:rPr>
        <w:t xml:space="preserve">in </w:t>
      </w:r>
      <w:r startTime="827110" endTime="828150">
        <w:rPr>
          <w:rFonts w:ascii="Bierstadt"/>
          <w:sz w:val="28"/>
          <w:color w:val="000000"/>
        </w:rPr>
        <w:t xml:space="preserve">understanding </w:t>
      </w:r>
      <w:r startTime="828230" endTime="828630">
        <w:rPr>
          <w:rFonts w:ascii="Bierstadt"/>
          <w:sz w:val="28"/>
          <w:color w:val="000000"/>
        </w:rPr>
        <w:t xml:space="preserve">and </w:t>
      </w:r>
      <w:r startTime="828710" endTime="829110">
        <w:rPr>
          <w:rFonts w:ascii="Bierstadt"/>
          <w:sz w:val="28"/>
          <w:color w:val="000000"/>
        </w:rPr>
        <w:t xml:space="preserve">in </w:t>
      </w:r>
      <w:r startTime="829110" endTime="829430">
        <w:rPr>
          <w:rFonts w:ascii="Bierstadt"/>
          <w:sz w:val="28"/>
          <w:color w:val="000000"/>
        </w:rPr>
        <w:t xml:space="preserve">being </w:t>
      </w:r>
      <w:r startTime="829430" endTime="829590">
        <w:rPr>
          <w:rFonts w:ascii="Bierstadt"/>
          <w:sz w:val="28"/>
          <w:color w:val="000000"/>
        </w:rPr>
        <w:t xml:space="preserve">in </w:t>
      </w:r>
      <w:r startTime="829590" endTime="829710">
        <w:rPr>
          <w:rFonts w:ascii="Bierstadt"/>
          <w:sz w:val="28"/>
          <w:color w:val="000000"/>
        </w:rPr>
        <w:t xml:space="preserve">the </w:t>
      </w:r>
      <w:r startTime="829710" endTime="829910">
        <w:rPr>
          <w:rFonts w:ascii="Bierstadt"/>
          <w:sz w:val="28"/>
          <w:color w:val="000000"/>
        </w:rPr>
        <w:t xml:space="preserve">same </w:t>
      </w:r>
      <w:r startTime="829910" endTime="830190">
        <w:rPr>
          <w:rFonts w:ascii="Bierstadt"/>
          <w:sz w:val="28"/>
          <w:color w:val="000000"/>
        </w:rPr>
        <w:t xml:space="preserve">boat </w:t>
      </w:r>
      <w:r startTime="830190" endTime="830350">
        <w:rPr>
          <w:rFonts w:ascii="Bierstadt"/>
          <w:sz w:val="28"/>
          <w:color w:val="000000"/>
        </w:rPr>
        <w:t xml:space="preserve">in </w:t>
      </w:r>
      <w:r startTime="830350" endTime="830510">
        <w:rPr>
          <w:rFonts w:ascii="Bierstadt"/>
          <w:sz w:val="28"/>
          <w:color w:val="000000"/>
        </w:rPr>
        <w:t xml:space="preserve">some </w:t>
      </w:r>
      <w:r startTime="830510" endTime="830860">
        <w:rPr>
          <w:rFonts w:ascii="Bierstadt"/>
          <w:sz w:val="28"/>
          <w:color w:val="000000"/>
        </w:rPr>
        <w:t xml:space="preserve">ways. </w:t>
      </w:r>
      <w:r startTime="831010" endTime="831130">
        <w:rPr>
          <w:rFonts w:ascii="Bierstadt"/>
          <w:sz w:val="28"/>
          <w:color w:val="000000"/>
        </w:rPr>
        <w:t xml:space="preserve">Even </w:t>
      </w:r>
      <w:r startTime="831130" endTime="831250">
        <w:rPr>
          <w:rFonts w:ascii="Bierstadt"/>
          <w:sz w:val="28"/>
          <w:color w:val="000000"/>
        </w:rPr>
        <w:t xml:space="preserve">if </w:t>
      </w:r>
      <w:r startTime="831250" endTime="831410">
        <w:rPr>
          <w:rFonts w:ascii="Bierstadt"/>
          <w:sz w:val="28"/>
          <w:color w:val="000000"/>
        </w:rPr>
        <w:t xml:space="preserve">their </w:t>
      </w:r>
      <w:r startTime="831410" endTime="831650">
        <w:rPr>
          <w:rFonts w:ascii="Bierstadt"/>
          <w:sz w:val="28"/>
          <w:color w:val="000000"/>
        </w:rPr>
        <w:t xml:space="preserve">children </w:t>
      </w:r>
      <w:r startTime="831650" endTime="831850">
        <w:rPr>
          <w:rFonts w:ascii="Bierstadt"/>
          <w:sz w:val="28"/>
          <w:color w:val="000000"/>
        </w:rPr>
        <w:t xml:space="preserve">are </w:t>
      </w:r>
      <w:r startTime="831850" endTime="832010">
        <w:rPr>
          <w:rFonts w:ascii="Bierstadt"/>
          <w:sz w:val="28"/>
          <w:color w:val="000000"/>
        </w:rPr>
        <w:t xml:space="preserve">not </w:t>
      </w:r>
      <w:r startTime="832010" endTime="832330">
        <w:rPr>
          <w:rFonts w:ascii="Bierstadt"/>
          <w:sz w:val="28"/>
          <w:color w:val="000000"/>
        </w:rPr>
        <w:t xml:space="preserve">receiving </w:t>
      </w:r>
      <w:r startTime="832330" endTime="832450">
        <w:rPr>
          <w:rFonts w:ascii="Bierstadt"/>
          <w:sz w:val="28"/>
          <w:color w:val="000000"/>
        </w:rPr>
        <w:t xml:space="preserve">the </w:t>
      </w:r>
      <w:r startTime="832450" endTime="832650">
        <w:rPr>
          <w:rFonts w:ascii="Bierstadt"/>
          <w:sz w:val="28"/>
          <w:color w:val="000000"/>
        </w:rPr>
        <w:t xml:space="preserve">same </w:t>
      </w:r>
      <w:r startTime="832650" endTime="833010">
        <w:rPr>
          <w:rFonts w:ascii="Bierstadt"/>
          <w:sz w:val="28"/>
          <w:color w:val="000000"/>
        </w:rPr>
        <w:t xml:space="preserve">care. </w:t>
      </w:r>
      <w:r startTime="833840" endTime="834010">
        <w:rPr>
          <w:rFonts w:ascii="Bierstadt"/>
          <w:sz w:val="28"/>
          <w:color w:val="000000"/>
        </w:rPr>
        <w:t xml:space="preserve">and </w:t>
      </w:r>
      <w:r startTime="834010" endTime="834170">
        <w:rPr>
          <w:rFonts w:ascii="Bierstadt"/>
          <w:sz w:val="28"/>
          <w:color w:val="000000"/>
        </w:rPr>
        <w:t xml:space="preserve">that </w:t>
      </w:r>
      <w:r startTime="834170" endTime="834410">
        <w:rPr>
          <w:rFonts w:ascii="Bierstadt"/>
          <w:sz w:val="28"/>
          <w:color w:val="000000"/>
        </w:rPr>
        <w:t xml:space="preserve">trust </w:t>
      </w:r>
      <w:r startTime="834410" endTime="834570">
        <w:rPr>
          <w:rFonts w:ascii="Bierstadt"/>
          <w:sz w:val="28"/>
          <w:color w:val="000000"/>
        </w:rPr>
        <w:t xml:space="preserve">will </w:t>
      </w:r>
      <w:r startTime="834570" endTime="834730">
        <w:rPr>
          <w:rFonts w:ascii="Bierstadt"/>
          <w:sz w:val="28"/>
          <w:color w:val="000000"/>
        </w:rPr>
        <w:t xml:space="preserve">help </w:t>
      </w:r>
      <w:r startTime="834730" endTime="835010">
        <w:rPr>
          <w:rFonts w:ascii="Bierstadt"/>
          <w:sz w:val="28"/>
          <w:color w:val="000000"/>
        </w:rPr>
        <w:t xml:space="preserve">them </w:t>
      </w:r>
      <w:r startTime="835010" endTime="835370">
        <w:rPr>
          <w:rFonts w:ascii="Bierstadt"/>
          <w:sz w:val="28"/>
          <w:color w:val="000000"/>
        </w:rPr>
        <w:t xml:space="preserve">build </w:t>
      </w:r>
      <w:r startTime="835370" endTime="835650">
        <w:rPr>
          <w:rFonts w:ascii="Bierstadt"/>
          <w:sz w:val="28"/>
          <w:color w:val="000000"/>
        </w:rPr>
        <w:t xml:space="preserve">an </w:t>
      </w:r>
      <w:r startTime="835650" endTime="836090">
        <w:rPr>
          <w:rFonts w:ascii="Bierstadt"/>
          <w:sz w:val="28"/>
          <w:color w:val="000000"/>
        </w:rPr>
        <w:t xml:space="preserve">authentic </w:t>
      </w:r>
      <w:r startTime="836090" endTime="836370">
        <w:rPr>
          <w:rFonts w:ascii="Bierstadt"/>
          <w:sz w:val="28"/>
          <w:color w:val="000000"/>
        </w:rPr>
        <w:t xml:space="preserve">campaign </w:t>
      </w:r>
      <w:r startTime="836450" endTime="836850">
        <w:rPr>
          <w:rFonts w:ascii="Bierstadt"/>
          <w:sz w:val="28"/>
          <w:color w:val="000000"/>
        </w:rPr>
        <w:t xml:space="preserve">and </w:t>
      </w:r>
      <w:r startTime="837250" endTime="837810">
        <w:rPr>
          <w:rFonts w:ascii="Bierstadt"/>
          <w:sz w:val="28"/>
          <w:color w:val="000000"/>
        </w:rPr>
        <w:t xml:space="preserve">conversation </w:t>
      </w:r>
      <w:r startTime="837810" endTime="838010">
        <w:rPr>
          <w:rFonts w:ascii="Bierstadt"/>
          <w:sz w:val="28"/>
          <w:color w:val="000000"/>
        </w:rPr>
        <w:t xml:space="preserve">around </w:t>
      </w:r>
      <w:r startTime="838010" endTime="838210">
        <w:rPr>
          <w:rFonts w:ascii="Bierstadt"/>
          <w:sz w:val="28"/>
          <w:color w:val="000000"/>
        </w:rPr>
        <w:t xml:space="preserve">it. </w:t>
      </w:r>
    </w:p>
    <w:p>
      <w:pPr>
        <w:spacing w:after="0" w:line="300" w:lineRule="exact"/>
      </w:pPr>
      <w:r>
        <w:t>13:58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838210" endTime="838410">
        <w:rPr>
          <w:rFonts w:ascii="Bierstadt"/>
          <w:sz w:val="28"/>
          <w:color w:val="000000"/>
        </w:rPr>
        <w:t xml:space="preserve">And </w:t>
      </w:r>
      <w:r startTime="838410" endTime="838530">
        <w:rPr>
          <w:rFonts w:ascii="Bierstadt"/>
          <w:sz w:val="28"/>
          <w:color w:val="000000"/>
        </w:rPr>
        <w:t xml:space="preserve">we </w:t>
      </w:r>
      <w:r startTime="838530" endTime="838770">
        <w:rPr>
          <w:rFonts w:ascii="Bierstadt"/>
          <w:sz w:val="28"/>
          <w:color w:val="000000"/>
        </w:rPr>
        <w:t xml:space="preserve">actually </w:t>
      </w:r>
      <w:r startTime="838770" endTime="839130">
        <w:rPr>
          <w:rFonts w:ascii="Bierstadt"/>
          <w:sz w:val="28"/>
          <w:color w:val="000000"/>
        </w:rPr>
        <w:t xml:space="preserve">shared </w:t>
      </w:r>
      <w:r startTime="839130" endTime="839330">
        <w:rPr>
          <w:rFonts w:ascii="Bierstadt"/>
          <w:sz w:val="28"/>
          <w:color w:val="000000"/>
        </w:rPr>
        <w:t xml:space="preserve">it </w:t>
      </w:r>
      <w:r startTime="839330" endTime="839530">
        <w:rPr>
          <w:rFonts w:ascii="Bierstadt"/>
          <w:sz w:val="28"/>
          <w:color w:val="000000"/>
        </w:rPr>
        <w:t xml:space="preserve">back </w:t>
      </w:r>
      <w:r startTime="839530" endTime="839690">
        <w:rPr>
          <w:rFonts w:ascii="Bierstadt"/>
          <w:sz w:val="28"/>
          <w:color w:val="000000"/>
        </w:rPr>
        <w:t xml:space="preserve">with </w:t>
      </w:r>
      <w:r startTime="839690" endTime="839850">
        <w:rPr>
          <w:rFonts w:ascii="Bierstadt"/>
          <w:sz w:val="28"/>
          <w:color w:val="000000"/>
        </w:rPr>
        <w:t xml:space="preserve">the </w:t>
      </w:r>
      <w:r startTime="839850" endTime="840170">
        <w:rPr>
          <w:rFonts w:ascii="Bierstadt"/>
          <w:sz w:val="28"/>
          <w:color w:val="000000"/>
        </w:rPr>
        <w:t xml:space="preserve">moms </w:t>
      </w:r>
      <w:r startTime="840170" endTime="840290">
        <w:rPr>
          <w:rFonts w:ascii="Bierstadt"/>
          <w:sz w:val="28"/>
          <w:color w:val="000000"/>
        </w:rPr>
        <w:t xml:space="preserve">that </w:t>
      </w:r>
      <w:r startTime="840290" endTime="840410">
        <w:rPr>
          <w:rFonts w:ascii="Bierstadt"/>
          <w:sz w:val="28"/>
          <w:color w:val="000000"/>
        </w:rPr>
        <w:t xml:space="preserve">we </w:t>
      </w:r>
      <w:r startTime="840410" endTime="840570">
        <w:rPr>
          <w:rFonts w:ascii="Bierstadt"/>
          <w:sz w:val="28"/>
          <w:color w:val="000000"/>
        </w:rPr>
        <w:t xml:space="preserve">had </w:t>
      </w:r>
      <w:r startTime="840570" endTime="840770">
        <w:rPr>
          <w:rFonts w:ascii="Bierstadt"/>
          <w:sz w:val="28"/>
          <w:color w:val="000000"/>
        </w:rPr>
        <w:t xml:space="preserve">talked </w:t>
      </w:r>
      <w:r startTime="840770" endTime="840890">
        <w:rPr>
          <w:rFonts w:ascii="Bierstadt"/>
          <w:sz w:val="28"/>
          <w:color w:val="000000"/>
        </w:rPr>
        <w:t xml:space="preserve">to, </w:t>
      </w:r>
      <w:r startTime="840890" endTime="841050">
        <w:rPr>
          <w:rFonts w:ascii="Bierstadt"/>
          <w:sz w:val="28"/>
          <w:color w:val="000000"/>
        </w:rPr>
        <w:t xml:space="preserve">the </w:t>
      </w:r>
      <w:r startTime="841050" endTime="841410">
        <w:rPr>
          <w:rFonts w:ascii="Bierstadt"/>
          <w:sz w:val="28"/>
          <w:color w:val="000000"/>
        </w:rPr>
        <w:t xml:space="preserve">hundreds </w:t>
      </w:r>
      <w:r startTime="841410" endTime="841490">
        <w:rPr>
          <w:rFonts w:ascii="Bierstadt"/>
          <w:sz w:val="28"/>
          <w:color w:val="000000"/>
        </w:rPr>
        <w:t xml:space="preserve">of </w:t>
      </w:r>
      <w:r startTime="841490" endTime="841850">
        <w:rPr>
          <w:rFonts w:ascii="Bierstadt"/>
          <w:sz w:val="28"/>
          <w:color w:val="000000"/>
        </w:rPr>
        <w:t xml:space="preserve">moms </w:t>
      </w:r>
      <w:r startTime="841850" endTime="842210">
        <w:rPr>
          <w:rFonts w:ascii="Bierstadt"/>
          <w:sz w:val="28"/>
          <w:color w:val="000000"/>
        </w:rPr>
        <w:t xml:space="preserve">and </w:t>
      </w:r>
      <w:r startTime="842530" endTime="842810">
        <w:rPr>
          <w:rFonts w:ascii="Bierstadt"/>
          <w:sz w:val="28"/>
          <w:color w:val="000000"/>
        </w:rPr>
        <w:t xml:space="preserve">they </w:t>
      </w:r>
      <w:r startTime="842810" endTime="843050">
        <w:rPr>
          <w:rFonts w:ascii="Bierstadt"/>
          <w:sz w:val="28"/>
          <w:color w:val="000000"/>
        </w:rPr>
        <w:t xml:space="preserve">all </w:t>
      </w:r>
      <w:r startTime="843050" endTime="843410">
        <w:rPr>
          <w:rFonts w:ascii="Bierstadt"/>
          <w:sz w:val="28"/>
          <w:color w:val="000000"/>
        </w:rPr>
        <w:t xml:space="preserve">burst </w:t>
      </w:r>
      <w:r startTime="843410" endTime="843650">
        <w:rPr>
          <w:rFonts w:ascii="Bierstadt"/>
          <w:sz w:val="28"/>
          <w:color w:val="000000"/>
        </w:rPr>
        <w:t xml:space="preserve">into </w:t>
      </w:r>
      <w:r startTime="843650" endTime="844010">
        <w:rPr>
          <w:rFonts w:ascii="Bierstadt"/>
          <w:sz w:val="28"/>
          <w:color w:val="000000"/>
        </w:rPr>
        <w:t xml:space="preserve">tears </w:t>
      </w:r>
      <w:r startTime="844010" endTime="844330">
        <w:rPr>
          <w:rFonts w:ascii="Bierstadt"/>
          <w:sz w:val="28"/>
          <w:color w:val="000000"/>
        </w:rPr>
        <w:t xml:space="preserve">watching </w:t>
      </w:r>
      <w:r startTime="844330" endTime="844490">
        <w:rPr>
          <w:rFonts w:ascii="Bierstadt"/>
          <w:sz w:val="28"/>
          <w:color w:val="000000"/>
        </w:rPr>
        <w:t xml:space="preserve">it. </w:t>
      </w:r>
      <w:r startTime="844490" endTime="844730">
        <w:rPr>
          <w:rFonts w:ascii="Bierstadt"/>
          <w:sz w:val="28"/>
          <w:color w:val="000000"/>
        </w:rPr>
        <w:t xml:space="preserve">And </w:t>
      </w:r>
      <w:r startTime="844730" endTime="844930">
        <w:rPr>
          <w:rFonts w:ascii="Bierstadt"/>
          <w:sz w:val="28"/>
          <w:color w:val="000000"/>
        </w:rPr>
        <w:t xml:space="preserve">it </w:t>
      </w:r>
      <w:r startTime="844930" endTime="845130">
        <w:rPr>
          <w:rFonts w:ascii="Bierstadt"/>
          <w:sz w:val="28"/>
          <w:color w:val="000000"/>
        </w:rPr>
        <w:t xml:space="preserve">wasn't </w:t>
      </w:r>
      <w:r startTime="845130" endTime="845290">
        <w:rPr>
          <w:rFonts w:ascii="Bierstadt"/>
          <w:sz w:val="28"/>
          <w:color w:val="000000"/>
        </w:rPr>
        <w:t xml:space="preserve">because </w:t>
      </w:r>
      <w:r startTime="845290" endTime="845410">
        <w:rPr>
          <w:rFonts w:ascii="Bierstadt"/>
          <w:sz w:val="28"/>
          <w:color w:val="000000"/>
        </w:rPr>
        <w:t xml:space="preserve">they </w:t>
      </w:r>
      <w:r startTime="845410" endTime="845530">
        <w:rPr>
          <w:rFonts w:ascii="Bierstadt"/>
          <w:sz w:val="28"/>
          <w:color w:val="000000"/>
        </w:rPr>
        <w:t xml:space="preserve">were </w:t>
      </w:r>
      <w:r startTime="845530" endTime="845850">
        <w:rPr>
          <w:rFonts w:ascii="Bierstadt"/>
          <w:sz w:val="28"/>
          <w:color w:val="000000"/>
        </w:rPr>
        <w:t xml:space="preserve">sad. </w:t>
      </w:r>
      <w:r startTime="845850" endTime="846290">
        <w:rPr>
          <w:rFonts w:ascii="Bierstadt"/>
          <w:sz w:val="28"/>
          <w:color w:val="000000"/>
        </w:rPr>
        <w:t xml:space="preserve">Nobody </w:t>
      </w:r>
      <w:r startTime="846290" endTime="846370">
        <w:rPr>
          <w:rFonts w:ascii="Bierstadt"/>
          <w:sz w:val="28"/>
          <w:color w:val="000000"/>
        </w:rPr>
        <w:t xml:space="preserve">was </w:t>
      </w:r>
      <w:r startTime="846370" endTime="846570">
        <w:rPr>
          <w:rFonts w:ascii="Bierstadt"/>
          <w:sz w:val="28"/>
          <w:color w:val="000000"/>
        </w:rPr>
        <w:t xml:space="preserve">sad </w:t>
      </w:r>
      <w:r startTime="846570" endTime="846730">
        <w:rPr>
          <w:rFonts w:ascii="Bierstadt"/>
          <w:sz w:val="28"/>
          <w:color w:val="000000"/>
        </w:rPr>
        <w:t xml:space="preserve">about </w:t>
      </w:r>
      <w:r startTime="846730" endTime="846969">
        <w:rPr>
          <w:rFonts w:ascii="Bierstadt"/>
          <w:sz w:val="28"/>
          <w:color w:val="000000"/>
        </w:rPr>
        <w:t xml:space="preserve">it. </w:t>
      </w:r>
      <w:r startTime="846969" endTime="847170">
        <w:rPr>
          <w:rFonts w:ascii="Bierstadt"/>
          <w:sz w:val="28"/>
          <w:color w:val="000000"/>
        </w:rPr>
        <w:t xml:space="preserve">They </w:t>
      </w:r>
      <w:r startTime="847170" endTime="847290">
        <w:rPr>
          <w:rFonts w:ascii="Bierstadt"/>
          <w:sz w:val="28"/>
          <w:color w:val="000000"/>
        </w:rPr>
        <w:t xml:space="preserve">were </w:t>
      </w:r>
      <w:r startTime="847290" endTime="847490">
        <w:rPr>
          <w:rFonts w:ascii="Bierstadt"/>
          <w:sz w:val="28"/>
          <w:color w:val="000000"/>
        </w:rPr>
        <w:t xml:space="preserve">just </w:t>
      </w:r>
      <w:r startTime="847490" endTime="847810">
        <w:rPr>
          <w:rFonts w:ascii="Bierstadt"/>
          <w:sz w:val="28"/>
          <w:color w:val="000000"/>
        </w:rPr>
        <w:t xml:space="preserve">like, </w:t>
      </w:r>
      <w:r startTime="848050" endTime="848410">
        <w:rPr>
          <w:rFonts w:ascii="Bierstadt"/>
          <w:sz w:val="28"/>
          <w:color w:val="000000"/>
        </w:rPr>
        <w:t xml:space="preserve">oh </w:t>
      </w:r>
      <w:r startTime="848410" endTime="848530">
        <w:rPr>
          <w:rFonts w:ascii="Bierstadt"/>
          <w:sz w:val="28"/>
          <w:color w:val="000000"/>
        </w:rPr>
        <w:t xml:space="preserve">my </w:t>
      </w:r>
      <w:r startTime="848530" endTime="848770">
        <w:rPr>
          <w:rFonts w:ascii="Bierstadt"/>
          <w:sz w:val="28"/>
          <w:color w:val="000000"/>
        </w:rPr>
        <w:t xml:space="preserve">God, </w:t>
      </w:r>
      <w:r startTime="848770" endTime="848970">
        <w:rPr>
          <w:rFonts w:ascii="Bierstadt"/>
          <w:sz w:val="28"/>
          <w:color w:val="000000"/>
        </w:rPr>
        <w:t xml:space="preserve">this </w:t>
      </w:r>
      <w:r startTime="848970" endTime="849130">
        <w:rPr>
          <w:rFonts w:ascii="Bierstadt"/>
          <w:sz w:val="28"/>
          <w:color w:val="000000"/>
        </w:rPr>
        <w:t xml:space="preserve">is </w:t>
      </w:r>
      <w:r startTime="849130" endTime="849250">
        <w:rPr>
          <w:rFonts w:ascii="Bierstadt"/>
          <w:sz w:val="28"/>
          <w:color w:val="000000"/>
        </w:rPr>
        <w:t xml:space="preserve">how </w:t>
      </w:r>
      <w:r startTime="849250" endTime="849370">
        <w:rPr>
          <w:rFonts w:ascii="Bierstadt"/>
          <w:sz w:val="28"/>
          <w:color w:val="000000"/>
        </w:rPr>
        <w:t xml:space="preserve">it </w:t>
      </w:r>
      <w:r startTime="849370" endTime="849530">
        <w:rPr>
          <w:rFonts w:ascii="Bierstadt"/>
          <w:sz w:val="28"/>
          <w:color w:val="000000"/>
        </w:rPr>
        <w:t xml:space="preserve">was </w:t>
      </w:r>
      <w:r startTime="849530" endTime="849730">
        <w:rPr>
          <w:rFonts w:ascii="Bierstadt"/>
          <w:sz w:val="28"/>
          <w:color w:val="000000"/>
        </w:rPr>
        <w:t xml:space="preserve">and </w:t>
      </w:r>
      <w:r startTime="849730" endTime="849930">
        <w:rPr>
          <w:rFonts w:ascii="Bierstadt"/>
          <w:sz w:val="28"/>
          <w:color w:val="000000"/>
        </w:rPr>
        <w:t xml:space="preserve">this </w:t>
      </w:r>
      <w:r startTime="849930" endTime="850050">
        <w:rPr>
          <w:rFonts w:ascii="Bierstadt"/>
          <w:sz w:val="28"/>
          <w:color w:val="000000"/>
        </w:rPr>
        <w:t xml:space="preserve">is </w:t>
      </w:r>
      <w:r startTime="850050" endTime="850170">
        <w:rPr>
          <w:rFonts w:ascii="Bierstadt"/>
          <w:sz w:val="28"/>
          <w:color w:val="000000"/>
        </w:rPr>
        <w:t xml:space="preserve">how </w:t>
      </w:r>
      <w:r startTime="850170" endTime="850370">
        <w:rPr>
          <w:rFonts w:ascii="Bierstadt"/>
          <w:sz w:val="28"/>
          <w:color w:val="000000"/>
        </w:rPr>
        <w:t xml:space="preserve">it's </w:t>
      </w:r>
      <w:r startTime="850370" endTime="850570">
        <w:rPr>
          <w:rFonts w:ascii="Bierstadt"/>
          <w:sz w:val="28"/>
          <w:color w:val="000000"/>
        </w:rPr>
        <w:t xml:space="preserve">going </w:t>
      </w:r>
      <w:r startTime="850570" endTime="850930">
        <w:rPr>
          <w:rFonts w:ascii="Bierstadt"/>
          <w:sz w:val="28"/>
          <w:color w:val="000000"/>
        </w:rPr>
        <w:t xml:space="preserve">now. </w:t>
      </w:r>
    </w:p>
    <w:p>
      <w:pPr>
        <w:spacing w:after="0" w:line="300" w:lineRule="exact"/>
      </w:pPr>
      <w:r>
        <w:t>14:10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850930" endTime="851210">
        <w:rPr>
          <w:rFonts w:ascii="Bierstadt"/>
          <w:sz w:val="28"/>
          <w:color w:val="000000"/>
        </w:rPr>
        <w:t xml:space="preserve">So </w:t>
      </w:r>
      <w:r startTime="851210" endTime="851410">
        <w:rPr>
          <w:rFonts w:ascii="Bierstadt"/>
          <w:sz w:val="28"/>
          <w:color w:val="000000"/>
        </w:rPr>
        <w:t xml:space="preserve">being </w:t>
      </w:r>
      <w:r startTime="851410" endTime="851610">
        <w:rPr>
          <w:rFonts w:ascii="Bierstadt"/>
          <w:sz w:val="28"/>
          <w:color w:val="000000"/>
        </w:rPr>
        <w:t xml:space="preserve">able </w:t>
      </w:r>
      <w:r startTime="851610" endTime="851810">
        <w:rPr>
          <w:rFonts w:ascii="Bierstadt"/>
          <w:sz w:val="28"/>
          <w:color w:val="000000"/>
        </w:rPr>
        <w:t xml:space="preserve">to </w:t>
      </w:r>
      <w:r startTime="851810" endTime="852050">
        <w:rPr>
          <w:rFonts w:ascii="Bierstadt"/>
          <w:sz w:val="28"/>
          <w:color w:val="000000"/>
        </w:rPr>
        <w:t xml:space="preserve">just </w:t>
      </w:r>
      <w:r startTime="852050" endTime="852290">
        <w:rPr>
          <w:rFonts w:ascii="Bierstadt"/>
          <w:sz w:val="28"/>
          <w:color w:val="000000"/>
        </w:rPr>
        <w:t xml:space="preserve">like </w:t>
      </w:r>
      <w:r startTime="852290" endTime="852530">
        <w:rPr>
          <w:rFonts w:ascii="Bierstadt"/>
          <w:sz w:val="28"/>
          <w:color w:val="000000"/>
        </w:rPr>
        <w:t xml:space="preserve">feel </w:t>
      </w:r>
      <w:r startTime="852530" endTime="852810">
        <w:rPr>
          <w:rFonts w:ascii="Bierstadt"/>
          <w:sz w:val="28"/>
          <w:color w:val="000000"/>
        </w:rPr>
        <w:t xml:space="preserve">that </w:t>
      </w:r>
      <w:r startTime="852810" endTime="853130">
        <w:rPr>
          <w:rFonts w:ascii="Bierstadt"/>
          <w:sz w:val="28"/>
          <w:color w:val="000000"/>
        </w:rPr>
        <w:t xml:space="preserve">sense </w:t>
      </w:r>
      <w:r startTime="853130" endTime="853290">
        <w:rPr>
          <w:rFonts w:ascii="Bierstadt"/>
          <w:sz w:val="28"/>
          <w:color w:val="000000"/>
        </w:rPr>
        <w:t xml:space="preserve">of </w:t>
      </w:r>
      <w:r startTime="853290" endTime="853530">
        <w:rPr>
          <w:rFonts w:ascii="Bierstadt"/>
          <w:sz w:val="28"/>
          <w:color w:val="000000"/>
        </w:rPr>
        <w:t xml:space="preserve">someone </w:t>
      </w:r>
      <w:r startTime="853530" endTime="853930">
        <w:rPr>
          <w:rFonts w:ascii="Bierstadt"/>
          <w:sz w:val="28"/>
          <w:color w:val="000000"/>
        </w:rPr>
        <w:t xml:space="preserve">gets </w:t>
      </w:r>
      <w:r startTime="853930" endTime="854170">
        <w:rPr>
          <w:rFonts w:ascii="Bierstadt"/>
          <w:sz w:val="28"/>
          <w:color w:val="000000"/>
        </w:rPr>
        <w:t xml:space="preserve">me, </w:t>
      </w:r>
      <w:r startTime="854170" endTime="854730">
        <w:rPr>
          <w:rFonts w:ascii="Bierstadt"/>
          <w:sz w:val="28"/>
          <w:color w:val="000000"/>
        </w:rPr>
        <w:t xml:space="preserve">understands </w:t>
      </w:r>
      <w:r startTime="854730" endTime="854930">
        <w:rPr>
          <w:rFonts w:ascii="Bierstadt"/>
          <w:sz w:val="28"/>
          <w:color w:val="000000"/>
        </w:rPr>
        <w:t xml:space="preserve">me, </w:t>
      </w:r>
      <w:r startTime="854930" endTime="855170">
        <w:rPr>
          <w:rFonts w:ascii="Bierstadt"/>
          <w:sz w:val="28"/>
          <w:color w:val="000000"/>
        </w:rPr>
        <w:t xml:space="preserve">I'm </w:t>
      </w:r>
      <w:r startTime="855170" endTime="855290">
        <w:rPr>
          <w:rFonts w:ascii="Bierstadt"/>
          <w:sz w:val="28"/>
          <w:color w:val="000000"/>
        </w:rPr>
        <w:t xml:space="preserve">not </w:t>
      </w:r>
      <w:r startTime="855290" endTime="855730">
        <w:rPr>
          <w:rFonts w:ascii="Bierstadt"/>
          <w:sz w:val="28"/>
          <w:color w:val="000000"/>
        </w:rPr>
        <w:t xml:space="preserve">alone </w:t>
      </w:r>
      <w:r startTime="855810" endTime="856130">
        <w:rPr>
          <w:rFonts w:ascii="Bierstadt"/>
          <w:sz w:val="28"/>
          <w:color w:val="000000"/>
        </w:rPr>
        <w:t xml:space="preserve">is </w:t>
      </w:r>
      <w:r startTime="856130" endTime="856370">
        <w:rPr>
          <w:rFonts w:ascii="Bierstadt"/>
          <w:sz w:val="28"/>
          <w:color w:val="000000"/>
        </w:rPr>
        <w:t xml:space="preserve">really </w:t>
      </w:r>
      <w:r startTime="856370" endTime="856610">
        <w:rPr>
          <w:rFonts w:ascii="Bierstadt"/>
          <w:sz w:val="28"/>
          <w:color w:val="000000"/>
        </w:rPr>
        <w:t xml:space="preserve">what </w:t>
      </w:r>
      <w:r startTime="856610" endTime="856890">
        <w:rPr>
          <w:rFonts w:ascii="Bierstadt"/>
          <w:sz w:val="28"/>
          <w:color w:val="000000"/>
        </w:rPr>
        <w:t xml:space="preserve">was. </w:t>
      </w:r>
      <w:r startTime="856890" endTime="857290">
        <w:rPr>
          <w:rFonts w:ascii="Bierstadt"/>
          <w:sz w:val="28"/>
          <w:color w:val="000000"/>
        </w:rPr>
        <w:t xml:space="preserve">It's </w:t>
      </w:r>
      <w:r startTime="857290" endTime="857530">
        <w:rPr>
          <w:rFonts w:ascii="Bierstadt"/>
          <w:sz w:val="28"/>
          <w:color w:val="000000"/>
        </w:rPr>
        <w:t xml:space="preserve">really </w:t>
      </w:r>
      <w:r startTime="857530" endTime="857890">
        <w:rPr>
          <w:rFonts w:ascii="Bierstadt"/>
          <w:sz w:val="28"/>
          <w:color w:val="000000"/>
        </w:rPr>
        <w:t xml:space="preserve">moving. </w:t>
      </w:r>
    </w:p>
    <w:p>
      <w:pPr>
        <w:spacing w:after="0" w:line="300" w:lineRule="exact"/>
      </w:pPr>
      <w:r>
        <w:t>14:18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858570" endTime="858730">
        <w:rPr>
          <w:rFonts w:ascii="Bierstadt"/>
          <w:sz w:val="28"/>
          <w:color w:val="000000"/>
        </w:rPr>
        <w:t xml:space="preserve">Yeah. </w:t>
      </w:r>
    </w:p>
    <w:p>
      <w:pPr>
        <w:spacing w:after="0" w:line="300" w:lineRule="exact"/>
      </w:pPr>
      <w:r>
        <w:t>14:18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858730" endTime="858890">
        <w:rPr>
          <w:rFonts w:ascii="Bierstadt"/>
          <w:sz w:val="28"/>
          <w:color w:val="000000"/>
        </w:rPr>
        <w:t xml:space="preserve">It's </w:t>
      </w:r>
      <w:r startTime="858890" endTime="859010">
        <w:rPr>
          <w:rFonts w:ascii="Bierstadt"/>
          <w:sz w:val="28"/>
          <w:color w:val="000000"/>
        </w:rPr>
        <w:t xml:space="preserve">about </w:t>
      </w:r>
      <w:r startTime="859010" endTime="859210">
        <w:rPr>
          <w:rFonts w:ascii="Bierstadt"/>
          <w:sz w:val="28"/>
          <w:color w:val="000000"/>
        </w:rPr>
        <w:t xml:space="preserve">being </w:t>
      </w:r>
      <w:r startTime="859210" endTime="859490">
        <w:rPr>
          <w:rFonts w:ascii="Bierstadt"/>
          <w:sz w:val="28"/>
          <w:color w:val="000000"/>
        </w:rPr>
        <w:t xml:space="preserve">seen. </w:t>
      </w:r>
      <w:r startTime="859490" endTime="859690">
        <w:rPr>
          <w:rFonts w:ascii="Bierstadt"/>
          <w:sz w:val="28"/>
          <w:color w:val="000000"/>
        </w:rPr>
        <w:t xml:space="preserve">I </w:t>
      </w:r>
      <w:r startTime="859690" endTime="859930">
        <w:rPr>
          <w:rFonts w:ascii="Bierstadt"/>
          <w:sz w:val="28"/>
          <w:color w:val="000000"/>
        </w:rPr>
        <w:t xml:space="preserve">mean </w:t>
      </w:r>
      <w:r startTime="859930" endTime="860210">
        <w:rPr>
          <w:rFonts w:ascii="Bierstadt"/>
          <w:sz w:val="28"/>
          <w:color w:val="000000"/>
        </w:rPr>
        <w:t xml:space="preserve">we </w:t>
      </w:r>
      <w:r startTime="860210" endTime="860370">
        <w:rPr>
          <w:rFonts w:ascii="Bierstadt"/>
          <w:sz w:val="28"/>
          <w:color w:val="000000"/>
        </w:rPr>
        <w:t xml:space="preserve">sit </w:t>
      </w:r>
      <w:r startTime="860370" endTime="860530">
        <w:rPr>
          <w:rFonts w:ascii="Bierstadt"/>
          <w:sz w:val="28"/>
          <w:color w:val="000000"/>
        </w:rPr>
        <w:t xml:space="preserve">here </w:t>
      </w:r>
      <w:r startTime="860530" endTime="860730">
        <w:rPr>
          <w:rFonts w:ascii="Bierstadt"/>
          <w:sz w:val="28"/>
          <w:color w:val="000000"/>
        </w:rPr>
        <w:t xml:space="preserve">and </w:t>
      </w:r>
      <w:r startTime="860730" endTime="860930">
        <w:rPr>
          <w:rFonts w:ascii="Bierstadt"/>
          <w:sz w:val="28"/>
          <w:color w:val="000000"/>
        </w:rPr>
        <w:t xml:space="preserve">we </w:t>
      </w:r>
      <w:r startTime="860930" endTime="861170">
        <w:rPr>
          <w:rFonts w:ascii="Bierstadt"/>
          <w:sz w:val="28"/>
          <w:color w:val="000000"/>
        </w:rPr>
        <w:t xml:space="preserve">heard </w:t>
      </w:r>
      <w:r startTime="861170" endTime="861330">
        <w:rPr>
          <w:rFonts w:ascii="Bierstadt"/>
          <w:sz w:val="28"/>
          <w:color w:val="000000"/>
        </w:rPr>
        <w:t xml:space="preserve">some </w:t>
      </w:r>
      <w:r startTime="861330" endTime="861530">
        <w:rPr>
          <w:rFonts w:ascii="Bierstadt"/>
          <w:sz w:val="28"/>
          <w:color w:val="000000"/>
        </w:rPr>
        <w:t xml:space="preserve">people </w:t>
      </w:r>
      <w:r startTime="861530" endTime="861850">
        <w:rPr>
          <w:rFonts w:ascii="Bierstadt"/>
          <w:sz w:val="28"/>
          <w:color w:val="000000"/>
        </w:rPr>
        <w:t xml:space="preserve">earlier </w:t>
      </w:r>
      <w:r startTime="861850" endTime="862250">
        <w:rPr>
          <w:rFonts w:ascii="Bierstadt"/>
          <w:sz w:val="28"/>
          <w:color w:val="000000"/>
        </w:rPr>
        <w:t xml:space="preserve">talking </w:t>
      </w:r>
      <w:r startTime="862250" endTime="862530">
        <w:rPr>
          <w:rFonts w:ascii="Bierstadt"/>
          <w:sz w:val="28"/>
          <w:color w:val="000000"/>
        </w:rPr>
        <w:t xml:space="preserve">about </w:t>
      </w:r>
      <w:r startTime="862530" endTime="863170">
        <w:rPr>
          <w:rFonts w:ascii="Bierstadt"/>
          <w:sz w:val="28"/>
          <w:color w:val="000000"/>
        </w:rPr>
        <w:t xml:space="preserve">innovation </w:t>
      </w:r>
      <w:r startTime="863170" endTime="863410">
        <w:rPr>
          <w:rFonts w:ascii="Bierstadt"/>
          <w:sz w:val="28"/>
          <w:color w:val="000000"/>
        </w:rPr>
        <w:t xml:space="preserve">and </w:t>
      </w:r>
      <w:r startTime="863410" endTime="863650">
        <w:rPr>
          <w:rFonts w:ascii="Bierstadt"/>
          <w:sz w:val="28"/>
          <w:color w:val="000000"/>
        </w:rPr>
        <w:t xml:space="preserve">how </w:t>
      </w:r>
      <w:r startTime="863650" endTime="864370">
        <w:rPr>
          <w:rFonts w:ascii="Bierstadt"/>
          <w:sz w:val="28"/>
          <w:color w:val="000000"/>
        </w:rPr>
        <w:t xml:space="preserve">underserved </w:t>
      </w:r>
      <w:r startTime="864370" endTime="864730">
        <w:rPr>
          <w:rFonts w:ascii="Bierstadt"/>
          <w:sz w:val="28"/>
          <w:color w:val="000000"/>
        </w:rPr>
        <w:t xml:space="preserve">and </w:t>
      </w:r>
      <w:r startTime="864810" endTime="865170">
        <w:rPr>
          <w:rFonts w:ascii="Bierstadt"/>
          <w:sz w:val="28"/>
          <w:color w:val="000000"/>
        </w:rPr>
        <w:t xml:space="preserve">under </w:t>
      </w:r>
      <w:r startTime="865170" endTime="865690">
        <w:rPr>
          <w:rFonts w:ascii="Bierstadt"/>
          <w:sz w:val="28"/>
          <w:color w:val="000000"/>
        </w:rPr>
        <w:t xml:space="preserve">researched </w:t>
      </w:r>
      <w:r startTime="865690" endTime="865810">
        <w:rPr>
          <w:rFonts w:ascii="Bierstadt"/>
          <w:sz w:val="28"/>
          <w:color w:val="000000"/>
        </w:rPr>
        <w:t xml:space="preserve">and </w:t>
      </w:r>
      <w:r startTime="865810" endTime="866530">
        <w:rPr>
          <w:rFonts w:ascii="Bierstadt"/>
          <w:sz w:val="28"/>
          <w:color w:val="000000"/>
        </w:rPr>
        <w:t xml:space="preserve">underfunded </w:t>
      </w:r>
      <w:r startTime="866530" endTime="866810">
        <w:rPr>
          <w:rFonts w:ascii="Bierstadt"/>
          <w:sz w:val="28"/>
          <w:color w:val="000000"/>
        </w:rPr>
        <w:t xml:space="preserve">and </w:t>
      </w:r>
      <w:r startTime="866810" endTime="867650">
        <w:rPr>
          <w:rFonts w:ascii="Bierstadt"/>
          <w:sz w:val="28"/>
          <w:color w:val="000000"/>
        </w:rPr>
        <w:t xml:space="preserve">underrepresented </w:t>
      </w:r>
      <w:r startTime="867650" endTime="867810">
        <w:rPr>
          <w:rFonts w:ascii="Bierstadt"/>
          <w:sz w:val="28"/>
          <w:color w:val="000000"/>
        </w:rPr>
        <w:t xml:space="preserve">that </w:t>
      </w:r>
      <w:r startTime="867810" endTime="868050">
        <w:rPr>
          <w:rFonts w:ascii="Bierstadt"/>
          <w:sz w:val="28"/>
          <w:color w:val="000000"/>
        </w:rPr>
        <w:t xml:space="preserve">women </w:t>
      </w:r>
      <w:r startTime="868050" endTime="868410">
        <w:rPr>
          <w:rFonts w:ascii="Bierstadt"/>
          <w:sz w:val="28"/>
          <w:color w:val="000000"/>
        </w:rPr>
        <w:t xml:space="preserve">are. </w:t>
      </w:r>
      <w:r startTime="868970" endTime="869370">
        <w:rPr>
          <w:rFonts w:ascii="Bierstadt"/>
          <w:sz w:val="28"/>
          <w:color w:val="000000"/>
        </w:rPr>
        <w:t xml:space="preserve">So </w:t>
      </w:r>
      <w:r startTime="869370" endTime="869650">
        <w:rPr>
          <w:rFonts w:ascii="Bierstadt"/>
          <w:sz w:val="28"/>
          <w:color w:val="000000"/>
        </w:rPr>
        <w:t xml:space="preserve">it </w:t>
      </w:r>
      <w:r startTime="869650" endTime="870010">
        <w:rPr>
          <w:rFonts w:ascii="Bierstadt"/>
          <w:sz w:val="28"/>
          <w:color w:val="000000"/>
        </w:rPr>
        <w:t xml:space="preserve">gives </w:t>
      </w:r>
      <w:r startTime="870010" endTime="870330">
        <w:rPr>
          <w:rFonts w:ascii="Bierstadt"/>
          <w:sz w:val="28"/>
          <w:color w:val="000000"/>
        </w:rPr>
        <w:t xml:space="preserve">women </w:t>
      </w:r>
      <w:r startTime="870330" endTime="870970">
        <w:rPr>
          <w:rFonts w:ascii="Bierstadt"/>
          <w:sz w:val="28"/>
          <w:color w:val="000000"/>
        </w:rPr>
        <w:t xml:space="preserve">permission </w:t>
      </w:r>
      <w:r startTime="871050" endTime="871450">
        <w:rPr>
          <w:rFonts w:ascii="Bierstadt"/>
          <w:sz w:val="28"/>
          <w:color w:val="000000"/>
        </w:rPr>
        <w:t xml:space="preserve">to </w:t>
      </w:r>
      <w:r startTime="871930" endTime="872210">
        <w:rPr>
          <w:rFonts w:ascii="Bierstadt"/>
          <w:sz w:val="28"/>
          <w:color w:val="000000"/>
        </w:rPr>
        <w:t xml:space="preserve">be </w:t>
      </w:r>
      <w:r startTime="872210" endTime="872370">
        <w:rPr>
          <w:rFonts w:ascii="Bierstadt"/>
          <w:sz w:val="28"/>
          <w:color w:val="000000"/>
        </w:rPr>
        <w:t xml:space="preserve">in </w:t>
      </w:r>
      <w:r startTime="872370" endTime="872530">
        <w:rPr>
          <w:rFonts w:ascii="Bierstadt"/>
          <w:sz w:val="28"/>
          <w:color w:val="000000"/>
        </w:rPr>
        <w:t xml:space="preserve">the </w:t>
      </w:r>
      <w:r startTime="872530" endTime="872810">
        <w:rPr>
          <w:rFonts w:ascii="Bierstadt"/>
          <w:sz w:val="28"/>
          <w:color w:val="000000"/>
        </w:rPr>
        <w:t xml:space="preserve">space </w:t>
      </w:r>
      <w:r startTime="872810" endTime="873170">
        <w:rPr>
          <w:rFonts w:ascii="Bierstadt"/>
          <w:sz w:val="28"/>
          <w:color w:val="000000"/>
        </w:rPr>
        <w:t xml:space="preserve">and </w:t>
      </w:r>
      <w:r startTime="873170" endTime="873450">
        <w:rPr>
          <w:rFonts w:ascii="Bierstadt"/>
          <w:sz w:val="28"/>
          <w:color w:val="000000"/>
        </w:rPr>
        <w:t xml:space="preserve">feel </w:t>
      </w:r>
      <w:r startTime="873450" endTime="873610">
        <w:rPr>
          <w:rFonts w:ascii="Bierstadt"/>
          <w:sz w:val="28"/>
          <w:color w:val="000000"/>
        </w:rPr>
        <w:t xml:space="preserve">the </w:t>
      </w:r>
      <w:r startTime="873610" endTime="873730">
        <w:rPr>
          <w:rFonts w:ascii="Bierstadt"/>
          <w:sz w:val="28"/>
          <w:color w:val="000000"/>
        </w:rPr>
        <w:t xml:space="preserve">things </w:t>
      </w:r>
      <w:r startTime="873730" endTime="873890">
        <w:rPr>
          <w:rFonts w:ascii="Bierstadt"/>
          <w:sz w:val="28"/>
          <w:color w:val="000000"/>
        </w:rPr>
        <w:t xml:space="preserve">that </w:t>
      </w:r>
      <w:r startTime="873890" endTime="874089">
        <w:rPr>
          <w:rFonts w:ascii="Bierstadt"/>
          <w:sz w:val="28"/>
          <w:color w:val="000000"/>
        </w:rPr>
        <w:t xml:space="preserve">they </w:t>
      </w:r>
      <w:r startTime="874089" endTime="874330">
        <w:rPr>
          <w:rFonts w:ascii="Bierstadt"/>
          <w:sz w:val="28"/>
          <w:color w:val="000000"/>
        </w:rPr>
        <w:t xml:space="preserve">feel </w:t>
      </w:r>
      <w:r startTime="874330" endTime="874530">
        <w:rPr>
          <w:rFonts w:ascii="Bierstadt"/>
          <w:sz w:val="28"/>
          <w:color w:val="000000"/>
        </w:rPr>
        <w:t xml:space="preserve">in </w:t>
      </w:r>
      <w:r startTime="874530" endTime="874650">
        <w:rPr>
          <w:rFonts w:ascii="Bierstadt"/>
          <w:sz w:val="28"/>
          <w:color w:val="000000"/>
        </w:rPr>
        <w:t xml:space="preserve">their </w:t>
      </w:r>
      <w:r startTime="874650" endTime="874850">
        <w:rPr>
          <w:rFonts w:ascii="Bierstadt"/>
          <w:sz w:val="28"/>
          <w:color w:val="000000"/>
        </w:rPr>
        <w:t xml:space="preserve">health </w:t>
      </w:r>
      <w:r startTime="874850" endTime="875450">
        <w:rPr>
          <w:rFonts w:ascii="Bierstadt"/>
          <w:sz w:val="28"/>
          <w:color w:val="000000"/>
        </w:rPr>
        <w:t xml:space="preserve">journeys.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ae05cef999004c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14:35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875610" endTime="876010">
              <w:rPr>
                <w:rFonts w:ascii="Bierstadt"/>
                <w:sz w:val="28"/>
                <w:color w:val="000000"/>
              </w:rPr>
              <w:t xml:space="preserve">Especially </w:t>
            </w:r>
            <w:r startTime="876010" endTime="876250">
              <w:rPr>
                <w:rFonts w:ascii="Bierstadt"/>
                <w:sz w:val="28"/>
                <w:color w:val="000000"/>
              </w:rPr>
              <w:t xml:space="preserve">when </w:t>
            </w:r>
            <w:r startTime="876250" endTime="876410">
              <w:rPr>
                <w:rFonts w:ascii="Bierstadt"/>
                <w:sz w:val="28"/>
                <w:color w:val="000000"/>
              </w:rPr>
              <w:t xml:space="preserve">you're </w:t>
            </w:r>
            <w:r startTime="876410" endTime="876690">
              <w:rPr>
                <w:rFonts w:ascii="Bierstadt"/>
                <w:sz w:val="28"/>
                <w:color w:val="000000"/>
              </w:rPr>
              <w:t xml:space="preserve">treating </w:t>
            </w:r>
            <w:r startTime="876690" endTime="876850">
              <w:rPr>
                <w:rFonts w:ascii="Bierstadt"/>
                <w:sz w:val="28"/>
                <w:color w:val="000000"/>
              </w:rPr>
              <w:t xml:space="preserve">it </w:t>
            </w:r>
            <w:r startTime="876850" endTime="877130">
              <w:rPr>
                <w:rFonts w:ascii="Bierstadt"/>
                <w:sz w:val="28"/>
                <w:color w:val="000000"/>
              </w:rPr>
              <w:t xml:space="preserve">with </w:t>
            </w:r>
            <w:r startTime="877210" endTime="877930">
              <w:rPr>
                <w:rFonts w:ascii="Bierstadt"/>
                <w:sz w:val="28"/>
                <w:color w:val="000000"/>
              </w:rPr>
              <w:t xml:space="preserve">empathy. </w:t>
            </w:r>
            <w:r startTime="878170" endTime="878450">
              <w:rPr>
                <w:rFonts w:ascii="Bierstadt"/>
                <w:sz w:val="28"/>
                <w:color w:val="000000"/>
              </w:rPr>
              <w:t xml:space="preserve">and </w:t>
            </w:r>
            <w:r startTime="878450" endTime="878650">
              <w:rPr>
                <w:rFonts w:ascii="Bierstadt"/>
                <w:sz w:val="28"/>
                <w:color w:val="000000"/>
              </w:rPr>
              <w:t xml:space="preserve">coming </w:t>
            </w:r>
            <w:r startTime="878650" endTime="878850">
              <w:rPr>
                <w:rFonts w:ascii="Bierstadt"/>
                <w:sz w:val="28"/>
                <w:color w:val="000000"/>
              </w:rPr>
              <w:t xml:space="preserve">from </w:t>
            </w:r>
            <w:r startTime="878850" endTime="878970">
              <w:rPr>
                <w:rFonts w:ascii="Bierstadt"/>
                <w:sz w:val="28"/>
                <w:color w:val="000000"/>
              </w:rPr>
              <w:t xml:space="preserve">a </w:t>
            </w:r>
            <w:r startTime="878970" endTime="879090">
              <w:rPr>
                <w:rFonts w:ascii="Bierstadt"/>
                <w:sz w:val="28"/>
                <w:color w:val="000000"/>
              </w:rPr>
              <w:t xml:space="preserve">place </w:t>
            </w:r>
            <w:r startTime="879090" endTime="879250">
              <w:rPr>
                <w:rFonts w:ascii="Bierstadt"/>
                <w:sz w:val="28"/>
                <w:color w:val="000000"/>
              </w:rPr>
              <w:t xml:space="preserve">of </w:t>
            </w:r>
            <w:r startTime="879250" endTime="879610">
              <w:rPr>
                <w:rFonts w:ascii="Bierstadt"/>
                <w:sz w:val="28"/>
                <w:color w:val="000000"/>
              </w:rPr>
              <w:t xml:space="preserve">trust. </w:t>
            </w:r>
            <w:r startTime="880730" endTime="881530">
              <w:rPr>
                <w:rFonts w:ascii="Bierstadt"/>
                <w:sz w:val="28"/>
                <w:color w:val="000000"/>
              </w:rPr>
              <w:t xml:space="preserve">Melissa, </w:t>
            </w:r>
            <w:r startTime="884370" endTime="884530">
              <w:rPr>
                <w:rFonts w:ascii="Bierstadt"/>
                <w:sz w:val="28"/>
                <w:color w:val="000000"/>
              </w:rPr>
              <w:t xml:space="preserve">from </w:t>
            </w:r>
            <w:r startTime="884530" endTime="884730">
              <w:rPr>
                <w:rFonts w:ascii="Bierstadt"/>
                <w:sz w:val="28"/>
                <w:color w:val="000000"/>
              </w:rPr>
              <w:t xml:space="preserve">your </w:t>
            </w:r>
            <w:r startTime="884730" endTime="885170">
              <w:rPr>
                <w:rFonts w:ascii="Bierstadt"/>
                <w:sz w:val="28"/>
                <w:color w:val="000000"/>
              </w:rPr>
              <w:t xml:space="preserve">perspective, </w:t>
            </w:r>
            <w:r startTime="885170" endTime="885330">
              <w:rPr>
                <w:rFonts w:ascii="Bierstadt"/>
                <w:sz w:val="28"/>
                <w:color w:val="000000"/>
              </w:rPr>
              <w:t xml:space="preserve">what </w:t>
            </w:r>
            <w:r startTime="885330" endTime="885530">
              <w:rPr>
                <w:rFonts w:ascii="Bierstadt"/>
                <w:sz w:val="28"/>
                <w:color w:val="000000"/>
              </w:rPr>
              <w:t xml:space="preserve">I'm </w:t>
            </w:r>
            <w:r startTime="885530" endTime="885650">
              <w:rPr>
                <w:rFonts w:ascii="Bierstadt"/>
                <w:sz w:val="28"/>
                <w:color w:val="000000"/>
              </w:rPr>
              <w:t xml:space="preserve">really </w:t>
            </w:r>
            <w:r startTime="885650" endTime="886010">
              <w:rPr>
                <w:rFonts w:ascii="Bierstadt"/>
                <w:sz w:val="28"/>
                <w:color w:val="000000"/>
              </w:rPr>
              <w:t xml:space="preserve">curious </w:t>
            </w:r>
            <w:r startTime="886010" endTime="886250">
              <w:rPr>
                <w:rFonts w:ascii="Bierstadt"/>
                <w:sz w:val="28"/>
                <w:color w:val="000000"/>
              </w:rPr>
              <w:t xml:space="preserve">about </w:t>
            </w:r>
            <w:r startTime="886250" endTime="886570">
              <w:rPr>
                <w:rFonts w:ascii="Bierstadt"/>
                <w:sz w:val="28"/>
                <w:color w:val="000000"/>
              </w:rPr>
              <w:t xml:space="preserve">is </w:t>
            </w:r>
            <w:r startTime="886650" endTime="887010">
              <w:rPr>
                <w:rFonts w:ascii="Bierstadt"/>
                <w:sz w:val="28"/>
                <w:color w:val="000000"/>
              </w:rPr>
              <w:t xml:space="preserve">we're </w:t>
            </w:r>
            <w:r startTime="887010" endTime="887250">
              <w:rPr>
                <w:rFonts w:ascii="Bierstadt"/>
                <w:sz w:val="28"/>
                <w:color w:val="000000"/>
              </w:rPr>
              <w:t xml:space="preserve">talking </w:t>
            </w:r>
            <w:r startTime="887250" endTime="887530">
              <w:rPr>
                <w:rFonts w:ascii="Bierstadt"/>
                <w:sz w:val="28"/>
                <w:color w:val="000000"/>
              </w:rPr>
              <w:t xml:space="preserve">about </w:t>
            </w:r>
            <w:r startTime="888650" endTime="888970">
              <w:rPr>
                <w:rFonts w:ascii="Bierstadt"/>
                <w:sz w:val="28"/>
                <w:color w:val="000000"/>
              </w:rPr>
              <w:t xml:space="preserve">finding </w:t>
            </w:r>
            <w:r startTime="888970" endTime="889330">
              <w:rPr>
                <w:rFonts w:ascii="Bierstadt"/>
                <w:sz w:val="28"/>
                <w:color w:val="000000"/>
              </w:rPr>
              <w:t xml:space="preserve">trust </w:t>
            </w:r>
            <w:r startTime="889330" endTime="889610">
              <w:rPr>
                <w:rFonts w:ascii="Bierstadt"/>
                <w:sz w:val="28"/>
                <w:color w:val="000000"/>
              </w:rPr>
              <w:t xml:space="preserve">and </w:t>
            </w:r>
            <w:r startTime="889610" endTime="890410">
              <w:rPr>
                <w:rFonts w:ascii="Bierstadt"/>
                <w:sz w:val="28"/>
                <w:color w:val="000000"/>
              </w:rPr>
              <w:t xml:space="preserve">storytelling. </w:t>
            </w:r>
            <w:r startTime="890970" endTime="891170">
              <w:rPr>
                <w:rFonts w:ascii="Bierstadt"/>
                <w:sz w:val="28"/>
                <w:color w:val="000000"/>
              </w:rPr>
              <w:t xml:space="preserve">so </w:t>
            </w:r>
            <w:r startTime="891170" endTime="891330">
              <w:rPr>
                <w:rFonts w:ascii="Bierstadt"/>
                <w:sz w:val="28"/>
                <w:color w:val="000000"/>
              </w:rPr>
              <w:t xml:space="preserve">much </w:t>
            </w:r>
            <w:r startTime="891330" endTime="891490">
              <w:rPr>
                <w:rFonts w:ascii="Bierstadt"/>
                <w:sz w:val="28"/>
                <w:color w:val="000000"/>
              </w:rPr>
              <w:t xml:space="preserve">of </w:t>
            </w:r>
            <w:r startTime="891490" endTime="891690">
              <w:rPr>
                <w:rFonts w:ascii="Bierstadt"/>
                <w:sz w:val="28"/>
                <w:color w:val="000000"/>
              </w:rPr>
              <w:t xml:space="preserve">health </w:t>
            </w:r>
            <w:r startTime="891690" endTime="892250">
              <w:rPr>
                <w:rFonts w:ascii="Bierstadt"/>
                <w:sz w:val="28"/>
                <w:color w:val="000000"/>
              </w:rPr>
              <w:t xml:space="preserve">marketing </w:t>
            </w:r>
            <w:r startTime="892330" endTime="892690">
              <w:rPr>
                <w:rFonts w:ascii="Bierstadt"/>
                <w:sz w:val="28"/>
                <w:color w:val="000000"/>
              </w:rPr>
              <w:t xml:space="preserve">and </w:t>
            </w:r>
            <w:r startTime="892690" endTime="893450">
              <w:rPr>
                <w:rFonts w:ascii="Bierstadt"/>
                <w:sz w:val="28"/>
                <w:color w:val="000000"/>
              </w:rPr>
              <w:t xml:space="preserve">communications </w:t>
            </w:r>
            <w:r startTime="893530" endTime="893810">
              <w:rPr>
                <w:rFonts w:ascii="Bierstadt"/>
                <w:sz w:val="28"/>
                <w:color w:val="000000"/>
              </w:rPr>
              <w:t xml:space="preserve">is </w:t>
            </w:r>
            <w:r startTime="893810" endTime="894090">
              <w:rPr>
                <w:rFonts w:ascii="Bierstadt"/>
                <w:sz w:val="28"/>
                <w:color w:val="000000"/>
              </w:rPr>
              <w:t xml:space="preserve">about </w:t>
            </w:r>
            <w:r startTime="894410" endTime="894850">
              <w:rPr>
                <w:rFonts w:ascii="Bierstadt"/>
                <w:sz w:val="28"/>
                <w:color w:val="000000"/>
              </w:rPr>
              <w:t xml:space="preserve">purpose </w:t>
            </w:r>
            <w:r startTime="894850" endTime="895170">
              <w:rPr>
                <w:rFonts w:ascii="Bierstadt"/>
                <w:sz w:val="28"/>
                <w:color w:val="000000"/>
              </w:rPr>
              <w:t xml:space="preserve">driven </w:t>
            </w:r>
            <w:r startTime="895170" endTime="895410">
              <w:rPr>
                <w:rFonts w:ascii="Bierstadt"/>
                <w:sz w:val="28"/>
                <w:color w:val="000000"/>
              </w:rPr>
              <w:t xml:space="preserve">work, </w:t>
            </w:r>
            <w:r startTime="895410" endTime="895530">
              <w:rPr>
                <w:rFonts w:ascii="Bierstadt"/>
                <w:sz w:val="28"/>
                <w:color w:val="000000"/>
              </w:rPr>
              <w:t xml:space="preserve">but </w:t>
            </w:r>
            <w:r startTime="895530" endTime="895690">
              <w:rPr>
                <w:rFonts w:ascii="Bierstadt"/>
                <w:sz w:val="28"/>
                <w:color w:val="000000"/>
              </w:rPr>
              <w:t xml:space="preserve">it's </w:t>
            </w:r>
            <w:r startTime="895690" endTime="895890">
              <w:rPr>
                <w:rFonts w:ascii="Bierstadt"/>
                <w:sz w:val="28"/>
                <w:color w:val="000000"/>
              </w:rPr>
              <w:t xml:space="preserve">also </w:t>
            </w:r>
            <w:r startTime="895890" endTime="896250">
              <w:rPr>
                <w:rFonts w:ascii="Bierstadt"/>
                <w:sz w:val="28"/>
                <w:color w:val="000000"/>
              </w:rPr>
              <w:t xml:space="preserve">about </w:t>
            </w:r>
            <w:r startTime="896250" endTime="896650">
              <w:rPr>
                <w:rFonts w:ascii="Bierstadt"/>
                <w:sz w:val="28"/>
                <w:color w:val="000000"/>
              </w:rPr>
              <w:t xml:space="preserve">impact. </w:t>
            </w:r>
          </w:p>
        </w:tc>
      </w:tr>
    </w:tbl>
    <w:p>
      <w:pPr>
        <w:spacing w:after="0"/>
        <w:rPr>
          <w:sz w:val="16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5c7e8b88fc224e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14:57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897610" endTime="897930">
              <w:rPr>
                <w:rFonts w:ascii="Bierstadt"/>
                <w:sz w:val="28"/>
                <w:color w:val="000000"/>
              </w:rPr>
              <w:t xml:space="preserve">how </w:t>
            </w:r>
            <w:r startTime="898010" endTime="898330">
              <w:rPr>
                <w:rFonts w:ascii="Bierstadt"/>
                <w:sz w:val="28"/>
                <w:color w:val="000000"/>
              </w:rPr>
              <w:t xml:space="preserve">do </w:t>
            </w:r>
            <w:r startTime="898330" endTime="898530">
              <w:rPr>
                <w:rFonts w:ascii="Bierstadt"/>
                <w:sz w:val="28"/>
                <w:color w:val="000000"/>
              </w:rPr>
              <w:t xml:space="preserve">you </w:t>
            </w:r>
            <w:r startTime="898530" endTime="898690">
              <w:rPr>
                <w:rFonts w:ascii="Bierstadt"/>
                <w:sz w:val="28"/>
                <w:color w:val="000000"/>
              </w:rPr>
              <w:t xml:space="preserve">work </w:t>
            </w:r>
            <w:r startTime="898690" endTime="898890">
              <w:rPr>
                <w:rFonts w:ascii="Bierstadt"/>
                <w:sz w:val="28"/>
                <w:color w:val="000000"/>
              </w:rPr>
              <w:t xml:space="preserve">with </w:t>
            </w:r>
            <w:r startTime="898890" endTime="899090">
              <w:rPr>
                <w:rFonts w:ascii="Bierstadt"/>
                <w:sz w:val="28"/>
                <w:color w:val="000000"/>
              </w:rPr>
              <w:t xml:space="preserve">your </w:t>
            </w:r>
            <w:r startTime="899090" endTime="899490">
              <w:rPr>
                <w:rFonts w:ascii="Bierstadt"/>
                <w:sz w:val="28"/>
                <w:color w:val="000000"/>
              </w:rPr>
              <w:t xml:space="preserve">clients </w:t>
            </w:r>
            <w:r startTime="899490" endTime="899770">
              <w:rPr>
                <w:rFonts w:ascii="Bierstadt"/>
                <w:sz w:val="28"/>
                <w:color w:val="000000"/>
              </w:rPr>
              <w:t xml:space="preserve">in </w:t>
            </w:r>
            <w:r startTime="899770" endTime="900410">
              <w:rPr>
                <w:rFonts w:ascii="Bierstadt"/>
                <w:sz w:val="28"/>
                <w:color w:val="000000"/>
              </w:rPr>
              <w:t xml:space="preserve">designing </w:t>
            </w:r>
            <w:r startTime="900410" endTime="901090">
              <w:rPr>
                <w:rFonts w:ascii="Bierstadt"/>
                <w:sz w:val="28"/>
                <w:color w:val="000000"/>
              </w:rPr>
              <w:t xml:space="preserve">strategies </w:t>
            </w:r>
            <w:r startTime="901090" endTime="901370">
              <w:rPr>
                <w:rFonts w:ascii="Bierstadt"/>
                <w:sz w:val="28"/>
                <w:color w:val="000000"/>
              </w:rPr>
              <w:t xml:space="preserve">that </w:t>
            </w:r>
            <w:r startTime="901370" endTime="901650">
              <w:rPr>
                <w:rFonts w:ascii="Bierstadt"/>
                <w:sz w:val="28"/>
                <w:color w:val="000000"/>
              </w:rPr>
              <w:t xml:space="preserve">focus </w:t>
            </w:r>
            <w:r startTime="901650" endTime="902010">
              <w:rPr>
                <w:rFonts w:ascii="Bierstadt"/>
                <w:sz w:val="28"/>
                <w:color w:val="000000"/>
              </w:rPr>
              <w:t xml:space="preserve">on </w:t>
            </w:r>
            <w:r startTime="902010" endTime="902570">
              <w:rPr>
                <w:rFonts w:ascii="Bierstadt"/>
                <w:sz w:val="28"/>
                <w:color w:val="000000"/>
              </w:rPr>
              <w:t xml:space="preserve">creating </w:t>
            </w:r>
            <w:r startTime="902570" endTime="902970">
              <w:rPr>
                <w:rFonts w:ascii="Bierstadt"/>
                <w:sz w:val="28"/>
                <w:color w:val="000000"/>
              </w:rPr>
              <w:t xml:space="preserve">impact </w:t>
            </w:r>
            <w:r startTime="903290" endTime="903610">
              <w:rPr>
                <w:rFonts w:ascii="Bierstadt"/>
                <w:sz w:val="28"/>
                <w:color w:val="000000"/>
              </w:rPr>
              <w:t xml:space="preserve">while </w:t>
            </w:r>
            <w:r startTime="903610" endTime="903930">
              <w:rPr>
                <w:rFonts w:ascii="Bierstadt"/>
                <w:sz w:val="28"/>
                <w:color w:val="000000"/>
              </w:rPr>
              <w:t xml:space="preserve">also </w:t>
            </w:r>
            <w:r startTime="904010" endTime="904370">
              <w:rPr>
                <w:rFonts w:ascii="Bierstadt"/>
                <w:sz w:val="28"/>
                <w:color w:val="000000"/>
              </w:rPr>
              <w:t xml:space="preserve">making </w:t>
            </w:r>
            <w:r startTime="904370" endTime="904650">
              <w:rPr>
                <w:rFonts w:ascii="Bierstadt"/>
                <w:sz w:val="28"/>
                <w:color w:val="000000"/>
              </w:rPr>
              <w:t xml:space="preserve">that </w:t>
            </w:r>
            <w:r startTime="904650" endTime="905130">
              <w:rPr>
                <w:rFonts w:ascii="Bierstadt"/>
                <w:sz w:val="28"/>
                <w:color w:val="000000"/>
              </w:rPr>
              <w:t xml:space="preserve">connection? </w:t>
            </w:r>
          </w:p>
        </w:tc>
      </w:tr>
    </w:tbl>
    <w:p>
      <w:pPr>
        <w:spacing w:after="0" w:line="300" w:lineRule="exact"/>
      </w:pPr>
      <w:r>
        <w:t>15:05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905850" endTime="906020">
        <w:rPr>
          <w:rFonts w:ascii="Bierstadt"/>
          <w:sz w:val="28"/>
          <w:color w:val="000000"/>
        </w:rPr>
        <w:t xml:space="preserve">I, </w:t>
      </w:r>
      <w:r startTime="906130" endTime="906330">
        <w:rPr>
          <w:rFonts w:ascii="Bierstadt"/>
          <w:sz w:val="28"/>
          <w:color w:val="000000"/>
        </w:rPr>
        <w:t xml:space="preserve">love </w:t>
      </w:r>
      <w:r startTime="906330" endTime="906530">
        <w:rPr>
          <w:rFonts w:ascii="Bierstadt"/>
          <w:sz w:val="28"/>
          <w:color w:val="000000"/>
        </w:rPr>
        <w:t xml:space="preserve">that </w:t>
      </w:r>
      <w:r startTime="906530" endTime="906810">
        <w:rPr>
          <w:rFonts w:ascii="Bierstadt"/>
          <w:sz w:val="28"/>
          <w:color w:val="000000"/>
        </w:rPr>
        <w:t xml:space="preserve">question. </w:t>
      </w:r>
      <w:r startTime="907050" endTime="907330">
        <w:rPr>
          <w:rFonts w:ascii="Bierstadt"/>
          <w:sz w:val="28"/>
          <w:color w:val="000000"/>
        </w:rPr>
        <w:t xml:space="preserve">I </w:t>
      </w:r>
      <w:r startTime="907330" endTime="907570">
        <w:rPr>
          <w:rFonts w:ascii="Bierstadt"/>
          <w:sz w:val="28"/>
          <w:color w:val="000000"/>
        </w:rPr>
        <w:t xml:space="preserve">think </w:t>
      </w:r>
      <w:r startTime="907570" endTime="907850">
        <w:rPr>
          <w:rFonts w:ascii="Bierstadt"/>
          <w:sz w:val="28"/>
          <w:color w:val="000000"/>
        </w:rPr>
        <w:t xml:space="preserve">that </w:t>
      </w:r>
      <w:r startTime="907850" endTime="908410">
        <w:rPr>
          <w:rFonts w:ascii="Bierstadt"/>
          <w:sz w:val="28"/>
          <w:color w:val="000000"/>
        </w:rPr>
        <w:t xml:space="preserve">there's </w:t>
      </w:r>
      <w:r startTime="908490" endTime="908770">
        <w:rPr>
          <w:rFonts w:ascii="Bierstadt"/>
          <w:sz w:val="28"/>
          <w:color w:val="000000"/>
        </w:rPr>
        <w:t xml:space="preserve">so </w:t>
      </w:r>
      <w:r startTime="908770" endTime="908930">
        <w:rPr>
          <w:rFonts w:ascii="Bierstadt"/>
          <w:sz w:val="28"/>
          <w:color w:val="000000"/>
        </w:rPr>
        <w:t xml:space="preserve">many </w:t>
      </w:r>
      <w:r startTime="908930" endTime="909130">
        <w:rPr>
          <w:rFonts w:ascii="Bierstadt"/>
          <w:sz w:val="28"/>
          <w:color w:val="000000"/>
        </w:rPr>
        <w:t xml:space="preserve">different </w:t>
      </w:r>
      <w:r startTime="909130" endTime="909370">
        <w:rPr>
          <w:rFonts w:ascii="Bierstadt"/>
          <w:sz w:val="28"/>
          <w:color w:val="000000"/>
        </w:rPr>
        <w:t xml:space="preserve">things </w:t>
      </w:r>
      <w:r startTime="909370" endTime="909570">
        <w:rPr>
          <w:rFonts w:ascii="Bierstadt"/>
          <w:sz w:val="28"/>
          <w:color w:val="000000"/>
        </w:rPr>
        <w:t xml:space="preserve">that </w:t>
      </w:r>
      <w:r startTime="909570" endTime="909730">
        <w:rPr>
          <w:rFonts w:ascii="Bierstadt"/>
          <w:sz w:val="28"/>
          <w:color w:val="000000"/>
        </w:rPr>
        <w:t xml:space="preserve">we </w:t>
      </w:r>
      <w:r startTime="909730" endTime="909970">
        <w:rPr>
          <w:rFonts w:ascii="Bierstadt"/>
          <w:sz w:val="28"/>
          <w:color w:val="000000"/>
        </w:rPr>
        <w:t xml:space="preserve">do. </w:t>
      </w:r>
      <w:r startTime="909970" endTime="910250">
        <w:rPr>
          <w:rFonts w:ascii="Bierstadt"/>
          <w:sz w:val="28"/>
          <w:color w:val="000000"/>
        </w:rPr>
        <w:t xml:space="preserve">And </w:t>
      </w:r>
      <w:r startTime="910250" endTime="910450">
        <w:rPr>
          <w:rFonts w:ascii="Bierstadt"/>
          <w:sz w:val="28"/>
          <w:color w:val="000000"/>
        </w:rPr>
        <w:t xml:space="preserve">as </w:t>
      </w:r>
      <w:r startTime="910450" endTime="910610">
        <w:rPr>
          <w:rFonts w:ascii="Bierstadt"/>
          <w:sz w:val="28"/>
          <w:color w:val="000000"/>
        </w:rPr>
        <w:t xml:space="preserve">I </w:t>
      </w:r>
      <w:r startTime="910610" endTime="910730">
        <w:rPr>
          <w:rFonts w:ascii="Bierstadt"/>
          <w:sz w:val="28"/>
          <w:color w:val="000000"/>
        </w:rPr>
        <w:t xml:space="preserve">think </w:t>
      </w:r>
      <w:r startTime="910730" endTime="910930">
        <w:rPr>
          <w:rFonts w:ascii="Bierstadt"/>
          <w:sz w:val="28"/>
          <w:color w:val="000000"/>
        </w:rPr>
        <w:t xml:space="preserve">about </w:t>
      </w:r>
      <w:r startTime="910930" endTime="911210">
        <w:rPr>
          <w:rFonts w:ascii="Bierstadt"/>
          <w:sz w:val="28"/>
          <w:color w:val="000000"/>
        </w:rPr>
        <w:t xml:space="preserve">something </w:t>
      </w:r>
      <w:r startTime="911210" endTime="911370">
        <w:rPr>
          <w:rFonts w:ascii="Bierstadt"/>
          <w:sz w:val="28"/>
          <w:color w:val="000000"/>
        </w:rPr>
        <w:t xml:space="preserve">that </w:t>
      </w:r>
      <w:r startTime="911370" endTime="911530">
        <w:rPr>
          <w:rFonts w:ascii="Bierstadt"/>
          <w:sz w:val="28"/>
          <w:color w:val="000000"/>
        </w:rPr>
        <w:t xml:space="preserve">we're </w:t>
      </w:r>
      <w:r startTime="911530" endTime="911650">
        <w:rPr>
          <w:rFonts w:ascii="Bierstadt"/>
          <w:sz w:val="28"/>
          <w:color w:val="000000"/>
        </w:rPr>
        <w:t xml:space="preserve">doing </w:t>
      </w:r>
      <w:r startTime="911650" endTime="911890">
        <w:rPr>
          <w:rFonts w:ascii="Bierstadt"/>
          <w:sz w:val="28"/>
          <w:color w:val="000000"/>
        </w:rPr>
        <w:t xml:space="preserve">more </w:t>
      </w:r>
      <w:r startTime="911890" endTime="912250">
        <w:rPr>
          <w:rFonts w:ascii="Bierstadt"/>
          <w:sz w:val="28"/>
          <w:color w:val="000000"/>
        </w:rPr>
        <w:t xml:space="preserve">recently, </w:t>
      </w:r>
      <w:r startTime="913480" endTime="913770">
        <w:rPr>
          <w:rFonts w:ascii="Bierstadt"/>
          <w:sz w:val="28"/>
          <w:color w:val="000000"/>
        </w:rPr>
        <w:t xml:space="preserve">one </w:t>
      </w:r>
      <w:r startTime="913770" endTime="914010">
        <w:rPr>
          <w:rFonts w:ascii="Bierstadt"/>
          <w:sz w:val="28"/>
          <w:color w:val="000000"/>
        </w:rPr>
        <w:t xml:space="preserve">of </w:t>
      </w:r>
      <w:r startTime="914010" endTime="914250">
        <w:rPr>
          <w:rFonts w:ascii="Bierstadt"/>
          <w:sz w:val="28"/>
          <w:color w:val="000000"/>
        </w:rPr>
        <w:t xml:space="preserve">our </w:t>
      </w:r>
      <w:r startTime="914250" endTime="914650">
        <w:rPr>
          <w:rFonts w:ascii="Bierstadt"/>
          <w:sz w:val="28"/>
          <w:color w:val="000000"/>
        </w:rPr>
        <w:t xml:space="preserve">clients, </w:t>
      </w:r>
      <w:r startTime="914730" endTime="915450">
        <w:rPr>
          <w:rFonts w:ascii="Bierstadt"/>
          <w:sz w:val="28"/>
          <w:color w:val="000000"/>
        </w:rPr>
        <w:t xml:space="preserve">Gilead, </w:t>
      </w:r>
      <w:r startTime="915530" endTime="915810">
        <w:rPr>
          <w:rFonts w:ascii="Bierstadt"/>
          <w:sz w:val="28"/>
          <w:color w:val="000000"/>
        </w:rPr>
        <w:t xml:space="preserve">is </w:t>
      </w:r>
      <w:r startTime="915810" endTime="916090">
        <w:rPr>
          <w:rFonts w:ascii="Bierstadt"/>
          <w:sz w:val="28"/>
          <w:color w:val="000000"/>
        </w:rPr>
        <w:t xml:space="preserve">actually </w:t>
      </w:r>
      <w:r startTime="916800" endTime="916920">
        <w:rPr>
          <w:rFonts w:ascii="Bierstadt"/>
          <w:sz w:val="28"/>
          <w:color w:val="000000"/>
        </w:rPr>
        <w:t xml:space="preserve">M </w:t>
      </w:r>
      <w:r startTime="917040" endTime="917320">
        <w:rPr>
          <w:rFonts w:ascii="Bierstadt"/>
          <w:sz w:val="28"/>
          <w:color w:val="000000"/>
        </w:rPr>
        <w:t xml:space="preserve">launching </w:t>
      </w:r>
      <w:r startTime="917320" endTime="917520">
        <w:rPr>
          <w:rFonts w:ascii="Bierstadt"/>
          <w:sz w:val="28"/>
          <w:color w:val="000000"/>
        </w:rPr>
        <w:t xml:space="preserve">the </w:t>
      </w:r>
      <w:r startTime="917520" endTime="917840">
        <w:rPr>
          <w:rFonts w:ascii="Bierstadt"/>
          <w:sz w:val="28"/>
          <w:color w:val="000000"/>
        </w:rPr>
        <w:t xml:space="preserve">first </w:t>
      </w:r>
      <w:r startTime="919680" endTime="920240">
        <w:rPr>
          <w:rFonts w:ascii="Bierstadt"/>
          <w:sz w:val="28"/>
          <w:color w:val="000000"/>
        </w:rPr>
        <w:t xml:space="preserve">prep </w:t>
      </w:r>
      <w:r startTime="920560" endTime="921120">
        <w:rPr>
          <w:rFonts w:ascii="Bierstadt"/>
          <w:sz w:val="28"/>
          <w:color w:val="000000"/>
        </w:rPr>
        <w:t xml:space="preserve">twice </w:t>
      </w:r>
      <w:r startTime="921200" endTime="921840">
        <w:rPr>
          <w:rFonts w:ascii="Bierstadt"/>
          <w:sz w:val="28"/>
          <w:color w:val="000000"/>
        </w:rPr>
        <w:t xml:space="preserve">yearly </w:t>
      </w:r>
      <w:r startTime="922000" endTime="922880">
        <w:rPr>
          <w:rFonts w:ascii="Bierstadt"/>
          <w:sz w:val="28"/>
          <w:color w:val="000000"/>
        </w:rPr>
        <w:t xml:space="preserve">injectable, </w:t>
      </w:r>
      <w:r startTime="925040" endTime="925720">
        <w:rPr>
          <w:rFonts w:ascii="Bierstadt"/>
          <w:sz w:val="28"/>
          <w:color w:val="000000"/>
        </w:rPr>
        <w:t xml:space="preserve">medication </w:t>
      </w:r>
      <w:r startTime="925720" endTime="925960">
        <w:rPr>
          <w:rFonts w:ascii="Bierstadt"/>
          <w:sz w:val="28"/>
          <w:color w:val="000000"/>
        </w:rPr>
        <w:t xml:space="preserve">that </w:t>
      </w:r>
      <w:r startTime="925960" endTime="926280">
        <w:rPr>
          <w:rFonts w:ascii="Bierstadt"/>
          <w:sz w:val="28"/>
          <w:color w:val="000000"/>
        </w:rPr>
        <w:t xml:space="preserve">allows </w:t>
      </w:r>
      <w:r startTime="926280" endTime="926440">
        <w:rPr>
          <w:rFonts w:ascii="Bierstadt"/>
          <w:sz w:val="28"/>
          <w:color w:val="000000"/>
        </w:rPr>
        <w:t xml:space="preserve">for </w:t>
      </w:r>
      <w:r startTime="926440" endTime="926600">
        <w:rPr>
          <w:rFonts w:ascii="Bierstadt"/>
          <w:sz w:val="28"/>
          <w:color w:val="000000"/>
        </w:rPr>
        <w:t xml:space="preserve">the </w:t>
      </w:r>
      <w:r startTime="926600" endTime="927200">
        <w:rPr>
          <w:rFonts w:ascii="Bierstadt"/>
          <w:sz w:val="28"/>
          <w:color w:val="000000"/>
        </w:rPr>
        <w:t xml:space="preserve">prevention </w:t>
      </w:r>
      <w:r startTime="927440" endTime="927840">
        <w:rPr>
          <w:rFonts w:ascii="Bierstadt"/>
          <w:sz w:val="28"/>
          <w:color w:val="000000"/>
        </w:rPr>
        <w:t xml:space="preserve">of </w:t>
      </w:r>
      <w:r startTime="927920" endTime="928560">
        <w:rPr>
          <w:rFonts w:ascii="Bierstadt"/>
          <w:sz w:val="28"/>
          <w:color w:val="000000"/>
        </w:rPr>
        <w:t xml:space="preserve">hiv. </w:t>
      </w:r>
    </w:p>
    <w:p>
      <w:pPr>
        <w:spacing w:after="0" w:line="300" w:lineRule="exact"/>
      </w:pPr>
      <w:r>
        <w:t>15:28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928880" endTime="929200">
        <w:rPr>
          <w:rFonts w:ascii="Bierstadt"/>
          <w:sz w:val="28"/>
          <w:color w:val="000000"/>
        </w:rPr>
        <w:t xml:space="preserve">Their </w:t>
      </w:r>
      <w:r startTime="929200" endTime="929480">
        <w:rPr>
          <w:rFonts w:ascii="Bierstadt"/>
          <w:sz w:val="28"/>
          <w:color w:val="000000"/>
        </w:rPr>
        <w:t xml:space="preserve">mission </w:t>
      </w:r>
      <w:r startTime="929480" endTime="929640">
        <w:rPr>
          <w:rFonts w:ascii="Bierstadt"/>
          <w:sz w:val="28"/>
          <w:color w:val="000000"/>
        </w:rPr>
        <w:t xml:space="preserve">is </w:t>
      </w:r>
      <w:r startTime="929640" endTime="930120">
        <w:rPr>
          <w:rFonts w:ascii="Bierstadt"/>
          <w:sz w:val="28"/>
          <w:color w:val="000000"/>
        </w:rPr>
        <w:t xml:space="preserve">truly </w:t>
      </w:r>
      <w:r startTime="930120" endTime="930360">
        <w:rPr>
          <w:rFonts w:ascii="Bierstadt"/>
          <w:sz w:val="28"/>
          <w:color w:val="000000"/>
        </w:rPr>
        <w:t xml:space="preserve">as </w:t>
      </w:r>
      <w:r startTime="930360" endTime="930560">
        <w:rPr>
          <w:rFonts w:ascii="Bierstadt"/>
          <w:sz w:val="28"/>
          <w:color w:val="000000"/>
        </w:rPr>
        <w:t xml:space="preserve">an </w:t>
      </w:r>
      <w:r startTime="930560" endTime="931080">
        <w:rPr>
          <w:rFonts w:ascii="Bierstadt"/>
          <w:sz w:val="28"/>
          <w:color w:val="000000"/>
        </w:rPr>
        <w:t xml:space="preserve">organization </w:t>
      </w:r>
      <w:r startTime="931080" endTime="931360">
        <w:rPr>
          <w:rFonts w:ascii="Bierstadt"/>
          <w:sz w:val="28"/>
          <w:color w:val="000000"/>
        </w:rPr>
        <w:t xml:space="preserve">to </w:t>
      </w:r>
      <w:r startTime="931360" endTime="932080">
        <w:rPr>
          <w:rFonts w:ascii="Bierstadt"/>
          <w:sz w:val="28"/>
          <w:color w:val="000000"/>
        </w:rPr>
        <w:t xml:space="preserve">eradicate </w:t>
      </w:r>
      <w:r startTime="932080" endTime="932560">
        <w:rPr>
          <w:rFonts w:ascii="Bierstadt"/>
          <w:sz w:val="28"/>
          <w:color w:val="000000"/>
        </w:rPr>
        <w:t xml:space="preserve">hiv. </w:t>
      </w:r>
      <w:r startTime="933200" endTime="933600">
        <w:rPr>
          <w:rFonts w:ascii="Bierstadt"/>
          <w:sz w:val="28"/>
          <w:color w:val="000000"/>
        </w:rPr>
        <w:t xml:space="preserve">And </w:t>
      </w:r>
      <w:r startTime="933600" endTime="933880">
        <w:rPr>
          <w:rFonts w:ascii="Bierstadt"/>
          <w:sz w:val="28"/>
          <w:color w:val="000000"/>
        </w:rPr>
        <w:t xml:space="preserve">the </w:t>
      </w:r>
      <w:r startTime="933880" endTime="934120">
        <w:rPr>
          <w:rFonts w:ascii="Bierstadt"/>
          <w:sz w:val="28"/>
          <w:color w:val="000000"/>
        </w:rPr>
        <w:t xml:space="preserve">fact </w:t>
      </w:r>
      <w:r startTime="934120" endTime="934480">
        <w:rPr>
          <w:rFonts w:ascii="Bierstadt"/>
          <w:sz w:val="28"/>
          <w:color w:val="000000"/>
        </w:rPr>
        <w:t xml:space="preserve">is </w:t>
      </w:r>
      <w:r startTime="934640" endTime="935040">
        <w:rPr>
          <w:rFonts w:ascii="Bierstadt"/>
          <w:sz w:val="28"/>
          <w:color w:val="000000"/>
        </w:rPr>
        <w:t xml:space="preserve">that </w:t>
      </w:r>
      <w:r startTime="935120" endTime="935400">
        <w:rPr>
          <w:rFonts w:ascii="Bierstadt"/>
          <w:sz w:val="28"/>
          <w:color w:val="000000"/>
        </w:rPr>
        <w:t xml:space="preserve">the </w:t>
      </w:r>
      <w:r startTime="935400" endTime="935720">
        <w:rPr>
          <w:rFonts w:ascii="Bierstadt"/>
          <w:sz w:val="28"/>
          <w:color w:val="000000"/>
        </w:rPr>
        <w:t xml:space="preserve">mission </w:t>
      </w:r>
      <w:r startTime="935720" endTime="935960">
        <w:rPr>
          <w:rFonts w:ascii="Bierstadt"/>
          <w:sz w:val="28"/>
          <w:color w:val="000000"/>
        </w:rPr>
        <w:t xml:space="preserve">piece </w:t>
      </w:r>
      <w:r startTime="935960" endTime="936160">
        <w:rPr>
          <w:rFonts w:ascii="Bierstadt"/>
          <w:sz w:val="28"/>
          <w:color w:val="000000"/>
        </w:rPr>
        <w:t xml:space="preserve">about </w:t>
      </w:r>
      <w:r startTime="936160" endTime="936360">
        <w:rPr>
          <w:rFonts w:ascii="Bierstadt"/>
          <w:sz w:val="28"/>
          <w:color w:val="000000"/>
        </w:rPr>
        <w:t xml:space="preserve">it </w:t>
      </w:r>
      <w:r startTime="936360" endTime="936560">
        <w:rPr>
          <w:rFonts w:ascii="Bierstadt"/>
          <w:sz w:val="28"/>
          <w:color w:val="000000"/>
        </w:rPr>
        <w:t xml:space="preserve">is </w:t>
      </w:r>
      <w:r startTime="936560" endTime="936800">
        <w:rPr>
          <w:rFonts w:ascii="Bierstadt"/>
          <w:sz w:val="28"/>
          <w:color w:val="000000"/>
        </w:rPr>
        <w:t xml:space="preserve">it's </w:t>
      </w:r>
      <w:r startTime="936800" endTime="936960">
        <w:rPr>
          <w:rFonts w:ascii="Bierstadt"/>
          <w:sz w:val="28"/>
          <w:color w:val="000000"/>
        </w:rPr>
        <w:t xml:space="preserve">not </w:t>
      </w:r>
      <w:r startTime="936960" endTime="937280">
        <w:rPr>
          <w:rFonts w:ascii="Bierstadt"/>
          <w:sz w:val="28"/>
          <w:color w:val="000000"/>
        </w:rPr>
        <w:t xml:space="preserve">just </w:t>
      </w:r>
      <w:r startTime="937280" endTime="937680">
        <w:rPr>
          <w:rFonts w:ascii="Bierstadt"/>
          <w:sz w:val="28"/>
          <w:color w:val="000000"/>
        </w:rPr>
        <w:t xml:space="preserve">for </w:t>
      </w:r>
      <w:r startTime="938080" endTime="938400">
        <w:rPr>
          <w:rFonts w:ascii="Bierstadt"/>
          <w:sz w:val="28"/>
          <w:color w:val="000000"/>
        </w:rPr>
        <w:t xml:space="preserve">men </w:t>
      </w:r>
      <w:r startTime="938400" endTime="938600">
        <w:rPr>
          <w:rFonts w:ascii="Bierstadt"/>
          <w:sz w:val="28"/>
          <w:color w:val="000000"/>
        </w:rPr>
        <w:t xml:space="preserve">who </w:t>
      </w:r>
      <w:r startTime="938600" endTime="938760">
        <w:rPr>
          <w:rFonts w:ascii="Bierstadt"/>
          <w:sz w:val="28"/>
          <w:color w:val="000000"/>
        </w:rPr>
        <w:t xml:space="preserve">have </w:t>
      </w:r>
      <w:r startTime="938760" endTime="938960">
        <w:rPr>
          <w:rFonts w:ascii="Bierstadt"/>
          <w:sz w:val="28"/>
          <w:color w:val="000000"/>
        </w:rPr>
        <w:t xml:space="preserve">sex </w:t>
      </w:r>
      <w:r startTime="938960" endTime="939160">
        <w:rPr>
          <w:rFonts w:ascii="Bierstadt"/>
          <w:sz w:val="28"/>
          <w:color w:val="000000"/>
        </w:rPr>
        <w:t xml:space="preserve">with </w:t>
      </w:r>
      <w:r startTime="939160" endTime="939400">
        <w:rPr>
          <w:rFonts w:ascii="Bierstadt"/>
          <w:sz w:val="28"/>
          <w:color w:val="000000"/>
        </w:rPr>
        <w:t xml:space="preserve">men </w:t>
      </w:r>
      <w:r startTime="939400" endTime="939680">
        <w:rPr>
          <w:rFonts w:ascii="Bierstadt"/>
          <w:sz w:val="28"/>
          <w:color w:val="000000"/>
        </w:rPr>
        <w:t xml:space="preserve">or </w:t>
      </w:r>
      <w:r startTime="939680" endTime="939960">
        <w:rPr>
          <w:rFonts w:ascii="Bierstadt"/>
          <w:sz w:val="28"/>
          <w:color w:val="000000"/>
        </w:rPr>
        <w:t xml:space="preserve">the </w:t>
      </w:r>
      <w:r startTime="939960" endTime="940480">
        <w:rPr>
          <w:rFonts w:ascii="Bierstadt"/>
          <w:sz w:val="28"/>
          <w:color w:val="000000"/>
        </w:rPr>
        <w:t xml:space="preserve">lowest, </w:t>
      </w:r>
      <w:r startTime="940960" endTime="941240">
        <w:rPr>
          <w:rFonts w:ascii="Bierstadt"/>
          <w:sz w:val="28"/>
          <w:color w:val="000000"/>
        </w:rPr>
        <w:t xml:space="preserve">the </w:t>
      </w:r>
      <w:r startTime="941240" endTime="941560">
        <w:rPr>
          <w:rFonts w:ascii="Bierstadt"/>
          <w:sz w:val="28"/>
          <w:color w:val="000000"/>
        </w:rPr>
        <w:t xml:space="preserve">lowest </w:t>
      </w:r>
      <w:r startTime="941560" endTime="941840">
        <w:rPr>
          <w:rFonts w:ascii="Bierstadt"/>
          <w:sz w:val="28"/>
          <w:color w:val="000000"/>
        </w:rPr>
        <w:t xml:space="preserve">common </w:t>
      </w:r>
      <w:r startTime="941840" endTime="942480">
        <w:rPr>
          <w:rFonts w:ascii="Bierstadt"/>
          <w:sz w:val="28"/>
          <w:color w:val="000000"/>
        </w:rPr>
        <w:t xml:space="preserve">denominator </w:t>
      </w:r>
      <w:r startTime="942480" endTime="942680">
        <w:rPr>
          <w:rFonts w:ascii="Bierstadt"/>
          <w:sz w:val="28"/>
          <w:color w:val="000000"/>
        </w:rPr>
        <w:t xml:space="preserve">in </w:t>
      </w:r>
      <w:r startTime="942680" endTime="942840">
        <w:rPr>
          <w:rFonts w:ascii="Bierstadt"/>
          <w:sz w:val="28"/>
          <w:color w:val="000000"/>
        </w:rPr>
        <w:t xml:space="preserve">terms </w:t>
      </w:r>
      <w:r startTime="942840" endTime="943000">
        <w:rPr>
          <w:rFonts w:ascii="Bierstadt"/>
          <w:sz w:val="28"/>
          <w:color w:val="000000"/>
        </w:rPr>
        <w:t xml:space="preserve">of </w:t>
      </w:r>
      <w:r startTime="943000" endTime="943880">
        <w:rPr>
          <w:rFonts w:ascii="Bierstadt"/>
          <w:sz w:val="28"/>
          <w:color w:val="000000"/>
        </w:rPr>
        <w:t xml:space="preserve">populations </w:t>
      </w:r>
      <w:r startTime="943880" endTime="944120">
        <w:rPr>
          <w:rFonts w:ascii="Bierstadt"/>
          <w:sz w:val="28"/>
          <w:color w:val="000000"/>
        </w:rPr>
        <w:t xml:space="preserve">of </w:t>
      </w:r>
      <w:r startTime="944120" endTime="944320">
        <w:rPr>
          <w:rFonts w:ascii="Bierstadt"/>
          <w:sz w:val="28"/>
          <w:color w:val="000000"/>
        </w:rPr>
        <w:t xml:space="preserve">people </w:t>
      </w:r>
      <w:r startTime="944320" endTime="944640">
        <w:rPr>
          <w:rFonts w:ascii="Bierstadt"/>
          <w:sz w:val="28"/>
          <w:color w:val="000000"/>
        </w:rPr>
        <w:t xml:space="preserve">who </w:t>
      </w:r>
      <w:r startTime="945250" endTime="945490">
        <w:rPr>
          <w:rFonts w:ascii="Bierstadt"/>
          <w:sz w:val="28"/>
          <w:color w:val="000000"/>
        </w:rPr>
        <w:t xml:space="preserve">may </w:t>
      </w:r>
      <w:r startTime="945490" endTime="945890">
        <w:rPr>
          <w:rFonts w:ascii="Bierstadt"/>
          <w:sz w:val="28"/>
          <w:color w:val="000000"/>
        </w:rPr>
        <w:t xml:space="preserve">contract </w:t>
      </w:r>
      <w:r startTime="946050" endTime="946370">
        <w:rPr>
          <w:rFonts w:ascii="Bierstadt"/>
          <w:sz w:val="28"/>
          <w:color w:val="000000"/>
        </w:rPr>
        <w:t xml:space="preserve">this </w:t>
      </w:r>
      <w:r startTime="946370" endTime="946690">
        <w:rPr>
          <w:rFonts w:ascii="Bierstadt"/>
          <w:sz w:val="28"/>
          <w:color w:val="000000"/>
        </w:rPr>
        <w:t xml:space="preserve">disease. </w:t>
      </w:r>
    </w:p>
    <w:p>
      <w:pPr>
        <w:spacing w:after="0" w:line="300" w:lineRule="exact"/>
      </w:pPr>
      <w:r>
        <w:t>15:46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946690" endTime="946930">
        <w:rPr>
          <w:rFonts w:ascii="Bierstadt"/>
          <w:sz w:val="28"/>
          <w:color w:val="000000"/>
        </w:rPr>
        <w:t xml:space="preserve">But </w:t>
      </w:r>
      <w:r startTime="946930" endTime="947090">
        <w:rPr>
          <w:rFonts w:ascii="Bierstadt"/>
          <w:sz w:val="28"/>
          <w:color w:val="000000"/>
        </w:rPr>
        <w:t xml:space="preserve">the </w:t>
      </w:r>
      <w:r startTime="947090" endTime="947530">
        <w:rPr>
          <w:rFonts w:ascii="Bierstadt"/>
          <w:sz w:val="28"/>
          <w:color w:val="000000"/>
        </w:rPr>
        <w:t xml:space="preserve">reality </w:t>
      </w:r>
      <w:r startTime="947530" endTime="947890">
        <w:rPr>
          <w:rFonts w:ascii="Bierstadt"/>
          <w:sz w:val="28"/>
          <w:color w:val="000000"/>
        </w:rPr>
        <w:t xml:space="preserve">is, </w:t>
      </w:r>
      <w:r startTime="947890" endTime="948170">
        <w:rPr>
          <w:rFonts w:ascii="Bierstadt"/>
          <w:sz w:val="28"/>
          <w:color w:val="000000"/>
        </w:rPr>
        <w:t xml:space="preserve">is </w:t>
      </w:r>
      <w:r startTime="948170" endTime="948410">
        <w:rPr>
          <w:rFonts w:ascii="Bierstadt"/>
          <w:sz w:val="28"/>
          <w:color w:val="000000"/>
        </w:rPr>
        <w:t xml:space="preserve">that </w:t>
      </w:r>
      <w:r startTime="948410" endTime="948730">
        <w:rPr>
          <w:rFonts w:ascii="Bierstadt"/>
          <w:sz w:val="28"/>
          <w:color w:val="000000"/>
        </w:rPr>
        <w:t xml:space="preserve">the </w:t>
      </w:r>
      <w:r startTime="948730" endTime="949090">
        <w:rPr>
          <w:rFonts w:ascii="Bierstadt"/>
          <w:sz w:val="28"/>
          <w:color w:val="000000"/>
        </w:rPr>
        <w:t xml:space="preserve">research </w:t>
      </w:r>
      <w:r startTime="949250" endTime="949610">
        <w:rPr>
          <w:rFonts w:ascii="Bierstadt"/>
          <w:sz w:val="28"/>
          <w:color w:val="000000"/>
        </w:rPr>
        <w:t xml:space="preserve">was </w:t>
      </w:r>
      <w:r startTime="949610" endTime="949930">
        <w:rPr>
          <w:rFonts w:ascii="Bierstadt"/>
          <w:sz w:val="28"/>
          <w:color w:val="000000"/>
        </w:rPr>
        <w:t xml:space="preserve">done </w:t>
      </w:r>
      <w:r startTime="949930" endTime="950210">
        <w:rPr>
          <w:rFonts w:ascii="Bierstadt"/>
          <w:sz w:val="28"/>
          <w:color w:val="000000"/>
        </w:rPr>
        <w:t xml:space="preserve">in </w:t>
      </w:r>
      <w:r startTime="950210" endTime="950370">
        <w:rPr>
          <w:rFonts w:ascii="Bierstadt"/>
          <w:sz w:val="28"/>
          <w:color w:val="000000"/>
        </w:rPr>
        <w:t xml:space="preserve">a </w:t>
      </w:r>
      <w:r startTime="950370" endTime="950610">
        <w:rPr>
          <w:rFonts w:ascii="Bierstadt"/>
          <w:sz w:val="28"/>
          <w:color w:val="000000"/>
        </w:rPr>
        <w:t xml:space="preserve">way </w:t>
      </w:r>
      <w:r startTime="951010" endTime="951330">
        <w:rPr>
          <w:rFonts w:ascii="Bierstadt"/>
          <w:sz w:val="28"/>
          <w:color w:val="000000"/>
        </w:rPr>
        <w:t xml:space="preserve">that </w:t>
      </w:r>
      <w:r startTime="951330" endTime="951610">
        <w:rPr>
          <w:rFonts w:ascii="Bierstadt"/>
          <w:sz w:val="28"/>
          <w:color w:val="000000"/>
        </w:rPr>
        <w:t xml:space="preserve">actually </w:t>
      </w:r>
      <w:r startTime="951610" endTime="952090">
        <w:rPr>
          <w:rFonts w:ascii="Bierstadt"/>
          <w:sz w:val="28"/>
          <w:color w:val="000000"/>
        </w:rPr>
        <w:t xml:space="preserve">included </w:t>
      </w:r>
      <w:r startTime="952090" endTime="952610">
        <w:rPr>
          <w:rFonts w:ascii="Bierstadt"/>
          <w:sz w:val="28"/>
          <w:color w:val="000000"/>
        </w:rPr>
        <w:t xml:space="preserve">females </w:t>
      </w:r>
      <w:r startTime="952770" endTime="953050">
        <w:rPr>
          <w:rFonts w:ascii="Bierstadt"/>
          <w:sz w:val="28"/>
          <w:color w:val="000000"/>
        </w:rPr>
        <w:t xml:space="preserve">for </w:t>
      </w:r>
      <w:r startTime="953050" endTime="953170">
        <w:rPr>
          <w:rFonts w:ascii="Bierstadt"/>
          <w:sz w:val="28"/>
          <w:color w:val="000000"/>
        </w:rPr>
        <w:t xml:space="preserve">the </w:t>
      </w:r>
      <w:r startTime="953170" endTime="953330">
        <w:rPr>
          <w:rFonts w:ascii="Bierstadt"/>
          <w:sz w:val="28"/>
          <w:color w:val="000000"/>
        </w:rPr>
        <w:t xml:space="preserve">first </w:t>
      </w:r>
      <w:r startTime="953330" endTime="953570">
        <w:rPr>
          <w:rFonts w:ascii="Bierstadt"/>
          <w:sz w:val="28"/>
          <w:color w:val="000000"/>
        </w:rPr>
        <w:t xml:space="preserve">time. </w:t>
      </w:r>
      <w:r startTime="953570" endTime="953770">
        <w:rPr>
          <w:rFonts w:ascii="Bierstadt"/>
          <w:sz w:val="28"/>
          <w:color w:val="000000"/>
        </w:rPr>
        <w:t xml:space="preserve">And </w:t>
      </w:r>
      <w:r startTime="953770" endTime="953930">
        <w:rPr>
          <w:rFonts w:ascii="Bierstadt"/>
          <w:sz w:val="28"/>
          <w:color w:val="000000"/>
        </w:rPr>
        <w:t xml:space="preserve">it </w:t>
      </w:r>
      <w:r startTime="953930" endTime="954130">
        <w:rPr>
          <w:rFonts w:ascii="Bierstadt"/>
          <w:sz w:val="28"/>
          <w:color w:val="000000"/>
        </w:rPr>
        <w:t xml:space="preserve">is </w:t>
      </w:r>
      <w:r startTime="954130" endTime="954370">
        <w:rPr>
          <w:rFonts w:ascii="Bierstadt"/>
          <w:sz w:val="28"/>
          <w:color w:val="000000"/>
        </w:rPr>
        <w:t xml:space="preserve">just </w:t>
      </w:r>
      <w:r startTime="954370" endTime="954610">
        <w:rPr>
          <w:rFonts w:ascii="Bierstadt"/>
          <w:sz w:val="28"/>
          <w:color w:val="000000"/>
        </w:rPr>
        <w:t xml:space="preserve">as </w:t>
      </w:r>
      <w:r startTime="954610" endTime="955090">
        <w:rPr>
          <w:rFonts w:ascii="Bierstadt"/>
          <w:sz w:val="28"/>
          <w:color w:val="000000"/>
        </w:rPr>
        <w:t xml:space="preserve">clinically </w:t>
      </w:r>
      <w:r startTime="955170" endTime="955570">
        <w:rPr>
          <w:rFonts w:ascii="Bierstadt"/>
          <w:sz w:val="28"/>
          <w:color w:val="000000"/>
        </w:rPr>
        <w:t xml:space="preserve">significant, </w:t>
      </w:r>
      <w:r startTime="956740" endTime="956970">
        <w:rPr>
          <w:rFonts w:ascii="Bierstadt"/>
          <w:sz w:val="28"/>
          <w:color w:val="000000"/>
        </w:rPr>
        <w:t xml:space="preserve">which </w:t>
      </w:r>
      <w:r startTime="956970" endTime="957170">
        <w:rPr>
          <w:rFonts w:ascii="Bierstadt"/>
          <w:sz w:val="28"/>
          <w:color w:val="000000"/>
        </w:rPr>
        <w:t xml:space="preserve">is </w:t>
      </w:r>
      <w:r startTime="957170" endTime="957490">
        <w:rPr>
          <w:rFonts w:ascii="Bierstadt"/>
          <w:sz w:val="28"/>
          <w:color w:val="000000"/>
        </w:rPr>
        <w:t xml:space="preserve">also </w:t>
      </w:r>
      <w:r startTime="957570" endTime="958290">
        <w:rPr>
          <w:rFonts w:ascii="Bierstadt"/>
          <w:sz w:val="28"/>
          <w:color w:val="000000"/>
        </w:rPr>
        <w:t xml:space="preserve">incredible. </w:t>
      </w:r>
      <w:r startTime="958290" endTime="958570">
        <w:rPr>
          <w:rFonts w:ascii="Bierstadt"/>
          <w:sz w:val="28"/>
          <w:color w:val="000000"/>
        </w:rPr>
        <w:t xml:space="preserve">So </w:t>
      </w:r>
      <w:r startTime="958570" endTime="958770">
        <w:rPr>
          <w:rFonts w:ascii="Bierstadt"/>
          <w:sz w:val="28"/>
          <w:color w:val="000000"/>
        </w:rPr>
        <w:t xml:space="preserve">when </w:t>
      </w:r>
      <w:r startTime="958770" endTime="958970">
        <w:rPr>
          <w:rFonts w:ascii="Bierstadt"/>
          <w:sz w:val="28"/>
          <w:color w:val="000000"/>
        </w:rPr>
        <w:t xml:space="preserve">you </w:t>
      </w:r>
      <w:r startTime="958970" endTime="959170">
        <w:rPr>
          <w:rFonts w:ascii="Bierstadt"/>
          <w:sz w:val="28"/>
          <w:color w:val="000000"/>
        </w:rPr>
        <w:t xml:space="preserve">also </w:t>
      </w:r>
      <w:r startTime="959170" endTime="959370">
        <w:rPr>
          <w:rFonts w:ascii="Bierstadt"/>
          <w:sz w:val="28"/>
          <w:color w:val="000000"/>
        </w:rPr>
        <w:t xml:space="preserve">talk </w:t>
      </w:r>
      <w:r startTime="959370" endTime="959530">
        <w:rPr>
          <w:rFonts w:ascii="Bierstadt"/>
          <w:sz w:val="28"/>
          <w:color w:val="000000"/>
        </w:rPr>
        <w:t xml:space="preserve">about </w:t>
      </w:r>
      <w:r startTime="959530" endTime="959690">
        <w:rPr>
          <w:rFonts w:ascii="Bierstadt"/>
          <w:sz w:val="28"/>
          <w:color w:val="000000"/>
        </w:rPr>
        <w:t xml:space="preserve">the </w:t>
      </w:r>
      <w:r startTime="959690" endTime="959890">
        <w:rPr>
          <w:rFonts w:ascii="Bierstadt"/>
          <w:sz w:val="28"/>
          <w:color w:val="000000"/>
        </w:rPr>
        <w:t xml:space="preserve">people </w:t>
      </w:r>
      <w:r startTime="959890" endTime="960050">
        <w:rPr>
          <w:rFonts w:ascii="Bierstadt"/>
          <w:sz w:val="28"/>
          <w:color w:val="000000"/>
        </w:rPr>
        <w:t xml:space="preserve">that </w:t>
      </w:r>
      <w:r startTime="960050" endTime="960210">
        <w:rPr>
          <w:rFonts w:ascii="Bierstadt"/>
          <w:sz w:val="28"/>
          <w:color w:val="000000"/>
        </w:rPr>
        <w:t xml:space="preserve">you </w:t>
      </w:r>
      <w:r startTime="960210" endTime="960530">
        <w:rPr>
          <w:rFonts w:ascii="Bierstadt"/>
          <w:sz w:val="28"/>
          <w:color w:val="000000"/>
        </w:rPr>
        <w:t xml:space="preserve">have </w:t>
      </w:r>
      <w:r startTime="960530" endTime="960929">
        <w:rPr>
          <w:rFonts w:ascii="Bierstadt"/>
          <w:sz w:val="28"/>
          <w:color w:val="000000"/>
        </w:rPr>
        <w:t xml:space="preserve">on </w:t>
      </w:r>
      <w:r startTime="960929" endTime="961250">
        <w:rPr>
          <w:rFonts w:ascii="Bierstadt"/>
          <w:sz w:val="28"/>
          <w:color w:val="000000"/>
        </w:rPr>
        <w:t xml:space="preserve">your </w:t>
      </w:r>
      <w:r startTime="961250" endTime="961570">
        <w:rPr>
          <w:rFonts w:ascii="Bierstadt"/>
          <w:sz w:val="28"/>
          <w:color w:val="000000"/>
        </w:rPr>
        <w:t xml:space="preserve">teams </w:t>
      </w:r>
      <w:r startTime="961570" endTime="961730">
        <w:rPr>
          <w:rFonts w:ascii="Bierstadt"/>
          <w:sz w:val="28"/>
          <w:color w:val="000000"/>
        </w:rPr>
        <w:t xml:space="preserve">and </w:t>
      </w:r>
      <w:r startTime="961730" endTime="961970">
        <w:rPr>
          <w:rFonts w:ascii="Bierstadt"/>
          <w:sz w:val="28"/>
          <w:color w:val="000000"/>
        </w:rPr>
        <w:t xml:space="preserve">those </w:t>
      </w:r>
      <w:r startTime="961970" endTime="962530">
        <w:rPr>
          <w:rFonts w:ascii="Bierstadt"/>
          <w:sz w:val="28"/>
          <w:color w:val="000000"/>
        </w:rPr>
        <w:t xml:space="preserve">moms, </w:t>
      </w:r>
      <w:r startTime="962530" endTime="962810">
        <w:rPr>
          <w:rFonts w:ascii="Bierstadt"/>
          <w:sz w:val="28"/>
          <w:color w:val="000000"/>
        </w:rPr>
        <w:t xml:space="preserve">we </w:t>
      </w:r>
      <w:r startTime="962810" endTime="962970">
        <w:rPr>
          <w:rFonts w:ascii="Bierstadt"/>
          <w:sz w:val="28"/>
          <w:color w:val="000000"/>
        </w:rPr>
        <w:t xml:space="preserve">have </w:t>
      </w:r>
      <w:r startTime="962970" endTime="963210">
        <w:rPr>
          <w:rFonts w:ascii="Bierstadt"/>
          <w:sz w:val="28"/>
          <w:color w:val="000000"/>
        </w:rPr>
        <w:t xml:space="preserve">hand </w:t>
      </w:r>
      <w:r startTime="963210" endTime="963730">
        <w:rPr>
          <w:rFonts w:ascii="Bierstadt"/>
          <w:sz w:val="28"/>
          <w:color w:val="000000"/>
        </w:rPr>
        <w:t xml:space="preserve">raisers </w:t>
      </w:r>
      <w:r startTime="963730" endTime="964010">
        <w:rPr>
          <w:rFonts w:ascii="Bierstadt"/>
          <w:sz w:val="28"/>
          <w:color w:val="000000"/>
        </w:rPr>
        <w:t xml:space="preserve">all </w:t>
      </w:r>
      <w:r startTime="964010" endTime="964330">
        <w:rPr>
          <w:rFonts w:ascii="Bierstadt"/>
          <w:sz w:val="28"/>
          <w:color w:val="000000"/>
        </w:rPr>
        <w:t xml:space="preserve">the </w:t>
      </w:r>
      <w:r startTime="964330" endTime="964690">
        <w:rPr>
          <w:rFonts w:ascii="Bierstadt"/>
          <w:sz w:val="28"/>
          <w:color w:val="000000"/>
        </w:rPr>
        <w:t xml:space="preserve">time </w:t>
      </w:r>
      <w:r startTime="965090" endTime="965370">
        <w:rPr>
          <w:rFonts w:ascii="Bierstadt"/>
          <w:sz w:val="28"/>
          <w:color w:val="000000"/>
        </w:rPr>
        <w:t xml:space="preserve">for </w:t>
      </w:r>
      <w:r startTime="965370" endTime="965570">
        <w:rPr>
          <w:rFonts w:ascii="Bierstadt"/>
          <w:sz w:val="28"/>
          <w:color w:val="000000"/>
        </w:rPr>
        <w:t xml:space="preserve">people </w:t>
      </w:r>
      <w:r startTime="965570" endTime="965770">
        <w:rPr>
          <w:rFonts w:ascii="Bierstadt"/>
          <w:sz w:val="28"/>
          <w:color w:val="000000"/>
        </w:rPr>
        <w:t xml:space="preserve">who </w:t>
      </w:r>
      <w:r startTime="965770" endTime="966090">
        <w:rPr>
          <w:rFonts w:ascii="Bierstadt"/>
          <w:sz w:val="28"/>
          <w:color w:val="000000"/>
        </w:rPr>
        <w:t xml:space="preserve">wanna </w:t>
      </w:r>
      <w:r startTime="966090" endTime="966250">
        <w:rPr>
          <w:rFonts w:ascii="Bierstadt"/>
          <w:sz w:val="28"/>
          <w:color w:val="000000"/>
        </w:rPr>
        <w:t xml:space="preserve">work </w:t>
      </w:r>
      <w:r startTime="966250" endTime="966410">
        <w:rPr>
          <w:rFonts w:ascii="Bierstadt"/>
          <w:sz w:val="28"/>
          <w:color w:val="000000"/>
        </w:rPr>
        <w:t xml:space="preserve">on </w:t>
      </w:r>
      <w:r startTime="966410" endTime="966970">
        <w:rPr>
          <w:rFonts w:ascii="Bierstadt"/>
          <w:sz w:val="28"/>
          <w:color w:val="000000"/>
        </w:rPr>
        <w:t xml:space="preserve">Gilead </w:t>
      </w:r>
      <w:r startTime="966970" endTime="967210">
        <w:rPr>
          <w:rFonts w:ascii="Bierstadt"/>
          <w:sz w:val="28"/>
          <w:color w:val="000000"/>
        </w:rPr>
        <w:t xml:space="preserve">and </w:t>
      </w:r>
      <w:r startTime="967210" endTime="967410">
        <w:rPr>
          <w:rFonts w:ascii="Bierstadt"/>
          <w:sz w:val="28"/>
          <w:color w:val="000000"/>
        </w:rPr>
        <w:t xml:space="preserve">feel </w:t>
      </w:r>
      <w:r startTime="967410" endTime="968010">
        <w:rPr>
          <w:rFonts w:ascii="Bierstadt"/>
          <w:sz w:val="28"/>
          <w:color w:val="000000"/>
        </w:rPr>
        <w:t xml:space="preserve">passionate </w:t>
      </w:r>
      <w:r startTime="968010" endTime="968370">
        <w:rPr>
          <w:rFonts w:ascii="Bierstadt"/>
          <w:sz w:val="28"/>
          <w:color w:val="000000"/>
        </w:rPr>
        <w:t xml:space="preserve">about </w:t>
      </w:r>
      <w:r startTime="968770" endTime="969010">
        <w:rPr>
          <w:rFonts w:ascii="Bierstadt"/>
          <w:sz w:val="28"/>
          <w:color w:val="000000"/>
        </w:rPr>
        <w:t xml:space="preserve">what </w:t>
      </w:r>
      <w:r startTime="969010" endTime="969130">
        <w:rPr>
          <w:rFonts w:ascii="Bierstadt"/>
          <w:sz w:val="28"/>
          <w:color w:val="000000"/>
        </w:rPr>
        <w:t xml:space="preserve">it </w:t>
      </w:r>
      <w:r startTime="969130" endTime="969290">
        <w:rPr>
          <w:rFonts w:ascii="Bierstadt"/>
          <w:sz w:val="28"/>
          <w:color w:val="000000"/>
        </w:rPr>
        <w:t xml:space="preserve">is </w:t>
      </w:r>
      <w:r startTime="969290" endTime="969410">
        <w:rPr>
          <w:rFonts w:ascii="Bierstadt"/>
          <w:sz w:val="28"/>
          <w:color w:val="000000"/>
        </w:rPr>
        <w:t xml:space="preserve">that </w:t>
      </w:r>
      <w:r startTime="969410" endTime="969570">
        <w:rPr>
          <w:rFonts w:ascii="Bierstadt"/>
          <w:sz w:val="28"/>
          <w:color w:val="000000"/>
        </w:rPr>
        <w:t xml:space="preserve">they </w:t>
      </w:r>
      <w:r startTime="969570" endTime="969810">
        <w:rPr>
          <w:rFonts w:ascii="Bierstadt"/>
          <w:sz w:val="28"/>
          <w:color w:val="000000"/>
        </w:rPr>
        <w:t xml:space="preserve">want </w:t>
      </w:r>
      <w:r startTime="969810" endTime="970010">
        <w:rPr>
          <w:rFonts w:ascii="Bierstadt"/>
          <w:sz w:val="28"/>
          <w:color w:val="000000"/>
        </w:rPr>
        <w:t xml:space="preserve">to </w:t>
      </w:r>
      <w:r startTime="970010" endTime="970330">
        <w:rPr>
          <w:rFonts w:ascii="Bierstadt"/>
          <w:sz w:val="28"/>
          <w:color w:val="000000"/>
        </w:rPr>
        <w:t xml:space="preserve">achieve. </w:t>
      </w:r>
    </w:p>
    <w:p>
      <w:pPr>
        <w:spacing w:after="0" w:line="300" w:lineRule="exact"/>
      </w:pPr>
      <w:r>
        <w:t>16:10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970330" endTime="970570">
        <w:rPr>
          <w:rFonts w:ascii="Bierstadt"/>
          <w:sz w:val="28"/>
          <w:color w:val="000000"/>
        </w:rPr>
        <w:t xml:space="preserve">Which </w:t>
      </w:r>
      <w:r startTime="970570" endTime="970890">
        <w:rPr>
          <w:rFonts w:ascii="Bierstadt"/>
          <w:sz w:val="28"/>
          <w:color w:val="000000"/>
        </w:rPr>
        <w:t xml:space="preserve">also </w:t>
      </w:r>
      <w:r startTime="970890" endTime="971370">
        <w:rPr>
          <w:rFonts w:ascii="Bierstadt"/>
          <w:sz w:val="28"/>
          <w:color w:val="000000"/>
        </w:rPr>
        <w:t xml:space="preserve">feeds </w:t>
      </w:r>
      <w:r startTime="971370" endTime="971650">
        <w:rPr>
          <w:rFonts w:ascii="Bierstadt"/>
          <w:sz w:val="28"/>
          <w:color w:val="000000"/>
        </w:rPr>
        <w:t xml:space="preserve">into </w:t>
      </w:r>
      <w:r startTime="971810" endTime="972490">
        <w:rPr>
          <w:rFonts w:ascii="Bierstadt"/>
          <w:sz w:val="28"/>
          <w:color w:val="000000"/>
        </w:rPr>
        <w:t xml:space="preserve">excitement </w:t>
      </w:r>
      <w:r startTime="972490" endTime="972770">
        <w:rPr>
          <w:rFonts w:ascii="Bierstadt"/>
          <w:sz w:val="28"/>
          <w:color w:val="000000"/>
        </w:rPr>
        <w:t xml:space="preserve">and </w:t>
      </w:r>
      <w:r startTime="972770" endTime="973090">
        <w:rPr>
          <w:rFonts w:ascii="Bierstadt"/>
          <w:sz w:val="28"/>
          <w:color w:val="000000"/>
        </w:rPr>
        <w:t xml:space="preserve">energy </w:t>
      </w:r>
      <w:r startTime="973410" endTime="973690">
        <w:rPr>
          <w:rFonts w:ascii="Bierstadt"/>
          <w:sz w:val="28"/>
          <w:color w:val="000000"/>
        </w:rPr>
        <w:t xml:space="preserve">and </w:t>
      </w:r>
      <w:r startTime="973690" endTime="974290">
        <w:rPr>
          <w:rFonts w:ascii="Bierstadt"/>
          <w:sz w:val="28"/>
          <w:color w:val="000000"/>
        </w:rPr>
        <w:t xml:space="preserve">dedication. </w:t>
      </w:r>
      <w:r startTime="974980" endTime="975220">
        <w:rPr>
          <w:rFonts w:ascii="Bierstadt"/>
          <w:sz w:val="28"/>
          <w:color w:val="000000"/>
        </w:rPr>
        <w:t xml:space="preserve">And </w:t>
      </w:r>
      <w:r startTime="975220" endTime="975580">
        <w:rPr>
          <w:rFonts w:ascii="Bierstadt"/>
          <w:sz w:val="28"/>
          <w:color w:val="000000"/>
        </w:rPr>
        <w:t xml:space="preserve">being </w:t>
      </w:r>
      <w:r startTime="975580" endTime="976020">
        <w:rPr>
          <w:rFonts w:ascii="Bierstadt"/>
          <w:sz w:val="28"/>
          <w:color w:val="000000"/>
        </w:rPr>
        <w:t xml:space="preserve">proud </w:t>
      </w:r>
      <w:r startTime="976340" endTime="976620">
        <w:rPr>
          <w:rFonts w:ascii="Bierstadt"/>
          <w:sz w:val="28"/>
          <w:color w:val="000000"/>
        </w:rPr>
        <w:t xml:space="preserve">of </w:t>
      </w:r>
      <w:r startTime="976620" endTime="976820">
        <w:rPr>
          <w:rFonts w:ascii="Bierstadt"/>
          <w:sz w:val="28"/>
          <w:color w:val="000000"/>
        </w:rPr>
        <w:t xml:space="preserve">that </w:t>
      </w:r>
      <w:r startTime="976820" endTime="977140">
        <w:rPr>
          <w:rFonts w:ascii="Bierstadt"/>
          <w:sz w:val="28"/>
          <w:color w:val="000000"/>
        </w:rPr>
        <w:t xml:space="preserve">work, </w:t>
      </w:r>
      <w:r startTime="977910" endTime="978060">
        <w:rPr>
          <w:rFonts w:ascii="Bierstadt"/>
          <w:sz w:val="28"/>
          <w:color w:val="000000"/>
        </w:rPr>
        <w:t xml:space="preserve">and </w:t>
      </w:r>
      <w:r startTime="978060" endTime="978260">
        <w:rPr>
          <w:rFonts w:ascii="Bierstadt"/>
          <w:sz w:val="28"/>
          <w:color w:val="000000"/>
        </w:rPr>
        <w:t xml:space="preserve">being </w:t>
      </w:r>
      <w:r startTime="978260" endTime="978460">
        <w:rPr>
          <w:rFonts w:ascii="Bierstadt"/>
          <w:sz w:val="28"/>
          <w:color w:val="000000"/>
        </w:rPr>
        <w:t xml:space="preserve">able </w:t>
      </w:r>
      <w:r startTime="978460" endTime="978620">
        <w:rPr>
          <w:rFonts w:ascii="Bierstadt"/>
          <w:sz w:val="28"/>
          <w:color w:val="000000"/>
        </w:rPr>
        <w:t xml:space="preserve">to </w:t>
      </w:r>
      <w:r startTime="978620" endTime="978780">
        <w:rPr>
          <w:rFonts w:ascii="Bierstadt"/>
          <w:sz w:val="28"/>
          <w:color w:val="000000"/>
        </w:rPr>
        <w:t xml:space="preserve">work </w:t>
      </w:r>
      <w:r startTime="978780" endTime="978980">
        <w:rPr>
          <w:rFonts w:ascii="Bierstadt"/>
          <w:sz w:val="28"/>
          <w:color w:val="000000"/>
        </w:rPr>
        <w:t xml:space="preserve">with </w:t>
      </w:r>
      <w:r startTime="978980" endTime="979420">
        <w:rPr>
          <w:rFonts w:ascii="Bierstadt"/>
          <w:sz w:val="28"/>
          <w:color w:val="000000"/>
        </w:rPr>
        <w:t xml:space="preserve">clients </w:t>
      </w:r>
      <w:r startTime="979420" endTime="979620">
        <w:rPr>
          <w:rFonts w:ascii="Bierstadt"/>
          <w:sz w:val="28"/>
          <w:color w:val="000000"/>
        </w:rPr>
        <w:t xml:space="preserve">to </w:t>
      </w:r>
      <w:r startTime="979620" endTime="979980">
        <w:rPr>
          <w:rFonts w:ascii="Bierstadt"/>
          <w:sz w:val="28"/>
          <w:color w:val="000000"/>
        </w:rPr>
        <w:t xml:space="preserve">truly </w:t>
      </w:r>
      <w:r startTime="979980" endTime="980340">
        <w:rPr>
          <w:rFonts w:ascii="Bierstadt"/>
          <w:sz w:val="28"/>
          <w:color w:val="000000"/>
        </w:rPr>
        <w:t xml:space="preserve">listen </w:t>
      </w:r>
      <w:r startTime="980340" endTime="980540">
        <w:rPr>
          <w:rFonts w:ascii="Bierstadt"/>
          <w:sz w:val="28"/>
          <w:color w:val="000000"/>
        </w:rPr>
        <w:t xml:space="preserve">as </w:t>
      </w:r>
      <w:r startTime="980540" endTime="980700">
        <w:rPr>
          <w:rFonts w:ascii="Bierstadt"/>
          <w:sz w:val="28"/>
          <w:color w:val="000000"/>
        </w:rPr>
        <w:t xml:space="preserve">to </w:t>
      </w:r>
      <w:r startTime="980700" endTime="980860">
        <w:rPr>
          <w:rFonts w:ascii="Bierstadt"/>
          <w:sz w:val="28"/>
          <w:color w:val="000000"/>
        </w:rPr>
        <w:t xml:space="preserve">what </w:t>
      </w:r>
      <w:r startTime="980860" endTime="980980">
        <w:rPr>
          <w:rFonts w:ascii="Bierstadt"/>
          <w:sz w:val="28"/>
          <w:color w:val="000000"/>
        </w:rPr>
        <w:t xml:space="preserve">it </w:t>
      </w:r>
      <w:r startTime="980980" endTime="981100">
        <w:rPr>
          <w:rFonts w:ascii="Bierstadt"/>
          <w:sz w:val="28"/>
          <w:color w:val="000000"/>
        </w:rPr>
        <w:t xml:space="preserve">is </w:t>
      </w:r>
      <w:r startTime="981100" endTime="981260">
        <w:rPr>
          <w:rFonts w:ascii="Bierstadt"/>
          <w:sz w:val="28"/>
          <w:color w:val="000000"/>
        </w:rPr>
        <w:t xml:space="preserve">they </w:t>
      </w:r>
      <w:r startTime="981260" endTime="981420">
        <w:rPr>
          <w:rFonts w:ascii="Bierstadt"/>
          <w:sz w:val="28"/>
          <w:color w:val="000000"/>
        </w:rPr>
        <w:t xml:space="preserve">want </w:t>
      </w:r>
      <w:r startTime="981420" endTime="981580">
        <w:rPr>
          <w:rFonts w:ascii="Bierstadt"/>
          <w:sz w:val="28"/>
          <w:color w:val="000000"/>
        </w:rPr>
        <w:t xml:space="preserve">to </w:t>
      </w:r>
      <w:r startTime="981580" endTime="981900">
        <w:rPr>
          <w:rFonts w:ascii="Bierstadt"/>
          <w:sz w:val="28"/>
          <w:color w:val="000000"/>
        </w:rPr>
        <w:t xml:space="preserve">achieve, </w:t>
      </w:r>
      <w:r startTime="981900" endTime="982140">
        <w:rPr>
          <w:rFonts w:ascii="Bierstadt"/>
          <w:sz w:val="28"/>
          <w:color w:val="000000"/>
        </w:rPr>
        <w:t xml:space="preserve">not </w:t>
      </w:r>
      <w:r startTime="982140" endTime="982380">
        <w:rPr>
          <w:rFonts w:ascii="Bierstadt"/>
          <w:sz w:val="28"/>
          <w:color w:val="000000"/>
        </w:rPr>
        <w:t xml:space="preserve">just </w:t>
      </w:r>
      <w:r startTime="982380" endTime="982740">
        <w:rPr>
          <w:rFonts w:ascii="Bierstadt"/>
          <w:sz w:val="28"/>
          <w:color w:val="000000"/>
        </w:rPr>
        <w:t xml:space="preserve">today, </w:t>
      </w:r>
      <w:r startTime="983460" endTime="983860">
        <w:rPr>
          <w:rFonts w:ascii="Bierstadt"/>
          <w:sz w:val="28"/>
          <w:color w:val="000000"/>
        </w:rPr>
        <w:t xml:space="preserve">but </w:t>
      </w:r>
      <w:r startTime="984100" endTime="984740">
        <w:rPr>
          <w:rFonts w:ascii="Bierstadt"/>
          <w:sz w:val="28"/>
          <w:color w:val="000000"/>
        </w:rPr>
        <w:t xml:space="preserve">overall, </w:t>
      </w:r>
      <w:r startTime="984740" endTime="985060">
        <w:rPr>
          <w:rFonts w:ascii="Bierstadt"/>
          <w:sz w:val="28"/>
          <w:color w:val="000000"/>
        </w:rPr>
        <w:t xml:space="preserve">like </w:t>
      </w:r>
      <w:r startTime="985060" endTime="985260">
        <w:rPr>
          <w:rFonts w:ascii="Bierstadt"/>
          <w:sz w:val="28"/>
          <w:color w:val="000000"/>
        </w:rPr>
        <w:t xml:space="preserve">short </w:t>
      </w:r>
      <w:r startTime="985260" endTime="985460">
        <w:rPr>
          <w:rFonts w:ascii="Bierstadt"/>
          <w:sz w:val="28"/>
          <w:color w:val="000000"/>
        </w:rPr>
        <w:t xml:space="preserve">term </w:t>
      </w:r>
      <w:r startTime="985460" endTime="985740">
        <w:rPr>
          <w:rFonts w:ascii="Bierstadt"/>
          <w:sz w:val="28"/>
          <w:color w:val="000000"/>
        </w:rPr>
        <w:t xml:space="preserve">and </w:t>
      </w:r>
      <w:r startTime="985740" endTime="986020">
        <w:rPr>
          <w:rFonts w:ascii="Bierstadt"/>
          <w:sz w:val="28"/>
          <w:color w:val="000000"/>
        </w:rPr>
        <w:t xml:space="preserve">long </w:t>
      </w:r>
      <w:r startTime="986020" endTime="986340">
        <w:rPr>
          <w:rFonts w:ascii="Bierstadt"/>
          <w:sz w:val="28"/>
          <w:color w:val="000000"/>
        </w:rPr>
        <w:t xml:space="preserve">term </w:t>
      </w:r>
      <w:r startTime="986580" endTime="986860">
        <w:rPr>
          <w:rFonts w:ascii="Bierstadt"/>
          <w:sz w:val="28"/>
          <w:color w:val="000000"/>
        </w:rPr>
        <w:t xml:space="preserve">is </w:t>
      </w:r>
      <w:r startTime="986860" endTime="987540">
        <w:rPr>
          <w:rFonts w:ascii="Bierstadt"/>
          <w:sz w:val="28"/>
          <w:color w:val="000000"/>
        </w:rPr>
        <w:t xml:space="preserve">incredibly </w:t>
      </w:r>
      <w:r startTime="987540" endTime="987940">
        <w:rPr>
          <w:rFonts w:ascii="Bierstadt"/>
          <w:sz w:val="28"/>
          <w:color w:val="000000"/>
        </w:rPr>
        <w:t xml:space="preserve">important. </w:t>
      </w:r>
    </w:p>
    <w:p>
      <w:pPr>
        <w:spacing w:after="0" w:line="300" w:lineRule="exact"/>
      </w:pPr>
      <w:r>
        <w:t>16:28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988260" endTime="988660">
        <w:rPr>
          <w:rFonts w:ascii="Bierstadt"/>
          <w:sz w:val="28"/>
          <w:color w:val="000000"/>
        </w:rPr>
        <w:t xml:space="preserve">And </w:t>
      </w:r>
      <w:r startTime="989050" endTime="989260">
        <w:rPr>
          <w:rFonts w:ascii="Bierstadt"/>
          <w:sz w:val="28"/>
          <w:color w:val="000000"/>
        </w:rPr>
        <w:t xml:space="preserve">it's </w:t>
      </w:r>
      <w:r startTime="989260" endTime="989460">
        <w:rPr>
          <w:rFonts w:ascii="Bierstadt"/>
          <w:sz w:val="28"/>
          <w:color w:val="000000"/>
        </w:rPr>
        <w:t xml:space="preserve">building </w:t>
      </w:r>
      <w:r startTime="989460" endTime="989700">
        <w:rPr>
          <w:rFonts w:ascii="Bierstadt"/>
          <w:sz w:val="28"/>
          <w:color w:val="000000"/>
        </w:rPr>
        <w:t xml:space="preserve">those </w:t>
      </w:r>
      <w:r startTime="989700" endTime="989940">
        <w:rPr>
          <w:rFonts w:ascii="Bierstadt"/>
          <w:sz w:val="28"/>
          <w:color w:val="000000"/>
        </w:rPr>
        <w:t xml:space="preserve">strong </w:t>
      </w:r>
      <w:r startTime="989940" endTime="990660">
        <w:rPr>
          <w:rFonts w:ascii="Bierstadt"/>
          <w:sz w:val="28"/>
          <w:color w:val="000000"/>
        </w:rPr>
        <w:t xml:space="preserve">relationships </w:t>
      </w:r>
      <w:r startTime="990660" endTime="990899">
        <w:rPr>
          <w:rFonts w:ascii="Bierstadt"/>
          <w:sz w:val="28"/>
          <w:color w:val="000000"/>
        </w:rPr>
        <w:t xml:space="preserve">and </w:t>
      </w:r>
      <w:r startTime="990899" endTime="991220">
        <w:rPr>
          <w:rFonts w:ascii="Bierstadt"/>
          <w:sz w:val="28"/>
          <w:color w:val="000000"/>
        </w:rPr>
        <w:t xml:space="preserve">really </w:t>
      </w:r>
      <w:r startTime="991220" endTime="991780">
        <w:rPr>
          <w:rFonts w:ascii="Bierstadt"/>
          <w:sz w:val="28"/>
          <w:color w:val="000000"/>
        </w:rPr>
        <w:t xml:space="preserve">active </w:t>
      </w:r>
      <w:r startTime="991780" endTime="992260">
        <w:rPr>
          <w:rFonts w:ascii="Bierstadt"/>
          <w:sz w:val="28"/>
          <w:color w:val="000000"/>
        </w:rPr>
        <w:t xml:space="preserve">listening </w:t>
      </w:r>
      <w:r startTime="992260" endTime="992460">
        <w:rPr>
          <w:rFonts w:ascii="Bierstadt"/>
          <w:sz w:val="28"/>
          <w:color w:val="000000"/>
        </w:rPr>
        <w:t xml:space="preserve">to </w:t>
      </w:r>
      <w:r startTime="992460" endTime="992620">
        <w:rPr>
          <w:rFonts w:ascii="Bierstadt"/>
          <w:sz w:val="28"/>
          <w:color w:val="000000"/>
        </w:rPr>
        <w:t xml:space="preserve">even </w:t>
      </w:r>
      <w:r startTime="992620" endTime="992780">
        <w:rPr>
          <w:rFonts w:ascii="Bierstadt"/>
          <w:sz w:val="28"/>
          <w:color w:val="000000"/>
        </w:rPr>
        <w:t xml:space="preserve">the </w:t>
      </w:r>
      <w:r startTime="992780" endTime="992940">
        <w:rPr>
          <w:rFonts w:ascii="Bierstadt"/>
          <w:sz w:val="28"/>
          <w:color w:val="000000"/>
        </w:rPr>
        <w:t xml:space="preserve">things </w:t>
      </w:r>
      <w:r startTime="992940" endTime="993100">
        <w:rPr>
          <w:rFonts w:ascii="Bierstadt"/>
          <w:sz w:val="28"/>
          <w:color w:val="000000"/>
        </w:rPr>
        <w:t xml:space="preserve">that </w:t>
      </w:r>
      <w:r startTime="993100" endTime="993260">
        <w:rPr>
          <w:rFonts w:ascii="Bierstadt"/>
          <w:sz w:val="28"/>
          <w:color w:val="000000"/>
        </w:rPr>
        <w:t xml:space="preserve">are </w:t>
      </w:r>
      <w:r startTime="993260" endTime="993780">
        <w:rPr>
          <w:rFonts w:ascii="Bierstadt"/>
          <w:sz w:val="28"/>
          <w:color w:val="000000"/>
        </w:rPr>
        <w:t xml:space="preserve">unsaid, </w:t>
      </w:r>
      <w:r startTime="993940" endTime="994220">
        <w:rPr>
          <w:rFonts w:ascii="Bierstadt"/>
          <w:sz w:val="28"/>
          <w:color w:val="000000"/>
        </w:rPr>
        <w:t xml:space="preserve">where </w:t>
      </w:r>
      <w:r startTime="994220" endTime="994380">
        <w:rPr>
          <w:rFonts w:ascii="Bierstadt"/>
          <w:sz w:val="28"/>
          <w:color w:val="000000"/>
        </w:rPr>
        <w:t xml:space="preserve">we, </w:t>
      </w:r>
      <w:r startTime="994380" endTime="994540">
        <w:rPr>
          <w:rFonts w:ascii="Bierstadt"/>
          <w:sz w:val="28"/>
          <w:color w:val="000000"/>
        </w:rPr>
        <w:t xml:space="preserve">as </w:t>
      </w:r>
      <w:r startTime="994540" endTime="994700">
        <w:rPr>
          <w:rFonts w:ascii="Bierstadt"/>
          <w:sz w:val="28"/>
          <w:color w:val="000000"/>
        </w:rPr>
        <w:t xml:space="preserve">an </w:t>
      </w:r>
      <w:r startTime="994700" endTime="995020">
        <w:rPr>
          <w:rFonts w:ascii="Bierstadt"/>
          <w:sz w:val="28"/>
          <w:color w:val="000000"/>
        </w:rPr>
        <w:t xml:space="preserve">agency </w:t>
      </w:r>
      <w:r startTime="995020" endTime="995340">
        <w:rPr>
          <w:rFonts w:ascii="Bierstadt"/>
          <w:sz w:val="28"/>
          <w:color w:val="000000"/>
        </w:rPr>
        <w:t xml:space="preserve">partner </w:t>
      </w:r>
      <w:r startTime="995340" endTime="995500">
        <w:rPr>
          <w:rFonts w:ascii="Bierstadt"/>
          <w:sz w:val="28"/>
          <w:color w:val="000000"/>
        </w:rPr>
        <w:t xml:space="preserve">get </w:t>
      </w:r>
      <w:r startTime="995500" endTime="995660">
        <w:rPr>
          <w:rFonts w:ascii="Bierstadt"/>
          <w:sz w:val="28"/>
          <w:color w:val="000000"/>
        </w:rPr>
        <w:t xml:space="preserve">to </w:t>
      </w:r>
      <w:r startTime="995660" endTime="995940">
        <w:rPr>
          <w:rFonts w:ascii="Bierstadt"/>
          <w:sz w:val="28"/>
          <w:color w:val="000000"/>
        </w:rPr>
        <w:t xml:space="preserve">push </w:t>
      </w:r>
      <w:r startTime="995940" endTime="996140">
        <w:rPr>
          <w:rFonts w:ascii="Bierstadt"/>
          <w:sz w:val="28"/>
          <w:color w:val="000000"/>
        </w:rPr>
        <w:t xml:space="preserve">a </w:t>
      </w:r>
      <w:r startTime="996140" endTime="996340">
        <w:rPr>
          <w:rFonts w:ascii="Bierstadt"/>
          <w:sz w:val="28"/>
          <w:color w:val="000000"/>
        </w:rPr>
        <w:t xml:space="preserve">little </w:t>
      </w:r>
      <w:r startTime="996340" endTime="996580">
        <w:rPr>
          <w:rFonts w:ascii="Bierstadt"/>
          <w:sz w:val="28"/>
          <w:color w:val="000000"/>
        </w:rPr>
        <w:t xml:space="preserve">bit </w:t>
      </w:r>
      <w:r startTime="996580" endTime="996780">
        <w:rPr>
          <w:rFonts w:ascii="Bierstadt"/>
          <w:sz w:val="28"/>
          <w:color w:val="000000"/>
        </w:rPr>
        <w:t xml:space="preserve">and </w:t>
      </w:r>
      <w:r startTime="996780" endTime="996940">
        <w:rPr>
          <w:rFonts w:ascii="Bierstadt"/>
          <w:sz w:val="28"/>
          <w:color w:val="000000"/>
        </w:rPr>
        <w:t xml:space="preserve">be </w:t>
      </w:r>
      <w:r startTime="996940" endTime="997540">
        <w:rPr>
          <w:rFonts w:ascii="Bierstadt"/>
          <w:sz w:val="28"/>
          <w:color w:val="000000"/>
        </w:rPr>
        <w:t xml:space="preserve">provocative. </w:t>
      </w:r>
      <w:r startTime="998900" endTime="999260">
        <w:rPr>
          <w:rFonts w:ascii="Bierstadt"/>
          <w:sz w:val="28"/>
          <w:color w:val="000000"/>
        </w:rPr>
        <w:t xml:space="preserve">really </w:t>
      </w:r>
      <w:r startTime="999260" endTime="999740">
        <w:rPr>
          <w:rFonts w:ascii="Bierstadt"/>
          <w:sz w:val="28"/>
          <w:color w:val="000000"/>
        </w:rPr>
        <w:t xml:space="preserve">allows </w:t>
      </w:r>
      <w:r startTime="999740" endTime="999900">
        <w:rPr>
          <w:rFonts w:ascii="Bierstadt"/>
          <w:sz w:val="28"/>
          <w:color w:val="000000"/>
        </w:rPr>
        <w:t xml:space="preserve">for </w:t>
      </w:r>
      <w:r startTime="999900" endTime="1000180">
        <w:rPr>
          <w:rFonts w:ascii="Bierstadt"/>
          <w:sz w:val="28"/>
          <w:color w:val="000000"/>
        </w:rPr>
        <w:t xml:space="preserve">the </w:t>
      </w:r>
      <w:r startTime="1000420" endTime="1000740">
        <w:rPr>
          <w:rFonts w:ascii="Bierstadt"/>
          <w:sz w:val="28"/>
          <w:color w:val="000000"/>
        </w:rPr>
        <w:t xml:space="preserve">best </w:t>
      </w:r>
      <w:r startTime="1000740" endTime="1001020">
        <w:rPr>
          <w:rFonts w:ascii="Bierstadt"/>
          <w:sz w:val="28"/>
          <w:color w:val="000000"/>
        </w:rPr>
        <w:t xml:space="preserve">type </w:t>
      </w:r>
      <w:r startTime="1001020" endTime="1001180">
        <w:rPr>
          <w:rFonts w:ascii="Bierstadt"/>
          <w:sz w:val="28"/>
          <w:color w:val="000000"/>
        </w:rPr>
        <w:t xml:space="preserve">of </w:t>
      </w:r>
      <w:r startTime="1001180" endTime="1001340">
        <w:rPr>
          <w:rFonts w:ascii="Bierstadt"/>
          <w:sz w:val="28"/>
          <w:color w:val="000000"/>
        </w:rPr>
        <w:t xml:space="preserve">work. </w:t>
      </w:r>
    </w:p>
    <w:p>
      <w:pPr>
        <w:spacing w:after="0" w:line="300" w:lineRule="exact"/>
      </w:pPr>
      <w:r>
        <w:t>16:41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001340" endTime="1001500">
        <w:rPr>
          <w:rFonts w:ascii="Bierstadt"/>
          <w:sz w:val="28"/>
          <w:color w:val="000000"/>
        </w:rPr>
        <w:t xml:space="preserve">And </w:t>
      </w:r>
      <w:r startTime="1001500" endTime="1001660">
        <w:rPr>
          <w:rFonts w:ascii="Bierstadt"/>
          <w:sz w:val="28"/>
          <w:color w:val="000000"/>
        </w:rPr>
        <w:t xml:space="preserve">once </w:t>
      </w:r>
      <w:r startTime="1001660" endTime="1001860">
        <w:rPr>
          <w:rFonts w:ascii="Bierstadt"/>
          <w:sz w:val="28"/>
          <w:color w:val="000000"/>
        </w:rPr>
        <w:t xml:space="preserve">again, </w:t>
      </w:r>
      <w:r startTime="1001860" endTime="1002060">
        <w:rPr>
          <w:rFonts w:ascii="Bierstadt"/>
          <w:sz w:val="28"/>
          <w:color w:val="000000"/>
        </w:rPr>
        <w:t xml:space="preserve">the </w:t>
      </w:r>
      <w:r startTime="1002060" endTime="1002260">
        <w:rPr>
          <w:rFonts w:ascii="Bierstadt"/>
          <w:sz w:val="28"/>
          <w:color w:val="000000"/>
        </w:rPr>
        <w:t xml:space="preserve">stuff </w:t>
      </w:r>
      <w:r startTime="1002260" endTime="1002380">
        <w:rPr>
          <w:rFonts w:ascii="Bierstadt"/>
          <w:sz w:val="28"/>
          <w:color w:val="000000"/>
        </w:rPr>
        <w:t xml:space="preserve">that </w:t>
      </w:r>
      <w:r startTime="1002380" endTime="1002580">
        <w:rPr>
          <w:rFonts w:ascii="Bierstadt"/>
          <w:sz w:val="28"/>
          <w:color w:val="000000"/>
        </w:rPr>
        <w:t xml:space="preserve">people </w:t>
      </w:r>
      <w:r startTime="1002580" endTime="1002780">
        <w:rPr>
          <w:rFonts w:ascii="Bierstadt"/>
          <w:sz w:val="28"/>
          <w:color w:val="000000"/>
        </w:rPr>
        <w:t xml:space="preserve">are </w:t>
      </w:r>
      <w:r startTime="1002780" endTime="1002980">
        <w:rPr>
          <w:rFonts w:ascii="Bierstadt"/>
          <w:sz w:val="28"/>
          <w:color w:val="000000"/>
        </w:rPr>
        <w:t xml:space="preserve">most </w:t>
      </w:r>
      <w:r startTime="1002980" endTime="1003260">
        <w:rPr>
          <w:rFonts w:ascii="Bierstadt"/>
          <w:sz w:val="28"/>
          <w:color w:val="000000"/>
        </w:rPr>
        <w:t xml:space="preserve">proud </w:t>
      </w:r>
      <w:r startTime="1003260" endTime="1003380">
        <w:rPr>
          <w:rFonts w:ascii="Bierstadt"/>
          <w:sz w:val="28"/>
          <w:color w:val="000000"/>
        </w:rPr>
        <w:t xml:space="preserve">of </w:t>
      </w:r>
      <w:r startTime="1003380" endTime="1003580">
        <w:rPr>
          <w:rFonts w:ascii="Bierstadt"/>
          <w:sz w:val="28"/>
          <w:color w:val="000000"/>
        </w:rPr>
        <w:t xml:space="preserve">and </w:t>
      </w:r>
      <w:r startTime="1003580" endTime="1004180">
        <w:rPr>
          <w:rFonts w:ascii="Bierstadt"/>
          <w:sz w:val="28"/>
          <w:color w:val="000000"/>
        </w:rPr>
        <w:t xml:space="preserve">energized </w:t>
      </w:r>
      <w:r startTime="1004180" endTime="1004380">
        <w:rPr>
          <w:rFonts w:ascii="Bierstadt"/>
          <w:sz w:val="28"/>
          <w:color w:val="000000"/>
        </w:rPr>
        <w:t xml:space="preserve">by </w:t>
      </w:r>
      <w:r startTime="1004380" endTime="1004620">
        <w:rPr>
          <w:rFonts w:ascii="Bierstadt"/>
          <w:sz w:val="28"/>
          <w:color w:val="000000"/>
        </w:rPr>
        <w:t xml:space="preserve">and </w:t>
      </w:r>
      <w:r startTime="1004620" endTime="1005060">
        <w:rPr>
          <w:rFonts w:ascii="Bierstadt"/>
          <w:sz w:val="28"/>
          <w:color w:val="000000"/>
        </w:rPr>
        <w:t xml:space="preserve">excited </w:t>
      </w:r>
      <w:r startTime="1005060" endTime="1005220">
        <w:rPr>
          <w:rFonts w:ascii="Bierstadt"/>
          <w:sz w:val="28"/>
          <w:color w:val="000000"/>
        </w:rPr>
        <w:t xml:space="preserve">to </w:t>
      </w:r>
      <w:r startTime="1005220" endTime="1005340">
        <w:rPr>
          <w:rFonts w:ascii="Bierstadt"/>
          <w:sz w:val="28"/>
          <w:color w:val="000000"/>
        </w:rPr>
        <w:t xml:space="preserve">be </w:t>
      </w:r>
      <w:r startTime="1005340" endTime="1005460">
        <w:rPr>
          <w:rFonts w:ascii="Bierstadt"/>
          <w:sz w:val="28"/>
          <w:color w:val="000000"/>
        </w:rPr>
        <w:t xml:space="preserve">a </w:t>
      </w:r>
      <w:r startTime="1005460" endTime="1005580">
        <w:rPr>
          <w:rFonts w:ascii="Bierstadt"/>
          <w:sz w:val="28"/>
          <w:color w:val="000000"/>
        </w:rPr>
        <w:t xml:space="preserve">part </w:t>
      </w:r>
      <w:r startTime="1005580" endTime="1005860">
        <w:rPr>
          <w:rFonts w:ascii="Bierstadt"/>
          <w:sz w:val="28"/>
          <w:color w:val="000000"/>
        </w:rPr>
        <w:t xml:space="preserve">of.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c56b3744078e4e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16:46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1006670" endTime="1006870">
              <w:rPr>
                <w:rFonts w:ascii="Bierstadt"/>
                <w:sz w:val="28"/>
                <w:color w:val="000000"/>
              </w:rPr>
              <w:t xml:space="preserve">Yeah, </w:t>
            </w:r>
            <w:r startTime="1006870" endTime="1007390">
              <w:rPr>
                <w:rFonts w:ascii="Bierstadt"/>
                <w:sz w:val="28"/>
                <w:color w:val="000000"/>
              </w:rPr>
              <w:t xml:space="preserve">absolutely. </w:t>
            </w:r>
            <w:r startTime="1007390" endTime="1007590">
              <w:rPr>
                <w:rFonts w:ascii="Bierstadt"/>
                <w:sz w:val="28"/>
                <w:color w:val="000000"/>
              </w:rPr>
              <w:t xml:space="preserve">And </w:t>
            </w:r>
            <w:r startTime="1007590" endTime="1007750">
              <w:rPr>
                <w:rFonts w:ascii="Bierstadt"/>
                <w:sz w:val="28"/>
                <w:color w:val="000000"/>
              </w:rPr>
              <w:t xml:space="preserve">I </w:t>
            </w:r>
            <w:r startTime="1007750" endTime="1008030">
              <w:rPr>
                <w:rFonts w:ascii="Bierstadt"/>
                <w:sz w:val="28"/>
                <w:color w:val="000000"/>
              </w:rPr>
              <w:t xml:space="preserve">think </w:t>
            </w:r>
            <w:r startTime="1008350" endTime="1008670">
              <w:rPr>
                <w:rFonts w:ascii="Bierstadt"/>
                <w:sz w:val="28"/>
                <w:color w:val="000000"/>
              </w:rPr>
              <w:t xml:space="preserve">in </w:t>
            </w:r>
            <w:r startTime="1008670" endTime="1008990">
              <w:rPr>
                <w:rFonts w:ascii="Bierstadt"/>
                <w:sz w:val="28"/>
                <w:color w:val="000000"/>
              </w:rPr>
              <w:t xml:space="preserve">thinking </w:t>
            </w:r>
            <w:r startTime="1008990" endTime="1009270">
              <w:rPr>
                <w:rFonts w:ascii="Bierstadt"/>
                <w:sz w:val="28"/>
                <w:color w:val="000000"/>
              </w:rPr>
              <w:t xml:space="preserve">about </w:t>
            </w:r>
            <w:r startTime="1009270" endTime="1009630">
              <w:rPr>
                <w:rFonts w:ascii="Bierstadt"/>
                <w:sz w:val="28"/>
                <w:color w:val="000000"/>
              </w:rPr>
              <w:t xml:space="preserve">that, </w:t>
            </w:r>
            <w:r startTime="1010110" endTime="1010430">
              <w:rPr>
                <w:rFonts w:ascii="Bierstadt"/>
                <w:sz w:val="28"/>
                <w:color w:val="000000"/>
              </w:rPr>
              <w:t xml:space="preserve">how. </w:t>
            </w:r>
            <w:r startTime="1010750" endTime="1011030">
              <w:rPr>
                <w:rFonts w:ascii="Bierstadt"/>
                <w:sz w:val="28"/>
                <w:color w:val="000000"/>
              </w:rPr>
              <w:t xml:space="preserve">And </w:t>
            </w:r>
            <w:r startTime="1011030" endTime="1011310">
              <w:rPr>
                <w:rFonts w:ascii="Bierstadt"/>
                <w:sz w:val="28"/>
                <w:color w:val="000000"/>
              </w:rPr>
              <w:t xml:space="preserve">I'm </w:t>
            </w:r>
            <w:r startTime="1011310" endTime="1011430">
              <w:rPr>
                <w:rFonts w:ascii="Bierstadt"/>
                <w:sz w:val="28"/>
                <w:color w:val="000000"/>
              </w:rPr>
              <w:t xml:space="preserve">going </w:t>
            </w:r>
            <w:r startTime="1011430" endTime="1011550">
              <w:rPr>
                <w:rFonts w:ascii="Bierstadt"/>
                <w:sz w:val="28"/>
                <w:color w:val="000000"/>
              </w:rPr>
              <w:t xml:space="preserve">to </w:t>
            </w:r>
            <w:r startTime="1011550" endTime="1011710">
              <w:rPr>
                <w:rFonts w:ascii="Bierstadt"/>
                <w:sz w:val="28"/>
                <w:color w:val="000000"/>
              </w:rPr>
              <w:t xml:space="preserve">direct </w:t>
            </w:r>
            <w:r startTime="1011710" endTime="1011910">
              <w:rPr>
                <w:rFonts w:ascii="Bierstadt"/>
                <w:sz w:val="28"/>
                <w:color w:val="000000"/>
              </w:rPr>
              <w:t xml:space="preserve">this </w:t>
            </w:r>
            <w:r startTime="1011910" endTime="1012030">
              <w:rPr>
                <w:rFonts w:ascii="Bierstadt"/>
                <w:sz w:val="28"/>
                <w:color w:val="000000"/>
              </w:rPr>
              <w:t xml:space="preserve">to </w:t>
            </w:r>
            <w:r startTime="1012030" endTime="1012150">
              <w:rPr>
                <w:rFonts w:ascii="Bierstadt"/>
                <w:sz w:val="28"/>
                <w:color w:val="000000"/>
              </w:rPr>
              <w:t xml:space="preserve">all </w:t>
            </w:r>
            <w:r startTime="1012150" endTime="1012310">
              <w:rPr>
                <w:rFonts w:ascii="Bierstadt"/>
                <w:sz w:val="28"/>
                <w:color w:val="000000"/>
              </w:rPr>
              <w:t xml:space="preserve">of </w:t>
            </w:r>
            <w:r startTime="1012310" endTime="1012590">
              <w:rPr>
                <w:rFonts w:ascii="Bierstadt"/>
                <w:sz w:val="28"/>
                <w:color w:val="000000"/>
              </w:rPr>
              <w:t xml:space="preserve">you, </w:t>
            </w:r>
            <w:r startTime="1012990" endTime="1013270">
              <w:rPr>
                <w:rFonts w:ascii="Bierstadt"/>
                <w:sz w:val="28"/>
                <w:color w:val="000000"/>
              </w:rPr>
              <w:t xml:space="preserve">how </w:t>
            </w:r>
            <w:r startTime="1013270" endTime="1013430">
              <w:rPr>
                <w:rFonts w:ascii="Bierstadt"/>
                <w:sz w:val="28"/>
                <w:color w:val="000000"/>
              </w:rPr>
              <w:t xml:space="preserve">would </w:t>
            </w:r>
            <w:r startTime="1013430" endTime="1013630">
              <w:rPr>
                <w:rFonts w:ascii="Bierstadt"/>
                <w:sz w:val="28"/>
                <w:color w:val="000000"/>
              </w:rPr>
              <w:t xml:space="preserve">you </w:t>
            </w:r>
            <w:r startTime="1013630" endTime="1013950">
              <w:rPr>
                <w:rFonts w:ascii="Bierstadt"/>
                <w:sz w:val="28"/>
                <w:color w:val="000000"/>
              </w:rPr>
              <w:t xml:space="preserve">say </w:t>
            </w:r>
            <w:r startTime="1013950" endTime="1014350">
              <w:rPr>
                <w:rFonts w:ascii="Bierstadt"/>
                <w:sz w:val="28"/>
                <w:color w:val="000000"/>
              </w:rPr>
              <w:t xml:space="preserve">that </w:t>
            </w:r>
            <w:r startTime="1015550" endTime="1015870">
              <w:rPr>
                <w:rFonts w:ascii="Bierstadt"/>
                <w:sz w:val="28"/>
                <w:color w:val="000000"/>
              </w:rPr>
              <w:t xml:space="preserve">we </w:t>
            </w:r>
            <w:r startTime="1015870" endTime="1016150">
              <w:rPr>
                <w:rFonts w:ascii="Bierstadt"/>
                <w:sz w:val="28"/>
                <w:color w:val="000000"/>
              </w:rPr>
              <w:t xml:space="preserve">can </w:t>
            </w:r>
            <w:r startTime="1016150" endTime="1016510">
              <w:rPr>
                <w:rFonts w:ascii="Bierstadt"/>
                <w:sz w:val="28"/>
                <w:color w:val="000000"/>
              </w:rPr>
              <w:t xml:space="preserve">all </w:t>
            </w:r>
            <w:r startTime="1016510" endTime="1016910">
              <w:rPr>
                <w:rFonts w:ascii="Bierstadt"/>
                <w:sz w:val="28"/>
                <w:color w:val="000000"/>
              </w:rPr>
              <w:t xml:space="preserve">hear, </w:t>
            </w:r>
            <w:r startTime="1016990" endTime="1017350">
              <w:rPr>
                <w:rFonts w:ascii="Bierstadt"/>
                <w:sz w:val="28"/>
                <w:color w:val="000000"/>
              </w:rPr>
              <w:t xml:space="preserve">do </w:t>
            </w:r>
            <w:r startTime="1017350" endTime="1017710">
              <w:rPr>
                <w:rFonts w:ascii="Bierstadt"/>
                <w:sz w:val="28"/>
                <w:color w:val="000000"/>
              </w:rPr>
              <w:t xml:space="preserve">something </w:t>
            </w:r>
            <w:r startTime="1017870" endTime="1018150">
              <w:rPr>
                <w:rFonts w:ascii="Bierstadt"/>
                <w:sz w:val="28"/>
                <w:color w:val="000000"/>
              </w:rPr>
              <w:t xml:space="preserve">as </w:t>
            </w:r>
            <w:r startTime="1018150" endTime="1018310">
              <w:rPr>
                <w:rFonts w:ascii="Bierstadt"/>
                <w:sz w:val="28"/>
                <w:color w:val="000000"/>
              </w:rPr>
              <w:t xml:space="preserve">we </w:t>
            </w:r>
            <w:r startTime="1018310" endTime="1018470">
              <w:rPr>
                <w:rFonts w:ascii="Bierstadt"/>
                <w:sz w:val="28"/>
                <w:color w:val="000000"/>
              </w:rPr>
              <w:t xml:space="preserve">move </w:t>
            </w:r>
            <w:r startTime="1018470" endTime="1018630">
              <w:rPr>
                <w:rFonts w:ascii="Bierstadt"/>
                <w:sz w:val="28"/>
                <w:color w:val="000000"/>
              </w:rPr>
              <w:t xml:space="preserve">out </w:t>
            </w:r>
            <w:r startTime="1018630" endTime="1018790">
              <w:rPr>
                <w:rFonts w:ascii="Bierstadt"/>
                <w:sz w:val="28"/>
                <w:color w:val="000000"/>
              </w:rPr>
              <w:t xml:space="preserve">of </w:t>
            </w:r>
            <w:r startTime="1018790" endTime="1018990">
              <w:rPr>
                <w:rFonts w:ascii="Bierstadt"/>
                <w:sz w:val="28"/>
                <w:color w:val="000000"/>
              </w:rPr>
              <w:t xml:space="preserve">this </w:t>
            </w:r>
            <w:r startTime="1018990" endTime="1019630">
              <w:rPr>
                <w:rFonts w:ascii="Bierstadt"/>
                <w:sz w:val="28"/>
                <w:color w:val="000000"/>
              </w:rPr>
              <w:t xml:space="preserve">conversation? </w:t>
            </w:r>
            <w:r startTime="1020270" endTime="1020710">
              <w:rPr>
                <w:rFonts w:ascii="Bierstadt"/>
                <w:sz w:val="28"/>
                <w:color w:val="000000"/>
              </w:rPr>
              <w:t xml:space="preserve">What's </w:t>
            </w:r>
            <w:r startTime="1020710" endTime="1020870">
              <w:rPr>
                <w:rFonts w:ascii="Bierstadt"/>
                <w:sz w:val="28"/>
                <w:color w:val="000000"/>
              </w:rPr>
              <w:t xml:space="preserve">that </w:t>
            </w:r>
            <w:r startTime="1020870" endTime="1021070">
              <w:rPr>
                <w:rFonts w:ascii="Bierstadt"/>
                <w:sz w:val="28"/>
                <w:color w:val="000000"/>
              </w:rPr>
              <w:t xml:space="preserve">big, </w:t>
            </w:r>
            <w:r startTime="1021070" endTime="1021390">
              <w:rPr>
                <w:rFonts w:ascii="Bierstadt"/>
                <w:sz w:val="28"/>
                <w:color w:val="000000"/>
              </w:rPr>
              <w:t xml:space="preserve">bold </w:t>
            </w:r>
            <w:r startTime="1021390" endTime="1021750">
              <w:rPr>
                <w:rFonts w:ascii="Bierstadt"/>
                <w:sz w:val="28"/>
                <w:color w:val="000000"/>
              </w:rPr>
              <w:t xml:space="preserve">shift </w:t>
            </w:r>
            <w:r startTime="1021750" endTime="1021989">
              <w:rPr>
                <w:rFonts w:ascii="Bierstadt"/>
                <w:sz w:val="28"/>
                <w:color w:val="000000"/>
              </w:rPr>
              <w:t xml:space="preserve">that </w:t>
            </w:r>
            <w:r startTime="1021989" endTime="1022229">
              <w:rPr>
                <w:rFonts w:ascii="Bierstadt"/>
                <w:sz w:val="28"/>
                <w:color w:val="000000"/>
              </w:rPr>
              <w:t xml:space="preserve">someone </w:t>
            </w:r>
            <w:r startTime="1022229" endTime="1022470">
              <w:rPr>
                <w:rFonts w:ascii="Bierstadt"/>
                <w:sz w:val="28"/>
                <w:color w:val="000000"/>
              </w:rPr>
              <w:t xml:space="preserve">can </w:t>
            </w:r>
            <w:r startTime="1022470" endTime="1022670">
              <w:rPr>
                <w:rFonts w:ascii="Bierstadt"/>
                <w:sz w:val="28"/>
                <w:color w:val="000000"/>
              </w:rPr>
              <w:t xml:space="preserve">make? </w:t>
            </w:r>
          </w:p>
        </w:tc>
      </w:tr>
    </w:tbl>
    <w:p>
      <w:pPr>
        <w:spacing w:after="0" w:line="300" w:lineRule="exact"/>
      </w:pPr>
      <w:r>
        <w:t>17:02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022670" endTime="1022870">
        <w:rPr>
          <w:rFonts w:ascii="Bierstadt"/>
          <w:sz w:val="28"/>
          <w:color w:val="000000"/>
        </w:rPr>
        <w:t xml:space="preserve">How </w:t>
      </w:r>
      <w:r startTime="1022870" endTime="1023030">
        <w:rPr>
          <w:rFonts w:ascii="Bierstadt"/>
          <w:sz w:val="28"/>
          <w:color w:val="000000"/>
        </w:rPr>
        <w:t xml:space="preserve">can </w:t>
      </w:r>
      <w:r startTime="1023030" endTime="1023190">
        <w:rPr>
          <w:rFonts w:ascii="Bierstadt"/>
          <w:sz w:val="28"/>
          <w:color w:val="000000"/>
        </w:rPr>
        <w:t xml:space="preserve">we </w:t>
      </w:r>
      <w:r startTime="1023190" endTime="1023390">
        <w:rPr>
          <w:rFonts w:ascii="Bierstadt"/>
          <w:sz w:val="28"/>
          <w:color w:val="000000"/>
        </w:rPr>
        <w:t xml:space="preserve">show </w:t>
      </w:r>
      <w:r startTime="1023390" endTime="1023710">
        <w:rPr>
          <w:rFonts w:ascii="Bierstadt"/>
          <w:sz w:val="28"/>
          <w:color w:val="000000"/>
        </w:rPr>
        <w:t xml:space="preserve">up? </w:t>
      </w:r>
      <w:r startTime="1023790" endTime="1024070">
        <w:rPr>
          <w:rFonts w:ascii="Bierstadt"/>
          <w:sz w:val="28"/>
          <w:color w:val="000000"/>
        </w:rPr>
        <w:t xml:space="preserve">Is </w:t>
      </w:r>
      <w:r startTime="1024070" endTime="1024230">
        <w:rPr>
          <w:rFonts w:ascii="Bierstadt"/>
          <w:sz w:val="28"/>
          <w:color w:val="000000"/>
        </w:rPr>
        <w:t xml:space="preserve">it </w:t>
      </w:r>
      <w:r startTime="1024230" endTime="1024430">
        <w:rPr>
          <w:rFonts w:ascii="Bierstadt"/>
          <w:sz w:val="28"/>
          <w:color w:val="000000"/>
        </w:rPr>
        <w:t xml:space="preserve">through </w:t>
      </w:r>
      <w:r startTime="1024430" endTime="1024750">
        <w:rPr>
          <w:rFonts w:ascii="Bierstadt"/>
          <w:sz w:val="28"/>
          <w:color w:val="000000"/>
        </w:rPr>
        <w:t xml:space="preserve">data? </w:t>
      </w:r>
      <w:r startTime="1024910" endTime="1025190">
        <w:rPr>
          <w:rFonts w:ascii="Bierstadt"/>
          <w:sz w:val="28"/>
          <w:color w:val="000000"/>
        </w:rPr>
        <w:t xml:space="preserve">Is </w:t>
      </w:r>
      <w:r startTime="1025190" endTime="1025350">
        <w:rPr>
          <w:rFonts w:ascii="Bierstadt"/>
          <w:sz w:val="28"/>
          <w:color w:val="000000"/>
        </w:rPr>
        <w:t xml:space="preserve">it </w:t>
      </w:r>
      <w:r startTime="1025350" endTime="1025630">
        <w:rPr>
          <w:rFonts w:ascii="Bierstadt"/>
          <w:sz w:val="28"/>
          <w:color w:val="000000"/>
        </w:rPr>
        <w:t xml:space="preserve">through, </w:t>
      </w:r>
      <w:r startTime="1026230" endTime="1026670">
        <w:rPr>
          <w:rFonts w:ascii="Bierstadt"/>
          <w:sz w:val="28"/>
          <w:color w:val="000000"/>
        </w:rPr>
        <w:t xml:space="preserve">pushing </w:t>
      </w:r>
      <w:r startTime="1026670" endTime="1027150">
        <w:rPr>
          <w:rFonts w:ascii="Bierstadt"/>
          <w:sz w:val="28"/>
          <w:color w:val="000000"/>
        </w:rPr>
        <w:t xml:space="preserve">clients? </w:t>
      </w:r>
      <w:r startTime="1027150" endTime="1027430">
        <w:rPr>
          <w:rFonts w:ascii="Bierstadt"/>
          <w:sz w:val="28"/>
          <w:color w:val="000000"/>
        </w:rPr>
        <w:t xml:space="preserve">Is </w:t>
      </w:r>
      <w:r startTime="1027430" endTime="1027590">
        <w:rPr>
          <w:rFonts w:ascii="Bierstadt"/>
          <w:sz w:val="28"/>
          <w:color w:val="000000"/>
        </w:rPr>
        <w:t xml:space="preserve">it </w:t>
      </w:r>
      <w:r startTime="1027590" endTime="1027790">
        <w:rPr>
          <w:rFonts w:ascii="Bierstadt"/>
          <w:sz w:val="28"/>
          <w:color w:val="000000"/>
        </w:rPr>
        <w:t xml:space="preserve">through </w:t>
      </w:r>
      <w:r startTime="1027790" endTime="1028510">
        <w:rPr>
          <w:rFonts w:ascii="Bierstadt"/>
          <w:sz w:val="28"/>
          <w:color w:val="000000"/>
        </w:rPr>
        <w:t xml:space="preserve">storytelling? </w:t>
      </w:r>
      <w:r startTime="1028510" endTime="1028830">
        <w:rPr>
          <w:rFonts w:ascii="Bierstadt"/>
          <w:sz w:val="28"/>
          <w:color w:val="000000"/>
        </w:rPr>
        <w:t xml:space="preserve">Is </w:t>
      </w:r>
      <w:r startTime="1028830" endTime="1029150">
        <w:rPr>
          <w:rFonts w:ascii="Bierstadt"/>
          <w:sz w:val="28"/>
          <w:color w:val="000000"/>
        </w:rPr>
        <w:t xml:space="preserve">it </w:t>
      </w:r>
      <w:r startTime="1029230" endTime="1029550">
        <w:rPr>
          <w:rFonts w:ascii="Bierstadt"/>
          <w:sz w:val="28"/>
          <w:color w:val="000000"/>
        </w:rPr>
        <w:t xml:space="preserve">all </w:t>
      </w:r>
      <w:r startTime="1029550" endTime="1029910">
        <w:rPr>
          <w:rFonts w:ascii="Bierstadt"/>
          <w:sz w:val="28"/>
          <w:color w:val="000000"/>
        </w:rPr>
        <w:t xml:space="preserve">raising </w:t>
      </w:r>
      <w:r startTime="1029910" endTime="1030150">
        <w:rPr>
          <w:rFonts w:ascii="Bierstadt"/>
          <w:sz w:val="28"/>
          <w:color w:val="000000"/>
        </w:rPr>
        <w:t xml:space="preserve">our </w:t>
      </w:r>
      <w:r startTime="1030150" endTime="1030510">
        <w:rPr>
          <w:rFonts w:ascii="Bierstadt"/>
          <w:sz w:val="28"/>
          <w:color w:val="000000"/>
        </w:rPr>
        <w:t xml:space="preserve">hands </w:t>
      </w:r>
      <w:r startTime="1030510" endTime="1030710">
        <w:rPr>
          <w:rFonts w:ascii="Bierstadt"/>
          <w:sz w:val="28"/>
          <w:color w:val="000000"/>
        </w:rPr>
        <w:t xml:space="preserve">like </w:t>
      </w:r>
      <w:r startTime="1030710" endTime="1030870">
        <w:rPr>
          <w:rFonts w:ascii="Bierstadt"/>
          <w:sz w:val="28"/>
          <w:color w:val="000000"/>
        </w:rPr>
        <w:t xml:space="preserve">you </w:t>
      </w:r>
      <w:r startTime="1030870" endTime="1031110">
        <w:rPr>
          <w:rFonts w:ascii="Bierstadt"/>
          <w:sz w:val="28"/>
          <w:color w:val="000000"/>
        </w:rPr>
        <w:t xml:space="preserve">said? </w:t>
      </w:r>
      <w:r startTime="1031110" endTime="1031350">
        <w:rPr>
          <w:rFonts w:ascii="Bierstadt"/>
          <w:sz w:val="28"/>
          <w:color w:val="000000"/>
        </w:rPr>
        <w:t xml:space="preserve">How </w:t>
      </w:r>
      <w:r startTime="1031350" endTime="1031510">
        <w:rPr>
          <w:rFonts w:ascii="Bierstadt"/>
          <w:sz w:val="28"/>
          <w:color w:val="000000"/>
        </w:rPr>
        <w:t xml:space="preserve">are </w:t>
      </w:r>
      <w:r startTime="1031510" endTime="1031790">
        <w:rPr>
          <w:rFonts w:ascii="Bierstadt"/>
          <w:sz w:val="28"/>
          <w:color w:val="000000"/>
        </w:rPr>
        <w:t xml:space="preserve">we </w:t>
      </w:r>
      <w:r startTime="1032510" endTime="1032750">
        <w:rPr>
          <w:rFonts w:ascii="Bierstadt"/>
          <w:sz w:val="28"/>
          <w:color w:val="000000"/>
        </w:rPr>
        <w:t xml:space="preserve">doing </w:t>
      </w:r>
      <w:r startTime="1032750" endTime="1033030">
        <w:rPr>
          <w:rFonts w:ascii="Bierstadt"/>
          <w:sz w:val="28"/>
          <w:color w:val="000000"/>
        </w:rPr>
        <w:t xml:space="preserve">more </w:t>
      </w:r>
      <w:r startTime="1033030" endTime="1033270">
        <w:rPr>
          <w:rFonts w:ascii="Bierstadt"/>
          <w:sz w:val="28"/>
          <w:color w:val="000000"/>
        </w:rPr>
        <w:t xml:space="preserve">and </w:t>
      </w:r>
      <w:r startTime="1033270" endTime="1033590">
        <w:rPr>
          <w:rFonts w:ascii="Bierstadt"/>
          <w:sz w:val="28"/>
          <w:color w:val="000000"/>
        </w:rPr>
        <w:t xml:space="preserve">taking </w:t>
      </w:r>
      <w:r startTime="1033590" endTime="1033950">
        <w:rPr>
          <w:rFonts w:ascii="Bierstadt"/>
          <w:sz w:val="28"/>
          <w:color w:val="000000"/>
        </w:rPr>
        <w:t xml:space="preserve">action </w:t>
      </w:r>
      <w:r startTime="1033950" endTime="1034230">
        <w:rPr>
          <w:rFonts w:ascii="Bierstadt"/>
          <w:sz w:val="28"/>
          <w:color w:val="000000"/>
        </w:rPr>
        <w:t xml:space="preserve">to </w:t>
      </w:r>
      <w:r startTime="1034230" endTime="1034430">
        <w:rPr>
          <w:rFonts w:ascii="Bierstadt"/>
          <w:sz w:val="28"/>
          <w:color w:val="000000"/>
        </w:rPr>
        <w:t xml:space="preserve">make </w:t>
      </w:r>
      <w:r startTime="1034430" endTime="1034630">
        <w:rPr>
          <w:rFonts w:ascii="Bierstadt"/>
          <w:sz w:val="28"/>
          <w:color w:val="000000"/>
        </w:rPr>
        <w:t xml:space="preserve">an </w:t>
      </w:r>
      <w:r startTime="1034630" endTime="1034870">
        <w:rPr>
          <w:rFonts w:ascii="Bierstadt"/>
          <w:sz w:val="28"/>
          <w:color w:val="000000"/>
        </w:rPr>
        <w:t xml:space="preserve">impact </w:t>
      </w:r>
      <w:r startTime="1034870" endTime="1035070">
        <w:rPr>
          <w:rFonts w:ascii="Bierstadt"/>
          <w:sz w:val="28"/>
          <w:color w:val="000000"/>
        </w:rPr>
        <w:t xml:space="preserve">in </w:t>
      </w:r>
      <w:r startTime="1035070" endTime="1035190">
        <w:rPr>
          <w:rFonts w:ascii="Bierstadt"/>
          <w:sz w:val="28"/>
          <w:color w:val="000000"/>
        </w:rPr>
        <w:t xml:space="preserve">the </w:t>
      </w:r>
      <w:r startTime="1035190" endTime="1035470">
        <w:rPr>
          <w:rFonts w:ascii="Bierstadt"/>
          <w:sz w:val="28"/>
          <w:color w:val="000000"/>
        </w:rPr>
        <w:t xml:space="preserve">space?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60474de857544e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17:17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Kristen Liberatore</w:t>
            </w:r>
          </w:p>
          <w:p>
            <w:r startTime="1037230" endTime="1037510">
              <w:rPr>
                <w:rFonts w:ascii="Bierstadt"/>
                <w:sz w:val="28"/>
                <w:color w:val="000000"/>
              </w:rPr>
              <w:t xml:space="preserve">I </w:t>
            </w:r>
            <w:r startTime="1037510" endTime="1037670">
              <w:rPr>
                <w:rFonts w:ascii="Bierstadt"/>
                <w:sz w:val="28"/>
                <w:color w:val="000000"/>
              </w:rPr>
              <w:t xml:space="preserve">would </w:t>
            </w:r>
            <w:r startTime="1037670" endTime="1037830">
              <w:rPr>
                <w:rFonts w:ascii="Bierstadt"/>
                <w:sz w:val="28"/>
                <w:color w:val="000000"/>
              </w:rPr>
              <w:t xml:space="preserve">love </w:t>
            </w:r>
            <w:r startTime="1037830" endTime="1038030">
              <w:rPr>
                <w:rFonts w:ascii="Bierstadt"/>
                <w:sz w:val="28"/>
                <w:color w:val="000000"/>
              </w:rPr>
              <w:t xml:space="preserve">to </w:t>
            </w:r>
            <w:r startTime="1038030" endTime="1038350">
              <w:rPr>
                <w:rFonts w:ascii="Bierstadt"/>
                <w:sz w:val="28"/>
                <w:color w:val="000000"/>
              </w:rPr>
              <w:t xml:space="preserve">say </w:t>
            </w:r>
            <w:r startTime="1038350" endTime="1038630">
              <w:rPr>
                <w:rFonts w:ascii="Bierstadt"/>
                <w:sz w:val="28"/>
                <w:color w:val="000000"/>
              </w:rPr>
              <w:t xml:space="preserve">one </w:t>
            </w:r>
            <w:r startTime="1038630" endTime="1038830">
              <w:rPr>
                <w:rFonts w:ascii="Bierstadt"/>
                <w:sz w:val="28"/>
                <w:color w:val="000000"/>
              </w:rPr>
              <w:t xml:space="preserve">thing </w:t>
            </w:r>
            <w:r startTime="1038830" endTime="1039150">
              <w:rPr>
                <w:rFonts w:ascii="Bierstadt"/>
                <w:sz w:val="28"/>
                <w:color w:val="000000"/>
              </w:rPr>
              <w:t xml:space="preserve">that </w:t>
            </w:r>
            <w:r startTime="1039390" endTime="1039790">
              <w:rPr>
                <w:rFonts w:ascii="Bierstadt"/>
                <w:sz w:val="28"/>
                <w:color w:val="000000"/>
              </w:rPr>
              <w:t xml:space="preserve">I've </w:t>
            </w:r>
            <w:r startTime="1039790" endTime="1040110">
              <w:rPr>
                <w:rFonts w:ascii="Bierstadt"/>
                <w:sz w:val="28"/>
                <w:color w:val="000000"/>
              </w:rPr>
              <w:t xml:space="preserve">learned </w:t>
            </w:r>
            <w:r startTime="1040110" endTime="1040510">
              <w:rPr>
                <w:rFonts w:ascii="Bierstadt"/>
                <w:sz w:val="28"/>
                <w:color w:val="000000"/>
              </w:rPr>
              <w:t xml:space="preserve">is </w:t>
            </w:r>
            <w:r startTime="1040670" endTime="1041310">
              <w:rPr>
                <w:rFonts w:ascii="Bierstadt"/>
                <w:sz w:val="28"/>
                <w:color w:val="000000"/>
              </w:rPr>
              <w:t xml:space="preserve">listening. </w:t>
            </w:r>
            <w:r startTime="1042410" endTime="1042590">
              <w:rPr>
                <w:rFonts w:ascii="Bierstadt"/>
                <w:sz w:val="28"/>
                <w:color w:val="000000"/>
              </w:rPr>
              <w:t xml:space="preserve">we </w:t>
            </w:r>
            <w:r startTime="1042590" endTime="1042910">
              <w:rPr>
                <w:rFonts w:ascii="Bierstadt"/>
                <w:sz w:val="28"/>
                <w:color w:val="000000"/>
              </w:rPr>
              <w:t xml:space="preserve">move </w:t>
            </w:r>
            <w:r startTime="1042910" endTime="1043190">
              <w:rPr>
                <w:rFonts w:ascii="Bierstadt"/>
                <w:sz w:val="28"/>
                <w:color w:val="000000"/>
              </w:rPr>
              <w:t xml:space="preserve">so </w:t>
            </w:r>
            <w:r startTime="1043190" endTime="1043630">
              <w:rPr>
                <w:rFonts w:ascii="Bierstadt"/>
                <w:sz w:val="28"/>
                <w:color w:val="000000"/>
              </w:rPr>
              <w:t xml:space="preserve">quickly. </w:t>
            </w:r>
            <w:r startTime="1043710" endTime="1044070">
              <w:rPr>
                <w:rFonts w:ascii="Bierstadt"/>
                <w:sz w:val="28"/>
                <w:color w:val="000000"/>
              </w:rPr>
              <w:t xml:space="preserve">Everything </w:t>
            </w:r>
            <w:r startTime="1044070" endTime="1044350">
              <w:rPr>
                <w:rFonts w:ascii="Bierstadt"/>
                <w:sz w:val="28"/>
                <w:color w:val="000000"/>
              </w:rPr>
              <w:t xml:space="preserve">is </w:t>
            </w:r>
            <w:r startTime="1044350" endTime="1044550">
              <w:rPr>
                <w:rFonts w:ascii="Bierstadt"/>
                <w:sz w:val="28"/>
                <w:color w:val="000000"/>
              </w:rPr>
              <w:t xml:space="preserve">so </w:t>
            </w:r>
            <w:r startTime="1044550" endTime="1044790">
              <w:rPr>
                <w:rFonts w:ascii="Bierstadt"/>
                <w:sz w:val="28"/>
                <w:color w:val="000000"/>
              </w:rPr>
              <w:t xml:space="preserve">data </w:t>
            </w:r>
            <w:r startTime="1044790" endTime="1045230">
              <w:rPr>
                <w:rFonts w:ascii="Bierstadt"/>
                <w:sz w:val="28"/>
                <w:color w:val="000000"/>
              </w:rPr>
              <w:t xml:space="preserve">driven. </w:t>
            </w:r>
            <w:r startTime="1045230" endTime="1045750">
              <w:rPr>
                <w:rFonts w:ascii="Bierstadt"/>
                <w:sz w:val="28"/>
                <w:color w:val="000000"/>
              </w:rPr>
              <w:t xml:space="preserve">Everything's </w:t>
            </w:r>
            <w:r startTime="1045750" endTime="1045950">
              <w:rPr>
                <w:rFonts w:ascii="Bierstadt"/>
                <w:sz w:val="28"/>
                <w:color w:val="000000"/>
              </w:rPr>
              <w:t xml:space="preserve">coming </w:t>
            </w:r>
            <w:r startTime="1045950" endTime="1046150">
              <w:rPr>
                <w:rFonts w:ascii="Bierstadt"/>
                <w:sz w:val="28"/>
                <w:color w:val="000000"/>
              </w:rPr>
              <w:t xml:space="preserve">at </w:t>
            </w:r>
            <w:r startTime="1046150" endTime="1046430">
              <w:rPr>
                <w:rFonts w:ascii="Bierstadt"/>
                <w:sz w:val="28"/>
                <w:color w:val="000000"/>
              </w:rPr>
              <w:t xml:space="preserve">us. </w:t>
            </w:r>
            <w:r startTime="1046670" endTime="1046990">
              <w:rPr>
                <w:rFonts w:ascii="Bierstadt"/>
                <w:sz w:val="28"/>
                <w:color w:val="000000"/>
              </w:rPr>
              <w:t xml:space="preserve">It's </w:t>
            </w:r>
            <w:r startTime="1046990" endTime="1047110">
              <w:rPr>
                <w:rFonts w:ascii="Bierstadt"/>
                <w:sz w:val="28"/>
                <w:color w:val="000000"/>
              </w:rPr>
              <w:t xml:space="preserve">coming </w:t>
            </w:r>
            <w:r startTime="1047110" endTime="1047270">
              <w:rPr>
                <w:rFonts w:ascii="Bierstadt"/>
                <w:sz w:val="28"/>
                <w:color w:val="000000"/>
              </w:rPr>
              <w:t xml:space="preserve">at </w:t>
            </w:r>
            <w:r startTime="1047270" endTime="1047910">
              <w:rPr>
                <w:rFonts w:ascii="Bierstadt"/>
                <w:sz w:val="28"/>
                <w:color w:val="000000"/>
              </w:rPr>
              <w:t xml:space="preserve">hcps </w:t>
            </w:r>
            <w:r startTime="1047910" endTime="1048269">
              <w:rPr>
                <w:rFonts w:ascii="Bierstadt"/>
                <w:sz w:val="28"/>
                <w:color w:val="000000"/>
              </w:rPr>
              <w:t xml:space="preserve">quickly, </w:t>
            </w:r>
            <w:r startTime="1048269" endTime="1048430">
              <w:rPr>
                <w:rFonts w:ascii="Bierstadt"/>
                <w:sz w:val="28"/>
                <w:color w:val="000000"/>
              </w:rPr>
              <w:t xml:space="preserve">it's </w:t>
            </w:r>
            <w:r startTime="1048430" endTime="1048590">
              <w:rPr>
                <w:rFonts w:ascii="Bierstadt"/>
                <w:sz w:val="28"/>
                <w:color w:val="000000"/>
              </w:rPr>
              <w:t xml:space="preserve">coming </w:t>
            </w:r>
            <w:r startTime="1048590" endTime="1048790">
              <w:rPr>
                <w:rFonts w:ascii="Bierstadt"/>
                <w:sz w:val="28"/>
                <w:color w:val="000000"/>
              </w:rPr>
              <w:t xml:space="preserve">at </w:t>
            </w:r>
            <w:r startTime="1048790" endTime="1049150">
              <w:rPr>
                <w:rFonts w:ascii="Bierstadt"/>
                <w:sz w:val="28"/>
                <w:color w:val="000000"/>
              </w:rPr>
              <w:t xml:space="preserve">patients, </w:t>
            </w:r>
            <w:r startTime="1049150" endTime="1049790">
              <w:rPr>
                <w:rFonts w:ascii="Bierstadt"/>
                <w:sz w:val="28"/>
                <w:color w:val="000000"/>
              </w:rPr>
              <w:t xml:space="preserve">caregivers. </w:t>
            </w:r>
          </w:p>
        </w:tc>
      </w:tr>
    </w:tbl>
    <w:p>
      <w:pPr>
        <w:spacing w:after="0" w:line="300" w:lineRule="exact"/>
      </w:pPr>
      <w:r>
        <w:t>17:29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049950" endTime="1050270">
        <w:rPr>
          <w:rFonts w:ascii="Bierstadt"/>
          <w:sz w:val="28"/>
          <w:color w:val="000000"/>
        </w:rPr>
        <w:t xml:space="preserve">It's </w:t>
      </w:r>
      <w:r startTime="1050270" endTime="1050390">
        <w:rPr>
          <w:rFonts w:ascii="Bierstadt"/>
          <w:sz w:val="28"/>
          <w:color w:val="000000"/>
        </w:rPr>
        <w:t xml:space="preserve">to </w:t>
      </w:r>
      <w:r startTime="1050390" endTime="1050590">
        <w:rPr>
          <w:rFonts w:ascii="Bierstadt"/>
          <w:sz w:val="28"/>
          <w:color w:val="000000"/>
        </w:rPr>
        <w:t xml:space="preserve">really </w:t>
      </w:r>
      <w:r startTime="1050590" endTime="1050990">
        <w:rPr>
          <w:rFonts w:ascii="Bierstadt"/>
          <w:sz w:val="28"/>
          <w:color w:val="000000"/>
        </w:rPr>
        <w:t xml:space="preserve">listen, </w:t>
      </w:r>
      <w:r startTime="1050990" endTime="1051230">
        <w:rPr>
          <w:rFonts w:ascii="Bierstadt"/>
          <w:sz w:val="28"/>
          <w:color w:val="000000"/>
        </w:rPr>
        <w:t xml:space="preserve">to </w:t>
      </w:r>
      <w:r startTime="1051230" endTime="1051550">
        <w:rPr>
          <w:rFonts w:ascii="Bierstadt"/>
          <w:sz w:val="28"/>
          <w:color w:val="000000"/>
        </w:rPr>
        <w:t xml:space="preserve">understand </w:t>
      </w:r>
      <w:r startTime="1051710" endTime="1051990">
        <w:rPr>
          <w:rFonts w:ascii="Bierstadt"/>
          <w:sz w:val="28"/>
          <w:color w:val="000000"/>
        </w:rPr>
        <w:t xml:space="preserve">what </w:t>
      </w:r>
      <w:r startTime="1051990" endTime="1052190">
        <w:rPr>
          <w:rFonts w:ascii="Bierstadt"/>
          <w:sz w:val="28"/>
          <w:color w:val="000000"/>
        </w:rPr>
        <w:t xml:space="preserve">is </w:t>
      </w:r>
      <w:r startTime="1052190" endTime="1052710">
        <w:rPr>
          <w:rFonts w:ascii="Bierstadt"/>
          <w:sz w:val="28"/>
          <w:color w:val="000000"/>
        </w:rPr>
        <w:t xml:space="preserve">happening, </w:t>
      </w:r>
      <w:r startTime="1052710" endTime="1052950">
        <w:rPr>
          <w:rFonts w:ascii="Bierstadt"/>
          <w:sz w:val="28"/>
          <w:color w:val="000000"/>
        </w:rPr>
        <w:t xml:space="preserve">what </w:t>
      </w:r>
      <w:r startTime="1052950" endTime="1053110">
        <w:rPr>
          <w:rFonts w:ascii="Bierstadt"/>
          <w:sz w:val="28"/>
          <w:color w:val="000000"/>
        </w:rPr>
        <w:t xml:space="preserve">is </w:t>
      </w:r>
      <w:r startTime="1053110" endTime="1053390">
        <w:rPr>
          <w:rFonts w:ascii="Bierstadt"/>
          <w:sz w:val="28"/>
          <w:color w:val="000000"/>
        </w:rPr>
        <w:t xml:space="preserve">the </w:t>
      </w:r>
      <w:r startTime="1053630" endTime="1054030">
        <w:rPr>
          <w:rFonts w:ascii="Bierstadt"/>
          <w:sz w:val="28"/>
          <w:color w:val="000000"/>
        </w:rPr>
        <w:t xml:space="preserve">true </w:t>
      </w:r>
      <w:r startTime="1054030" endTime="1054430">
        <w:rPr>
          <w:rFonts w:ascii="Bierstadt"/>
          <w:sz w:val="28"/>
          <w:color w:val="000000"/>
        </w:rPr>
        <w:t xml:space="preserve">challenge, </w:t>
      </w:r>
      <w:r startTime="1054430" endTime="1054630">
        <w:rPr>
          <w:rFonts w:ascii="Bierstadt"/>
          <w:sz w:val="28"/>
          <w:color w:val="000000"/>
        </w:rPr>
        <w:t xml:space="preserve">what </w:t>
      </w:r>
      <w:r startTime="1054630" endTime="1054790">
        <w:rPr>
          <w:rFonts w:ascii="Bierstadt"/>
          <w:sz w:val="28"/>
          <w:color w:val="000000"/>
        </w:rPr>
        <w:t xml:space="preserve">is </w:t>
      </w:r>
      <w:r startTime="1054790" endTime="1054950">
        <w:rPr>
          <w:rFonts w:ascii="Bierstadt"/>
          <w:sz w:val="28"/>
          <w:color w:val="000000"/>
        </w:rPr>
        <w:t xml:space="preserve">the </w:t>
      </w:r>
      <w:r startTime="1054950" endTime="1055310">
        <w:rPr>
          <w:rFonts w:ascii="Bierstadt"/>
          <w:sz w:val="28"/>
          <w:color w:val="000000"/>
        </w:rPr>
        <w:t xml:space="preserve">insight? </w:t>
      </w:r>
      <w:r startTime="1055310" endTime="1055510">
        <w:rPr>
          <w:rFonts w:ascii="Bierstadt"/>
          <w:sz w:val="28"/>
          <w:color w:val="000000"/>
        </w:rPr>
        <w:t xml:space="preserve">What </w:t>
      </w:r>
      <w:r startTime="1055510" endTime="1055630">
        <w:rPr>
          <w:rFonts w:ascii="Bierstadt"/>
          <w:sz w:val="28"/>
          <w:color w:val="000000"/>
        </w:rPr>
        <w:t xml:space="preserve">is </w:t>
      </w:r>
      <w:r startTime="1055630" endTime="1055750">
        <w:rPr>
          <w:rFonts w:ascii="Bierstadt"/>
          <w:sz w:val="28"/>
          <w:color w:val="000000"/>
        </w:rPr>
        <w:t xml:space="preserve">it </w:t>
      </w:r>
      <w:r startTime="1055750" endTime="1055870">
        <w:rPr>
          <w:rFonts w:ascii="Bierstadt"/>
          <w:sz w:val="28"/>
          <w:color w:val="000000"/>
        </w:rPr>
        <w:t xml:space="preserve">we </w:t>
      </w:r>
      <w:r startTime="1055870" endTime="1056070">
        <w:rPr>
          <w:rFonts w:ascii="Bierstadt"/>
          <w:sz w:val="28"/>
          <w:color w:val="000000"/>
        </w:rPr>
        <w:t xml:space="preserve">want </w:t>
      </w:r>
      <w:r startTime="1056070" endTime="1056350">
        <w:rPr>
          <w:rFonts w:ascii="Bierstadt"/>
          <w:sz w:val="28"/>
          <w:color w:val="000000"/>
        </w:rPr>
        <w:t xml:space="preserve">people </w:t>
      </w:r>
      <w:r startTime="1056350" endTime="1056550">
        <w:rPr>
          <w:rFonts w:ascii="Bierstadt"/>
          <w:sz w:val="28"/>
          <w:color w:val="000000"/>
        </w:rPr>
        <w:t xml:space="preserve">to </w:t>
      </w:r>
      <w:r startTime="1056550" endTime="1056750">
        <w:rPr>
          <w:rFonts w:ascii="Bierstadt"/>
          <w:sz w:val="28"/>
          <w:color w:val="000000"/>
        </w:rPr>
        <w:t xml:space="preserve">walk </w:t>
      </w:r>
      <w:r startTime="1056750" endTime="1057070">
        <w:rPr>
          <w:rFonts w:ascii="Bierstadt"/>
          <w:sz w:val="28"/>
          <w:color w:val="000000"/>
        </w:rPr>
        <w:t xml:space="preserve">away </w:t>
      </w:r>
      <w:r startTime="1057070" endTime="1057550">
        <w:rPr>
          <w:rFonts w:ascii="Bierstadt"/>
          <w:sz w:val="28"/>
          <w:color w:val="000000"/>
        </w:rPr>
        <w:t xml:space="preserve">feeling? </w:t>
      </w:r>
      <w:r startTime="1058230" endTime="1058390">
        <w:rPr>
          <w:rFonts w:ascii="Bierstadt"/>
          <w:sz w:val="28"/>
          <w:color w:val="000000"/>
        </w:rPr>
        <w:t xml:space="preserve">And </w:t>
      </w:r>
      <w:r startTime="1058390" endTime="1058590">
        <w:rPr>
          <w:rFonts w:ascii="Bierstadt"/>
          <w:sz w:val="28"/>
          <w:color w:val="000000"/>
        </w:rPr>
        <w:t xml:space="preserve">for </w:t>
      </w:r>
      <w:r startTime="1058590" endTime="1058790">
        <w:rPr>
          <w:rFonts w:ascii="Bierstadt"/>
          <w:sz w:val="28"/>
          <w:color w:val="000000"/>
        </w:rPr>
        <w:t xml:space="preserve">me, </w:t>
      </w:r>
      <w:r startTime="1058790" endTime="1059070">
        <w:rPr>
          <w:rFonts w:ascii="Bierstadt"/>
          <w:sz w:val="28"/>
          <w:color w:val="000000"/>
        </w:rPr>
        <w:t xml:space="preserve">that's </w:t>
      </w:r>
      <w:r startTime="1059070" endTime="1059310">
        <w:rPr>
          <w:rFonts w:ascii="Bierstadt"/>
          <w:sz w:val="28"/>
          <w:color w:val="000000"/>
        </w:rPr>
        <w:t xml:space="preserve">where </w:t>
      </w:r>
      <w:r startTime="1059310" endTime="1059510">
        <w:rPr>
          <w:rFonts w:ascii="Bierstadt"/>
          <w:sz w:val="28"/>
          <w:color w:val="000000"/>
        </w:rPr>
        <w:t xml:space="preserve">I </w:t>
      </w:r>
      <w:r startTime="1059510" endTime="1059670">
        <w:rPr>
          <w:rFonts w:ascii="Bierstadt"/>
          <w:sz w:val="28"/>
          <w:color w:val="000000"/>
        </w:rPr>
        <w:t xml:space="preserve">think </w:t>
      </w:r>
      <w:r startTime="1059670" endTime="1059870">
        <w:rPr>
          <w:rFonts w:ascii="Bierstadt"/>
          <w:sz w:val="28"/>
          <w:color w:val="000000"/>
        </w:rPr>
        <w:t xml:space="preserve">it </w:t>
      </w:r>
      <w:r startTime="1059870" endTime="1060150">
        <w:rPr>
          <w:rFonts w:ascii="Bierstadt"/>
          <w:sz w:val="28"/>
          <w:color w:val="000000"/>
        </w:rPr>
        <w:t xml:space="preserve">really, </w:t>
      </w:r>
      <w:r startTime="1060150" endTime="1060470">
        <w:rPr>
          <w:rFonts w:ascii="Bierstadt"/>
          <w:sz w:val="28"/>
          <w:color w:val="000000"/>
        </w:rPr>
        <w:t xml:space="preserve">it </w:t>
      </w:r>
      <w:r startTime="1060470" endTime="1060950">
        <w:rPr>
          <w:rFonts w:ascii="Bierstadt"/>
          <w:sz w:val="28"/>
          <w:color w:val="000000"/>
        </w:rPr>
        <w:t xml:space="preserve">resonates, </w:t>
      </w:r>
      <w:r startTime="1060950" endTime="1061190">
        <w:rPr>
          <w:rFonts w:ascii="Bierstadt"/>
          <w:sz w:val="28"/>
          <w:color w:val="000000"/>
        </w:rPr>
        <w:t xml:space="preserve">is </w:t>
      </w:r>
      <w:r startTime="1061190" endTime="1061390">
        <w:rPr>
          <w:rFonts w:ascii="Bierstadt"/>
          <w:sz w:val="28"/>
          <w:color w:val="000000"/>
        </w:rPr>
        <w:t xml:space="preserve">like </w:t>
      </w:r>
      <w:r startTime="1061390" endTime="1061590">
        <w:rPr>
          <w:rFonts w:ascii="Bierstadt"/>
          <w:sz w:val="28"/>
          <w:color w:val="000000"/>
        </w:rPr>
        <w:t xml:space="preserve">that </w:t>
      </w:r>
      <w:r startTime="1061590" endTime="1062030">
        <w:rPr>
          <w:rFonts w:ascii="Bierstadt"/>
          <w:sz w:val="28"/>
          <w:color w:val="000000"/>
        </w:rPr>
        <w:t xml:space="preserve">feeling, </w:t>
      </w:r>
      <w:r startTime="1062030" endTime="1062310">
        <w:rPr>
          <w:rFonts w:ascii="Bierstadt"/>
          <w:sz w:val="28"/>
          <w:color w:val="000000"/>
        </w:rPr>
        <w:t xml:space="preserve">that </w:t>
      </w:r>
      <w:r startTime="1062310" endTime="1062990">
        <w:rPr>
          <w:rFonts w:ascii="Bierstadt"/>
          <w:sz w:val="28"/>
          <w:color w:val="000000"/>
        </w:rPr>
        <w:t xml:space="preserve">connectivity, </w:t>
      </w:r>
      <w:r startTime="1062990" endTime="1063310">
        <w:rPr>
          <w:rFonts w:ascii="Bierstadt"/>
          <w:sz w:val="28"/>
          <w:color w:val="000000"/>
        </w:rPr>
        <w:t xml:space="preserve">that </w:t>
      </w:r>
      <w:r startTime="1063310" endTime="1064150">
        <w:rPr>
          <w:rFonts w:ascii="Bierstadt"/>
          <w:sz w:val="28"/>
          <w:color w:val="000000"/>
        </w:rPr>
        <w:t xml:space="preserve">authenticity. </w:t>
      </w:r>
    </w:p>
    <w:p>
      <w:pPr>
        <w:spacing w:after="0" w:line="300" w:lineRule="exact"/>
      </w:pPr>
      <w:r>
        <w:t>17:44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064310" endTime="1064590">
        <w:rPr>
          <w:rFonts w:ascii="Bierstadt"/>
          <w:sz w:val="28"/>
          <w:color w:val="000000"/>
        </w:rPr>
        <w:t xml:space="preserve">And </w:t>
      </w:r>
      <w:r startTime="1064590" endTime="1064750">
        <w:rPr>
          <w:rFonts w:ascii="Bierstadt"/>
          <w:sz w:val="28"/>
          <w:color w:val="000000"/>
        </w:rPr>
        <w:t xml:space="preserve">by </w:t>
      </w:r>
      <w:r startTime="1064750" endTime="1064990">
        <w:rPr>
          <w:rFonts w:ascii="Bierstadt"/>
          <w:sz w:val="28"/>
          <w:color w:val="000000"/>
        </w:rPr>
        <w:t xml:space="preserve">getting </w:t>
      </w:r>
      <w:r startTime="1064990" endTime="1065230">
        <w:rPr>
          <w:rFonts w:ascii="Bierstadt"/>
          <w:sz w:val="28"/>
          <w:color w:val="000000"/>
        </w:rPr>
        <w:t xml:space="preserve">to </w:t>
      </w:r>
      <w:r startTime="1065230" endTime="1065390">
        <w:rPr>
          <w:rFonts w:ascii="Bierstadt"/>
          <w:sz w:val="28"/>
          <w:color w:val="000000"/>
        </w:rPr>
        <w:t xml:space="preserve">that </w:t>
      </w:r>
      <w:r startTime="1065390" endTime="1065630">
        <w:rPr>
          <w:rFonts w:ascii="Bierstadt"/>
          <w:sz w:val="28"/>
          <w:color w:val="000000"/>
        </w:rPr>
        <w:t xml:space="preserve">point, </w:t>
      </w:r>
      <w:r startTime="1065630" endTime="1065910">
        <w:rPr>
          <w:rFonts w:ascii="Bierstadt"/>
          <w:sz w:val="28"/>
          <w:color w:val="000000"/>
        </w:rPr>
        <w:t xml:space="preserve">you </w:t>
      </w:r>
      <w:r startTime="1065910" endTime="1066110">
        <w:rPr>
          <w:rFonts w:ascii="Bierstadt"/>
          <w:sz w:val="28"/>
          <w:color w:val="000000"/>
        </w:rPr>
        <w:t xml:space="preserve">have </w:t>
      </w:r>
      <w:r startTime="1066110" endTime="1066270">
        <w:rPr>
          <w:rFonts w:ascii="Bierstadt"/>
          <w:sz w:val="28"/>
          <w:color w:val="000000"/>
        </w:rPr>
        <w:t xml:space="preserve">to </w:t>
      </w:r>
      <w:r startTime="1066270" endTime="1066710">
        <w:rPr>
          <w:rFonts w:ascii="Bierstadt"/>
          <w:sz w:val="28"/>
          <w:color w:val="000000"/>
        </w:rPr>
        <w:t xml:space="preserve">listen. </w:t>
      </w:r>
      <w:r startTime="1066950" endTime="1067270">
        <w:rPr>
          <w:rFonts w:ascii="Bierstadt"/>
          <w:sz w:val="28"/>
          <w:color w:val="000000"/>
        </w:rPr>
        <w:t xml:space="preserve">And </w:t>
      </w:r>
      <w:r startTime="1067270" endTime="1067470">
        <w:rPr>
          <w:rFonts w:ascii="Bierstadt"/>
          <w:sz w:val="28"/>
          <w:color w:val="000000"/>
        </w:rPr>
        <w:t xml:space="preserve">that </w:t>
      </w:r>
      <w:r startTime="1067470" endTime="1067630">
        <w:rPr>
          <w:rFonts w:ascii="Bierstadt"/>
          <w:sz w:val="28"/>
          <w:color w:val="000000"/>
        </w:rPr>
        <w:t xml:space="preserve">is </w:t>
      </w:r>
      <w:r startTime="1067630" endTime="1067830">
        <w:rPr>
          <w:rFonts w:ascii="Bierstadt"/>
          <w:sz w:val="28"/>
          <w:color w:val="000000"/>
        </w:rPr>
        <w:t xml:space="preserve">something </w:t>
      </w:r>
      <w:r startTime="1067830" endTime="1068030">
        <w:rPr>
          <w:rFonts w:ascii="Bierstadt"/>
          <w:sz w:val="28"/>
          <w:color w:val="000000"/>
        </w:rPr>
        <w:t xml:space="preserve">that </w:t>
      </w:r>
      <w:r startTime="1068030" endTime="1068270">
        <w:rPr>
          <w:rFonts w:ascii="Bierstadt"/>
          <w:sz w:val="28"/>
          <w:color w:val="000000"/>
        </w:rPr>
        <w:t xml:space="preserve">we're </w:t>
      </w:r>
      <w:r startTime="1068270" endTime="1068470">
        <w:rPr>
          <w:rFonts w:ascii="Bierstadt"/>
          <w:sz w:val="28"/>
          <w:color w:val="000000"/>
        </w:rPr>
        <w:t xml:space="preserve">not </w:t>
      </w:r>
      <w:r startTime="1068470" endTime="1068750">
        <w:rPr>
          <w:rFonts w:ascii="Bierstadt"/>
          <w:sz w:val="28"/>
          <w:color w:val="000000"/>
        </w:rPr>
        <w:t xml:space="preserve">great </w:t>
      </w:r>
      <w:r startTime="1068750" endTime="1069070">
        <w:rPr>
          <w:rFonts w:ascii="Bierstadt"/>
          <w:sz w:val="28"/>
          <w:color w:val="000000"/>
        </w:rPr>
        <w:t xml:space="preserve">at. </w:t>
      </w:r>
      <w:r startTime="1069070" endTime="1069310">
        <w:rPr>
          <w:rFonts w:ascii="Bierstadt"/>
          <w:sz w:val="28"/>
          <w:color w:val="000000"/>
        </w:rPr>
        <w:t xml:space="preserve">In </w:t>
      </w:r>
      <w:r startTime="1069310" endTime="1069550">
        <w:rPr>
          <w:rFonts w:ascii="Bierstadt"/>
          <w:sz w:val="28"/>
          <w:color w:val="000000"/>
        </w:rPr>
        <w:t xml:space="preserve">this. </w:t>
      </w:r>
      <w:r startTime="1069550" endTime="1069790">
        <w:rPr>
          <w:rFonts w:ascii="Bierstadt"/>
          <w:sz w:val="28"/>
          <w:color w:val="000000"/>
        </w:rPr>
        <w:t xml:space="preserve">In </w:t>
      </w:r>
      <w:r startTime="1069790" endTime="1069950">
        <w:rPr>
          <w:rFonts w:ascii="Bierstadt"/>
          <w:sz w:val="28"/>
          <w:color w:val="000000"/>
        </w:rPr>
        <w:t xml:space="preserve">this </w:t>
      </w:r>
      <w:r startTime="1069950" endTime="1070150">
        <w:rPr>
          <w:rFonts w:ascii="Bierstadt"/>
          <w:sz w:val="28"/>
          <w:color w:val="000000"/>
        </w:rPr>
        <w:t xml:space="preserve">world </w:t>
      </w:r>
      <w:r startTime="1070150" endTime="1070390">
        <w:rPr>
          <w:rFonts w:ascii="Bierstadt"/>
          <w:sz w:val="28"/>
          <w:color w:val="000000"/>
        </w:rPr>
        <w:t xml:space="preserve">we're </w:t>
      </w:r>
      <w:r startTime="1070390" endTime="1070510">
        <w:rPr>
          <w:rFonts w:ascii="Bierstadt"/>
          <w:sz w:val="28"/>
          <w:color w:val="000000"/>
        </w:rPr>
        <w:t xml:space="preserve">in </w:t>
      </w:r>
      <w:r startTime="1070510" endTime="1070670">
        <w:rPr>
          <w:rFonts w:ascii="Bierstadt"/>
          <w:sz w:val="28"/>
          <w:color w:val="000000"/>
        </w:rPr>
        <w:t xml:space="preserve">right </w:t>
      </w:r>
      <w:r startTime="1070670" endTime="1070870">
        <w:rPr>
          <w:rFonts w:ascii="Bierstadt"/>
          <w:sz w:val="28"/>
          <w:color w:val="000000"/>
        </w:rPr>
        <w:t xml:space="preserve">now, </w:t>
      </w:r>
      <w:r startTime="1070870" endTime="1071110">
        <w:rPr>
          <w:rFonts w:ascii="Bierstadt"/>
          <w:sz w:val="28"/>
          <w:color w:val="000000"/>
        </w:rPr>
        <w:t xml:space="preserve">we're </w:t>
      </w:r>
      <w:r startTime="1071110" endTime="1071230">
        <w:rPr>
          <w:rFonts w:ascii="Bierstadt"/>
          <w:sz w:val="28"/>
          <w:color w:val="000000"/>
        </w:rPr>
        <w:t xml:space="preserve">not </w:t>
      </w:r>
      <w:r startTime="1071230" endTime="1071390">
        <w:rPr>
          <w:rFonts w:ascii="Bierstadt"/>
          <w:sz w:val="28"/>
          <w:color w:val="000000"/>
        </w:rPr>
        <w:t xml:space="preserve">great </w:t>
      </w:r>
      <w:r startTime="1071390" endTime="1071550">
        <w:rPr>
          <w:rFonts w:ascii="Bierstadt"/>
          <w:sz w:val="28"/>
          <w:color w:val="000000"/>
        </w:rPr>
        <w:t xml:space="preserve">at </w:t>
      </w:r>
      <w:r startTime="1071550" endTime="1071990">
        <w:rPr>
          <w:rFonts w:ascii="Bierstadt"/>
          <w:sz w:val="28"/>
          <w:color w:val="000000"/>
        </w:rPr>
        <w:t xml:space="preserve">listening </w:t>
      </w:r>
      <w:r startTime="1071990" endTime="1072190">
        <w:rPr>
          <w:rFonts w:ascii="Bierstadt"/>
          <w:sz w:val="28"/>
          <w:color w:val="000000"/>
        </w:rPr>
        <w:t xml:space="preserve">because </w:t>
      </w:r>
      <w:r startTime="1072190" endTime="1072430">
        <w:rPr>
          <w:rFonts w:ascii="Bierstadt"/>
          <w:sz w:val="28"/>
          <w:color w:val="000000"/>
        </w:rPr>
        <w:t xml:space="preserve">we're </w:t>
      </w:r>
      <w:r startTime="1072430" endTime="1072710">
        <w:rPr>
          <w:rFonts w:ascii="Bierstadt"/>
          <w:sz w:val="28"/>
          <w:color w:val="000000"/>
        </w:rPr>
        <w:t xml:space="preserve">moving </w:t>
      </w:r>
      <w:r startTime="1072710" endTime="1072910">
        <w:rPr>
          <w:rFonts w:ascii="Bierstadt"/>
          <w:sz w:val="28"/>
          <w:color w:val="000000"/>
        </w:rPr>
        <w:t xml:space="preserve">so </w:t>
      </w:r>
      <w:r startTime="1072910" endTime="1073230">
        <w:rPr>
          <w:rFonts w:ascii="Bierstadt"/>
          <w:sz w:val="28"/>
          <w:color w:val="000000"/>
        </w:rPr>
        <w:t xml:space="preserve">fast. </w:t>
      </w:r>
      <w:r startTime="1073230" endTime="1073550">
        <w:rPr>
          <w:rFonts w:ascii="Bierstadt"/>
          <w:sz w:val="28"/>
          <w:color w:val="000000"/>
        </w:rPr>
        <w:t xml:space="preserve">And </w:t>
      </w:r>
      <w:r startTime="1073550" endTime="1073910">
        <w:rPr>
          <w:rFonts w:ascii="Bierstadt"/>
          <w:sz w:val="28"/>
          <w:color w:val="000000"/>
        </w:rPr>
        <w:t xml:space="preserve">so </w:t>
      </w:r>
      <w:r startTime="1074070" endTime="1074350">
        <w:rPr>
          <w:rFonts w:ascii="Bierstadt"/>
          <w:sz w:val="28"/>
          <w:color w:val="000000"/>
        </w:rPr>
        <w:t xml:space="preserve">taking </w:t>
      </w:r>
      <w:r startTime="1074350" endTime="1074550">
        <w:rPr>
          <w:rFonts w:ascii="Bierstadt"/>
          <w:sz w:val="28"/>
          <w:color w:val="000000"/>
        </w:rPr>
        <w:t xml:space="preserve">a </w:t>
      </w:r>
      <w:r startTime="1074550" endTime="1074790">
        <w:rPr>
          <w:rFonts w:ascii="Bierstadt"/>
          <w:sz w:val="28"/>
          <w:color w:val="000000"/>
        </w:rPr>
        <w:t xml:space="preserve">step </w:t>
      </w:r>
      <w:r startTime="1074790" endTime="1075030">
        <w:rPr>
          <w:rFonts w:ascii="Bierstadt"/>
          <w:sz w:val="28"/>
          <w:color w:val="000000"/>
        </w:rPr>
        <w:t xml:space="preserve">back, </w:t>
      </w:r>
      <w:r startTime="1075030" endTime="1075310">
        <w:rPr>
          <w:rFonts w:ascii="Bierstadt"/>
          <w:sz w:val="28"/>
          <w:color w:val="000000"/>
        </w:rPr>
        <w:t xml:space="preserve">taking </w:t>
      </w:r>
      <w:r startTime="1075310" endTime="1075550">
        <w:rPr>
          <w:rFonts w:ascii="Bierstadt"/>
          <w:sz w:val="28"/>
          <w:color w:val="000000"/>
        </w:rPr>
        <w:t xml:space="preserve">that </w:t>
      </w:r>
      <w:r startTime="1075550" endTime="1075830">
        <w:rPr>
          <w:rFonts w:ascii="Bierstadt"/>
          <w:sz w:val="28"/>
          <w:color w:val="000000"/>
        </w:rPr>
        <w:t xml:space="preserve">beat, </w:t>
      </w:r>
      <w:r startTime="1075830" endTime="1076030">
        <w:rPr>
          <w:rFonts w:ascii="Bierstadt"/>
          <w:sz w:val="28"/>
          <w:color w:val="000000"/>
        </w:rPr>
        <w:t xml:space="preserve">to </w:t>
      </w:r>
      <w:r startTime="1076030" endTime="1076230">
        <w:rPr>
          <w:rFonts w:ascii="Bierstadt"/>
          <w:sz w:val="28"/>
          <w:color w:val="000000"/>
        </w:rPr>
        <w:t xml:space="preserve">really </w:t>
      </w:r>
      <w:r startTime="1076230" endTime="1076550">
        <w:rPr>
          <w:rFonts w:ascii="Bierstadt"/>
          <w:sz w:val="28"/>
          <w:color w:val="000000"/>
        </w:rPr>
        <w:t xml:space="preserve">understand </w:t>
      </w:r>
      <w:r startTime="1076550" endTime="1076910">
        <w:rPr>
          <w:rFonts w:ascii="Bierstadt"/>
          <w:sz w:val="28"/>
          <w:color w:val="000000"/>
        </w:rPr>
        <w:t xml:space="preserve">what's </w:t>
      </w:r>
      <w:r startTime="1076910" endTime="1077070">
        <w:rPr>
          <w:rFonts w:ascii="Bierstadt"/>
          <w:sz w:val="28"/>
          <w:color w:val="000000"/>
        </w:rPr>
        <w:t xml:space="preserve">going </w:t>
      </w:r>
      <w:r startTime="1077070" endTime="1077190">
        <w:rPr>
          <w:rFonts w:ascii="Bierstadt"/>
          <w:sz w:val="28"/>
          <w:color w:val="000000"/>
        </w:rPr>
        <w:t xml:space="preserve">on </w:t>
      </w:r>
      <w:r startTime="1077190" endTime="1077350">
        <w:rPr>
          <w:rFonts w:ascii="Bierstadt"/>
          <w:sz w:val="28"/>
          <w:color w:val="000000"/>
        </w:rPr>
        <w:t xml:space="preserve">and </w:t>
      </w:r>
      <w:r startTime="1077350" endTime="1077590">
        <w:rPr>
          <w:rFonts w:ascii="Bierstadt"/>
          <w:sz w:val="28"/>
          <w:color w:val="000000"/>
        </w:rPr>
        <w:t xml:space="preserve">what's </w:t>
      </w:r>
      <w:r startTime="1077590" endTime="1077830">
        <w:rPr>
          <w:rFonts w:ascii="Bierstadt"/>
          <w:sz w:val="28"/>
          <w:color w:val="000000"/>
        </w:rPr>
        <w:t xml:space="preserve">gonna </w:t>
      </w:r>
      <w:r startTime="1077830" endTime="1077950">
        <w:rPr>
          <w:rFonts w:ascii="Bierstadt"/>
          <w:sz w:val="28"/>
          <w:color w:val="000000"/>
        </w:rPr>
        <w:t xml:space="preserve">move </w:t>
      </w:r>
      <w:r startTime="1077950" endTime="1078150">
        <w:rPr>
          <w:rFonts w:ascii="Bierstadt"/>
          <w:sz w:val="28"/>
          <w:color w:val="000000"/>
        </w:rPr>
        <w:t xml:space="preserve">it </w:t>
      </w:r>
      <w:r startTime="1078150" endTime="1078430">
        <w:rPr>
          <w:rFonts w:ascii="Bierstadt"/>
          <w:sz w:val="28"/>
          <w:color w:val="000000"/>
        </w:rPr>
        <w:t xml:space="preserve">forward </w:t>
      </w:r>
      <w:r startTime="1078430" endTime="1078790">
        <w:rPr>
          <w:rFonts w:ascii="Bierstadt"/>
          <w:sz w:val="28"/>
          <w:color w:val="000000"/>
        </w:rPr>
        <w:t xml:space="preserve">is, </w:t>
      </w:r>
      <w:r startTime="1079630" endTime="1079790">
        <w:rPr>
          <w:rFonts w:ascii="Bierstadt"/>
          <w:sz w:val="28"/>
          <w:color w:val="000000"/>
        </w:rPr>
        <w:t xml:space="preserve">my </w:t>
      </w:r>
      <w:r startTime="1079790" endTime="1080550">
        <w:rPr>
          <w:rFonts w:ascii="Bierstadt"/>
          <w:sz w:val="28"/>
          <w:color w:val="000000"/>
        </w:rPr>
        <w:t xml:space="preserve">recommendation. </w:t>
      </w:r>
    </w:p>
    <w:p>
      <w:pPr>
        <w:spacing w:after="0" w:line="300" w:lineRule="exact"/>
      </w:pPr>
      <w:r>
        <w:t>18:00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080710" endTime="1081070">
        <w:rPr>
          <w:rFonts w:ascii="Bierstadt"/>
          <w:sz w:val="28"/>
          <w:color w:val="000000"/>
        </w:rPr>
        <w:t xml:space="preserve">Women </w:t>
      </w:r>
      <w:r startTime="1081070" endTime="1081350">
        <w:rPr>
          <w:rFonts w:ascii="Bierstadt"/>
          <w:sz w:val="28"/>
          <w:color w:val="000000"/>
        </w:rPr>
        <w:t xml:space="preserve">tend </w:t>
      </w:r>
      <w:r startTime="1081350" endTime="1081430">
        <w:rPr>
          <w:rFonts w:ascii="Bierstadt"/>
          <w:sz w:val="28"/>
          <w:color w:val="000000"/>
        </w:rPr>
        <w:t xml:space="preserve">to </w:t>
      </w:r>
      <w:r startTime="1081430" endTime="1081550">
        <w:rPr>
          <w:rFonts w:ascii="Bierstadt"/>
          <w:sz w:val="28"/>
          <w:color w:val="000000"/>
        </w:rPr>
        <w:t xml:space="preserve">be </w:t>
      </w:r>
      <w:r startTime="1081550" endTime="1081790">
        <w:rPr>
          <w:rFonts w:ascii="Bierstadt"/>
          <w:sz w:val="28"/>
          <w:color w:val="000000"/>
        </w:rPr>
        <w:t xml:space="preserve">better </w:t>
      </w:r>
      <w:r startTime="1081790" endTime="1082150">
        <w:rPr>
          <w:rFonts w:ascii="Bierstadt"/>
          <w:sz w:val="28"/>
          <w:color w:val="000000"/>
        </w:rPr>
        <w:t xml:space="preserve">listeners </w:t>
      </w:r>
      <w:r startTime="1082150" endTime="1082270">
        <w:rPr>
          <w:rFonts w:ascii="Bierstadt"/>
          <w:sz w:val="28"/>
          <w:color w:val="000000"/>
        </w:rPr>
        <w:t xml:space="preserve">than </w:t>
      </w:r>
      <w:r startTime="1082270" endTime="1082470">
        <w:rPr>
          <w:rFonts w:ascii="Bierstadt"/>
          <w:sz w:val="28"/>
          <w:color w:val="000000"/>
        </w:rPr>
        <w:t xml:space="preserve">men. </w:t>
      </w:r>
    </w:p>
    <w:p>
      <w:pPr>
        <w:spacing w:after="0" w:line="300" w:lineRule="exact"/>
      </w:pPr>
      <w:r>
        <w:t>18:02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082470" endTime="1082830">
        <w:rPr>
          <w:rFonts w:ascii="Bierstadt"/>
          <w:sz w:val="28"/>
          <w:color w:val="000000"/>
        </w:rPr>
        <w:t xml:space="preserve">Definitely </w:t>
      </w:r>
      <w:r startTime="1082830" endTime="1083030">
        <w:rPr>
          <w:rFonts w:ascii="Bierstadt"/>
          <w:sz w:val="28"/>
          <w:color w:val="000000"/>
        </w:rPr>
        <w:t xml:space="preserve">better </w:t>
      </w:r>
      <w:r startTime="1083030" endTime="1083270">
        <w:rPr>
          <w:rFonts w:ascii="Bierstadt"/>
          <w:sz w:val="28"/>
          <w:color w:val="000000"/>
        </w:rPr>
        <w:t xml:space="preserve">than </w:t>
      </w:r>
      <w:r startTime="1083270" endTime="1083550">
        <w:rPr>
          <w:rFonts w:ascii="Bierstadt"/>
          <w:sz w:val="28"/>
          <w:color w:val="000000"/>
        </w:rPr>
        <w:t xml:space="preserve">men. </w:t>
      </w:r>
      <w:r startTime="1083550" endTime="1083830">
        <w:rPr>
          <w:rFonts w:ascii="Bierstadt"/>
          <w:sz w:val="28"/>
          <w:color w:val="000000"/>
        </w:rPr>
        <w:t xml:space="preserve">But </w:t>
      </w:r>
      <w:r startTime="1083830" endTime="1084150">
        <w:rPr>
          <w:rFonts w:ascii="Bierstadt"/>
          <w:sz w:val="28"/>
          <w:color w:val="000000"/>
        </w:rPr>
        <w:t xml:space="preserve">still, </w:t>
      </w:r>
      <w:r startTime="1084630" endTime="1084790">
        <w:rPr>
          <w:rFonts w:ascii="Bierstadt"/>
          <w:sz w:val="28"/>
          <w:color w:val="000000"/>
        </w:rPr>
        <w:t xml:space="preserve">we're </w:t>
      </w:r>
      <w:r startTime="1084790" endTime="1084950">
        <w:rPr>
          <w:rFonts w:ascii="Bierstadt"/>
          <w:sz w:val="28"/>
          <w:color w:val="000000"/>
        </w:rPr>
        <w:t xml:space="preserve">always </w:t>
      </w:r>
      <w:r startTime="1084950" endTime="1085230">
        <w:rPr>
          <w:rFonts w:ascii="Bierstadt"/>
          <w:sz w:val="28"/>
          <w:color w:val="000000"/>
        </w:rPr>
        <w:t xml:space="preserve">thinking </w:t>
      </w:r>
      <w:r startTime="1085230" endTime="1085430">
        <w:rPr>
          <w:rFonts w:ascii="Bierstadt"/>
          <w:sz w:val="28"/>
          <w:color w:val="000000"/>
        </w:rPr>
        <w:t xml:space="preserve">about </w:t>
      </w:r>
      <w:r startTime="1085430" endTime="1085630">
        <w:rPr>
          <w:rFonts w:ascii="Bierstadt"/>
          <w:sz w:val="28"/>
          <w:color w:val="000000"/>
        </w:rPr>
        <w:t xml:space="preserve">those </w:t>
      </w:r>
      <w:r startTime="1085630" endTime="1085870">
        <w:rPr>
          <w:rFonts w:ascii="Bierstadt"/>
          <w:sz w:val="28"/>
          <w:color w:val="000000"/>
        </w:rPr>
        <w:t xml:space="preserve">other </w:t>
      </w:r>
      <w:r startTime="1085870" endTime="1086390">
        <w:rPr>
          <w:rFonts w:ascii="Bierstadt"/>
          <w:sz w:val="28"/>
          <w:color w:val="000000"/>
        </w:rPr>
        <w:t xml:space="preserve">45 </w:t>
      </w:r>
      <w:r startTime="1086390" endTime="1086670">
        <w:rPr>
          <w:rFonts w:ascii="Bierstadt"/>
          <w:sz w:val="28"/>
          <w:color w:val="000000"/>
        </w:rPr>
        <w:t xml:space="preserve">things </w:t>
      </w:r>
      <w:r startTime="1086670" endTime="1086950">
        <w:rPr>
          <w:rFonts w:ascii="Bierstadt"/>
          <w:sz w:val="28"/>
          <w:color w:val="000000"/>
        </w:rPr>
        <w:t xml:space="preserve">though, </w:t>
      </w:r>
      <w:r startTime="1086950" endTime="1087270">
        <w:rPr>
          <w:rFonts w:ascii="Bierstadt"/>
          <w:sz w:val="28"/>
          <w:color w:val="000000"/>
        </w:rPr>
        <w:t xml:space="preserve">right? </w:t>
      </w:r>
    </w:p>
    <w:p>
      <w:pPr>
        <w:spacing w:after="0" w:line="300" w:lineRule="exact"/>
      </w:pPr>
      <w:r>
        <w:t>18:07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087270" endTime="1087590">
        <w:rPr>
          <w:rFonts w:ascii="Bierstadt"/>
          <w:sz w:val="28"/>
          <w:color w:val="000000"/>
        </w:rPr>
        <w:t xml:space="preserve">Yeah. </w:t>
      </w:r>
      <w:r startTime="1087590" endTime="1087710">
        <w:rPr>
          <w:rFonts w:ascii="Bierstadt"/>
          <w:sz w:val="28"/>
          <w:color w:val="000000"/>
        </w:rPr>
        <w:t xml:space="preserve">Can </w:t>
      </w:r>
      <w:r startTime="1087710" endTime="1087870">
        <w:rPr>
          <w:rFonts w:ascii="Bierstadt"/>
          <w:sz w:val="28"/>
          <w:color w:val="000000"/>
        </w:rPr>
        <w:t xml:space="preserve">I </w:t>
      </w:r>
      <w:r startTime="1087870" endTime="1088070">
        <w:rPr>
          <w:rFonts w:ascii="Bierstadt"/>
          <w:sz w:val="28"/>
          <w:color w:val="000000"/>
        </w:rPr>
        <w:t xml:space="preserve">actually </w:t>
      </w:r>
      <w:r startTime="1088070" endTime="1088590">
        <w:rPr>
          <w:rFonts w:ascii="Bierstadt"/>
          <w:sz w:val="28"/>
          <w:color w:val="000000"/>
        </w:rPr>
        <w:t xml:space="preserve">juxtapose </w:t>
      </w:r>
      <w:r startTime="1088590" endTime="1088750">
        <w:rPr>
          <w:rFonts w:ascii="Bierstadt"/>
          <w:sz w:val="28"/>
          <w:color w:val="000000"/>
        </w:rPr>
        <w:t xml:space="preserve">that? </w:t>
      </w:r>
      <w:r startTime="1088750" endTime="1088870">
        <w:rPr>
          <w:rFonts w:ascii="Bierstadt"/>
          <w:sz w:val="28"/>
          <w:color w:val="000000"/>
        </w:rPr>
        <w:t xml:space="preserve">I </w:t>
      </w:r>
      <w:r startTime="1088870" endTime="1088950">
        <w:rPr>
          <w:rFonts w:ascii="Bierstadt"/>
          <w:sz w:val="28"/>
          <w:color w:val="000000"/>
        </w:rPr>
        <w:t xml:space="preserve">think </w:t>
      </w:r>
      <w:r startTime="1088950" endTime="1089110">
        <w:rPr>
          <w:rFonts w:ascii="Bierstadt"/>
          <w:sz w:val="28"/>
          <w:color w:val="000000"/>
        </w:rPr>
        <w:t xml:space="preserve">we're </w:t>
      </w:r>
      <w:r startTime="1089110" endTime="1089230">
        <w:rPr>
          <w:rFonts w:ascii="Bierstadt"/>
          <w:sz w:val="28"/>
          <w:color w:val="000000"/>
        </w:rPr>
        <w:t xml:space="preserve">good </w:t>
      </w:r>
      <w:r startTime="1089230" endTime="1089350">
        <w:rPr>
          <w:rFonts w:ascii="Bierstadt"/>
          <w:sz w:val="28"/>
          <w:color w:val="000000"/>
        </w:rPr>
        <w:t xml:space="preserve">at </w:t>
      </w:r>
      <w:r startTime="1089350" endTime="1089670">
        <w:rPr>
          <w:rFonts w:ascii="Bierstadt"/>
          <w:sz w:val="28"/>
          <w:color w:val="000000"/>
        </w:rPr>
        <w:t xml:space="preserve">listening </w:t>
      </w:r>
      <w:r startTime="1089670" endTime="1089790">
        <w:rPr>
          <w:rFonts w:ascii="Bierstadt"/>
          <w:sz w:val="28"/>
          <w:color w:val="000000"/>
        </w:rPr>
        <w:t xml:space="preserve">to </w:t>
      </w:r>
      <w:r startTime="1089790" endTime="1090030">
        <w:rPr>
          <w:rFonts w:ascii="Bierstadt"/>
          <w:sz w:val="28"/>
          <w:color w:val="000000"/>
        </w:rPr>
        <w:t xml:space="preserve">others, </w:t>
      </w:r>
      <w:r startTime="1090030" endTime="1090230">
        <w:rPr>
          <w:rFonts w:ascii="Bierstadt"/>
          <w:sz w:val="28"/>
          <w:color w:val="000000"/>
        </w:rPr>
        <w:t xml:space="preserve">but </w:t>
      </w:r>
      <w:r startTime="1090230" endTime="1090350">
        <w:rPr>
          <w:rFonts w:ascii="Bierstadt"/>
          <w:sz w:val="28"/>
          <w:color w:val="000000"/>
        </w:rPr>
        <w:t xml:space="preserve">I </w:t>
      </w:r>
      <w:r startTime="1090350" endTime="1090470">
        <w:rPr>
          <w:rFonts w:ascii="Bierstadt"/>
          <w:sz w:val="28"/>
          <w:color w:val="000000"/>
        </w:rPr>
        <w:t xml:space="preserve">think </w:t>
      </w:r>
      <w:r startTime="1090470" endTime="1090590">
        <w:rPr>
          <w:rFonts w:ascii="Bierstadt"/>
          <w:sz w:val="28"/>
          <w:color w:val="000000"/>
        </w:rPr>
        <w:t xml:space="preserve">we </w:t>
      </w:r>
      <w:r startTime="1090590" endTime="1090710">
        <w:rPr>
          <w:rFonts w:ascii="Bierstadt"/>
          <w:sz w:val="28"/>
          <w:color w:val="000000"/>
        </w:rPr>
        <w:t xml:space="preserve">need </w:t>
      </w:r>
      <w:r startTime="1090710" endTime="1090790">
        <w:rPr>
          <w:rFonts w:ascii="Bierstadt"/>
          <w:sz w:val="28"/>
          <w:color w:val="000000"/>
        </w:rPr>
        <w:t xml:space="preserve">to </w:t>
      </w:r>
      <w:r startTime="1090790" endTime="1090910">
        <w:rPr>
          <w:rFonts w:ascii="Bierstadt"/>
          <w:sz w:val="28"/>
          <w:color w:val="000000"/>
        </w:rPr>
        <w:t xml:space="preserve">do </w:t>
      </w:r>
      <w:r startTime="1090910" endTime="1091030">
        <w:rPr>
          <w:rFonts w:ascii="Bierstadt"/>
          <w:sz w:val="28"/>
          <w:color w:val="000000"/>
        </w:rPr>
        <w:t xml:space="preserve">a </w:t>
      </w:r>
      <w:r startTime="1091030" endTime="1091150">
        <w:rPr>
          <w:rFonts w:ascii="Bierstadt"/>
          <w:sz w:val="28"/>
          <w:color w:val="000000"/>
        </w:rPr>
        <w:t xml:space="preserve">better </w:t>
      </w:r>
      <w:r startTime="1091150" endTime="1091310">
        <w:rPr>
          <w:rFonts w:ascii="Bierstadt"/>
          <w:sz w:val="28"/>
          <w:color w:val="000000"/>
        </w:rPr>
        <w:t xml:space="preserve">job </w:t>
      </w:r>
      <w:r startTime="1091310" endTime="1091430">
        <w:rPr>
          <w:rFonts w:ascii="Bierstadt"/>
          <w:sz w:val="28"/>
          <w:color w:val="000000"/>
        </w:rPr>
        <w:t xml:space="preserve">of </w:t>
      </w:r>
      <w:r startTime="1091430" endTime="1091670">
        <w:rPr>
          <w:rFonts w:ascii="Bierstadt"/>
          <w:sz w:val="28"/>
          <w:color w:val="000000"/>
        </w:rPr>
        <w:t xml:space="preserve">listening </w:t>
      </w:r>
      <w:r startTime="1091670" endTime="1091790">
        <w:rPr>
          <w:rFonts w:ascii="Bierstadt"/>
          <w:sz w:val="28"/>
          <w:color w:val="000000"/>
        </w:rPr>
        <w:t xml:space="preserve">to </w:t>
      </w:r>
      <w:r startTime="1091790" endTime="1092110">
        <w:rPr>
          <w:rFonts w:ascii="Bierstadt"/>
          <w:sz w:val="28"/>
          <w:color w:val="000000"/>
        </w:rPr>
        <w:t xml:space="preserve">ourselves </w:t>
      </w:r>
      <w:r startTime="1092110" endTime="1092350">
        <w:rPr>
          <w:rFonts w:ascii="Bierstadt"/>
          <w:sz w:val="28"/>
          <w:color w:val="000000"/>
        </w:rPr>
        <w:t xml:space="preserve">and </w:t>
      </w:r>
      <w:r startTime="1092350" endTime="1092590">
        <w:rPr>
          <w:rFonts w:ascii="Bierstadt"/>
          <w:sz w:val="28"/>
          <w:color w:val="000000"/>
        </w:rPr>
        <w:t xml:space="preserve">our </w:t>
      </w:r>
      <w:r startTime="1092590" endTime="1092910">
        <w:rPr>
          <w:rFonts w:ascii="Bierstadt"/>
          <w:sz w:val="28"/>
          <w:color w:val="000000"/>
        </w:rPr>
        <w:t xml:space="preserve">health </w:t>
      </w:r>
      <w:r startTime="1092910" endTime="1093430">
        <w:rPr>
          <w:rFonts w:ascii="Bierstadt"/>
          <w:sz w:val="28"/>
          <w:color w:val="000000"/>
        </w:rPr>
        <w:t xml:space="preserve">signals. </w:t>
      </w:r>
      <w:r startTime="1094470" endTime="1094870">
        <w:rPr>
          <w:rFonts w:ascii="Bierstadt"/>
          <w:sz w:val="28"/>
          <w:color w:val="000000"/>
        </w:rPr>
        <w:t xml:space="preserve">I </w:t>
      </w:r>
      <w:r startTime="1095030" endTime="1095430">
        <w:rPr>
          <w:rFonts w:ascii="Bierstadt"/>
          <w:sz w:val="28"/>
          <w:color w:val="000000"/>
        </w:rPr>
        <w:t xml:space="preserve">actually </w:t>
      </w:r>
      <w:r startTime="1095510" endTime="1095830">
        <w:rPr>
          <w:rFonts w:ascii="Bierstadt"/>
          <w:sz w:val="28"/>
          <w:color w:val="000000"/>
        </w:rPr>
        <w:t xml:space="preserve">got </w:t>
      </w:r>
      <w:r startTime="1095830" endTime="1096390">
        <w:rPr>
          <w:rFonts w:ascii="Bierstadt"/>
          <w:sz w:val="28"/>
          <w:color w:val="000000"/>
        </w:rPr>
        <w:t xml:space="preserve">targeted </w:t>
      </w:r>
      <w:r startTime="1096390" endTime="1096710">
        <w:rPr>
          <w:rFonts w:ascii="Bierstadt"/>
          <w:sz w:val="28"/>
          <w:color w:val="000000"/>
        </w:rPr>
        <w:t xml:space="preserve">for, </w:t>
      </w:r>
      <w:r startTime="1097420" endTime="1097630">
        <w:rPr>
          <w:rFonts w:ascii="Bierstadt"/>
          <w:sz w:val="28"/>
          <w:color w:val="000000"/>
        </w:rPr>
        <w:t xml:space="preserve">a </w:t>
      </w:r>
      <w:r startTime="1097630" endTime="1098030">
        <w:rPr>
          <w:rFonts w:ascii="Bierstadt"/>
          <w:sz w:val="28"/>
          <w:color w:val="000000"/>
        </w:rPr>
        <w:t xml:space="preserve">gyno </w:t>
      </w:r>
      <w:r startTime="1098030" endTime="1098270">
        <w:rPr>
          <w:rFonts w:ascii="Bierstadt"/>
          <w:sz w:val="28"/>
          <w:color w:val="000000"/>
        </w:rPr>
        <w:t xml:space="preserve">office </w:t>
      </w:r>
      <w:r startTime="1098270" endTime="1098750">
        <w:rPr>
          <w:rFonts w:ascii="Bierstadt"/>
          <w:sz w:val="28"/>
          <w:color w:val="000000"/>
        </w:rPr>
        <w:t xml:space="preserve">yesterday, </w:t>
      </w:r>
      <w:r startTime="1098750" endTime="1098870">
        <w:rPr>
          <w:rFonts w:ascii="Bierstadt"/>
          <w:sz w:val="28"/>
          <w:color w:val="000000"/>
        </w:rPr>
        <w:t xml:space="preserve">and </w:t>
      </w:r>
      <w:r startTime="1098870" endTime="1098990">
        <w:rPr>
          <w:rFonts w:ascii="Bierstadt"/>
          <w:sz w:val="28"/>
          <w:color w:val="000000"/>
        </w:rPr>
        <w:t xml:space="preserve">I </w:t>
      </w:r>
      <w:r startTime="1098990" endTime="1099310">
        <w:rPr>
          <w:rFonts w:ascii="Bierstadt"/>
          <w:sz w:val="28"/>
          <w:color w:val="000000"/>
        </w:rPr>
        <w:t xml:space="preserve">realized </w:t>
      </w:r>
      <w:r startTime="1099310" endTime="1099470">
        <w:rPr>
          <w:rFonts w:ascii="Bierstadt"/>
          <w:sz w:val="28"/>
          <w:color w:val="000000"/>
        </w:rPr>
        <w:t xml:space="preserve">I </w:t>
      </w:r>
      <w:r startTime="1099470" endTime="1099670">
        <w:rPr>
          <w:rFonts w:ascii="Bierstadt"/>
          <w:sz w:val="28"/>
          <w:color w:val="000000"/>
        </w:rPr>
        <w:t xml:space="preserve">haven't </w:t>
      </w:r>
      <w:r startTime="1099670" endTime="1099830">
        <w:rPr>
          <w:rFonts w:ascii="Bierstadt"/>
          <w:sz w:val="28"/>
          <w:color w:val="000000"/>
        </w:rPr>
        <w:t xml:space="preserve">gone </w:t>
      </w:r>
      <w:r startTime="1099830" endTime="1099910">
        <w:rPr>
          <w:rFonts w:ascii="Bierstadt"/>
          <w:sz w:val="28"/>
          <w:color w:val="000000"/>
        </w:rPr>
        <w:t xml:space="preserve">for </w:t>
      </w:r>
      <w:r startTime="1099910" endTime="1100030">
        <w:rPr>
          <w:rFonts w:ascii="Bierstadt"/>
          <w:sz w:val="28"/>
          <w:color w:val="000000"/>
        </w:rPr>
        <w:t xml:space="preserve">my </w:t>
      </w:r>
      <w:r startTime="1100030" endTime="1100270">
        <w:rPr>
          <w:rFonts w:ascii="Bierstadt"/>
          <w:sz w:val="28"/>
          <w:color w:val="000000"/>
        </w:rPr>
        <w:t xml:space="preserve">pap </w:t>
      </w:r>
      <w:r startTime="1100270" endTime="1100469">
        <w:rPr>
          <w:rFonts w:ascii="Bierstadt"/>
          <w:sz w:val="28"/>
          <w:color w:val="000000"/>
        </w:rPr>
        <w:t xml:space="preserve">in, </w:t>
      </w:r>
      <w:r startTime="1100469" endTime="1100710">
        <w:rPr>
          <w:rFonts w:ascii="Bierstadt"/>
          <w:sz w:val="28"/>
          <w:color w:val="000000"/>
        </w:rPr>
        <w:t xml:space="preserve">like, </w:t>
      </w:r>
      <w:r startTime="1100710" endTime="1100950">
        <w:rPr>
          <w:rFonts w:ascii="Bierstadt"/>
          <w:sz w:val="28"/>
          <w:color w:val="000000"/>
        </w:rPr>
        <w:t xml:space="preserve">three </w:t>
      </w:r>
      <w:r startTime="1100950" endTime="1101270">
        <w:rPr>
          <w:rFonts w:ascii="Bierstadt"/>
          <w:sz w:val="28"/>
          <w:color w:val="000000"/>
        </w:rPr>
        <w:t xml:space="preserve">years. </w:t>
      </w:r>
    </w:p>
    <w:p>
      <w:pPr>
        <w:spacing w:after="0" w:line="300" w:lineRule="exact"/>
      </w:pPr>
      <w:r>
        <w:t>18:21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101510" endTime="1101750">
        <w:rPr>
          <w:rFonts w:ascii="Bierstadt"/>
          <w:sz w:val="28"/>
          <w:color w:val="000000"/>
        </w:rPr>
        <w:t xml:space="preserve">So </w:t>
      </w:r>
      <w:r startTime="1101750" endTime="1101830">
        <w:rPr>
          <w:rFonts w:ascii="Bierstadt"/>
          <w:sz w:val="28"/>
          <w:color w:val="000000"/>
        </w:rPr>
        <w:t xml:space="preserve">I </w:t>
      </w:r>
      <w:r startTime="1101830" endTime="1101990">
        <w:rPr>
          <w:rFonts w:ascii="Bierstadt"/>
          <w:sz w:val="28"/>
          <w:color w:val="000000"/>
        </w:rPr>
        <w:t xml:space="preserve">guess </w:t>
      </w:r>
      <w:r startTime="1101990" endTime="1102110">
        <w:rPr>
          <w:rFonts w:ascii="Bierstadt"/>
          <w:sz w:val="28"/>
          <w:color w:val="000000"/>
        </w:rPr>
        <w:t xml:space="preserve">if </w:t>
      </w:r>
      <w:r startTime="1102110" endTime="1102390">
        <w:rPr>
          <w:rFonts w:ascii="Bierstadt"/>
          <w:sz w:val="28"/>
          <w:color w:val="000000"/>
        </w:rPr>
        <w:t xml:space="preserve">we </w:t>
      </w:r>
      <w:r startTime="1102390" endTime="1102670">
        <w:rPr>
          <w:rFonts w:ascii="Bierstadt"/>
          <w:sz w:val="28"/>
          <w:color w:val="000000"/>
        </w:rPr>
        <w:t xml:space="preserve">need </w:t>
      </w:r>
      <w:r startTime="1102670" endTime="1102870">
        <w:rPr>
          <w:rFonts w:ascii="Bierstadt"/>
          <w:sz w:val="28"/>
          <w:color w:val="000000"/>
        </w:rPr>
        <w:t xml:space="preserve">to </w:t>
      </w:r>
      <w:r startTime="1102870" endTime="1103190">
        <w:rPr>
          <w:rFonts w:ascii="Bierstadt"/>
          <w:sz w:val="28"/>
          <w:color w:val="000000"/>
        </w:rPr>
        <w:t xml:space="preserve">go. </w:t>
      </w:r>
      <w:r startTime="1103190" endTime="1103550">
        <w:rPr>
          <w:rFonts w:ascii="Bierstadt"/>
          <w:sz w:val="28"/>
          <w:color w:val="000000"/>
        </w:rPr>
        <w:t xml:space="preserve">Yeah, </w:t>
      </w:r>
      <w:r startTime="1103550" endTime="1103710">
        <w:rPr>
          <w:rFonts w:ascii="Bierstadt"/>
          <w:sz w:val="28"/>
          <w:color w:val="000000"/>
        </w:rPr>
        <w:t xml:space="preserve">I </w:t>
      </w:r>
      <w:r startTime="1103710" endTime="1103990">
        <w:rPr>
          <w:rFonts w:ascii="Bierstadt"/>
          <w:sz w:val="28"/>
          <w:color w:val="000000"/>
        </w:rPr>
        <w:t xml:space="preserve">know, </w:t>
      </w:r>
      <w:r startTime="1104070" endTime="1104390">
        <w:rPr>
          <w:rFonts w:ascii="Bierstadt"/>
          <w:sz w:val="28"/>
          <w:color w:val="000000"/>
        </w:rPr>
        <w:t xml:space="preserve">I </w:t>
      </w:r>
      <w:r startTime="1104390" endTime="1104670">
        <w:rPr>
          <w:rFonts w:ascii="Bierstadt"/>
          <w:sz w:val="28"/>
          <w:color w:val="000000"/>
        </w:rPr>
        <w:t xml:space="preserve">know. </w:t>
      </w:r>
      <w:r startTime="1104670" endTime="1105110">
        <w:rPr>
          <w:rFonts w:ascii="Bierstadt"/>
          <w:sz w:val="28"/>
          <w:color w:val="000000"/>
        </w:rPr>
        <w:t xml:space="preserve">Thanks. </w:t>
      </w:r>
      <w:r startTime="1105270" endTime="1105550">
        <w:rPr>
          <w:rFonts w:ascii="Bierstadt"/>
          <w:sz w:val="28"/>
          <w:color w:val="000000"/>
        </w:rPr>
        <w:t xml:space="preserve">But </w:t>
      </w:r>
      <w:r startTime="1105550" endTime="1105710">
        <w:rPr>
          <w:rFonts w:ascii="Bierstadt"/>
          <w:sz w:val="28"/>
          <w:color w:val="000000"/>
        </w:rPr>
        <w:t xml:space="preserve">if </w:t>
      </w:r>
      <w:r startTime="1105710" endTime="1105870">
        <w:rPr>
          <w:rFonts w:ascii="Bierstadt"/>
          <w:sz w:val="28"/>
          <w:color w:val="000000"/>
        </w:rPr>
        <w:t xml:space="preserve">I </w:t>
      </w:r>
      <w:r startTime="1105870" endTime="1106030">
        <w:rPr>
          <w:rFonts w:ascii="Bierstadt"/>
          <w:sz w:val="28"/>
          <w:color w:val="000000"/>
        </w:rPr>
        <w:t xml:space="preserve">could </w:t>
      </w:r>
      <w:r startTime="1106030" endTime="1106190">
        <w:rPr>
          <w:rFonts w:ascii="Bierstadt"/>
          <w:sz w:val="28"/>
          <w:color w:val="000000"/>
        </w:rPr>
        <w:t xml:space="preserve">all </w:t>
      </w:r>
      <w:r startTime="1106190" endTime="1106550">
        <w:rPr>
          <w:rFonts w:ascii="Bierstadt"/>
          <w:sz w:val="28"/>
          <w:color w:val="000000"/>
        </w:rPr>
        <w:t xml:space="preserve">encourage </w:t>
      </w:r>
      <w:r startTime="1106550" endTime="1106750">
        <w:rPr>
          <w:rFonts w:ascii="Bierstadt"/>
          <w:sz w:val="28"/>
          <w:color w:val="000000"/>
        </w:rPr>
        <w:t xml:space="preserve">us </w:t>
      </w:r>
      <w:r startTime="1106750" endTime="1106910">
        <w:rPr>
          <w:rFonts w:ascii="Bierstadt"/>
          <w:sz w:val="28"/>
          <w:color w:val="000000"/>
        </w:rPr>
        <w:t xml:space="preserve">to </w:t>
      </w:r>
      <w:r startTime="1106910" endTime="1107070">
        <w:rPr>
          <w:rFonts w:ascii="Bierstadt"/>
          <w:sz w:val="28"/>
          <w:color w:val="000000"/>
        </w:rPr>
        <w:t xml:space="preserve">do </w:t>
      </w:r>
      <w:r startTime="1107070" endTime="1107350">
        <w:rPr>
          <w:rFonts w:ascii="Bierstadt"/>
          <w:sz w:val="28"/>
          <w:color w:val="000000"/>
        </w:rPr>
        <w:t xml:space="preserve">something, </w:t>
      </w:r>
      <w:r startTime="1107590" endTime="1107990">
        <w:rPr>
          <w:rFonts w:ascii="Bierstadt"/>
          <w:sz w:val="28"/>
          <w:color w:val="000000"/>
        </w:rPr>
        <w:t xml:space="preserve">it's </w:t>
      </w:r>
      <w:r startTime="1107990" endTime="1108310">
        <w:rPr>
          <w:rFonts w:ascii="Bierstadt"/>
          <w:sz w:val="28"/>
          <w:color w:val="000000"/>
        </w:rPr>
        <w:t xml:space="preserve">listen </w:t>
      </w:r>
      <w:r startTime="1108310" endTime="1108510">
        <w:rPr>
          <w:rFonts w:ascii="Bierstadt"/>
          <w:sz w:val="28"/>
          <w:color w:val="000000"/>
        </w:rPr>
        <w:t xml:space="preserve">to </w:t>
      </w:r>
      <w:r startTime="1108510" endTime="1108750">
        <w:rPr>
          <w:rFonts w:ascii="Bierstadt"/>
          <w:sz w:val="28"/>
          <w:color w:val="000000"/>
        </w:rPr>
        <w:t xml:space="preserve">our </w:t>
      </w:r>
      <w:r startTime="1108750" endTime="1108990">
        <w:rPr>
          <w:rFonts w:ascii="Bierstadt"/>
          <w:sz w:val="28"/>
          <w:color w:val="000000"/>
        </w:rPr>
        <w:t xml:space="preserve">own </w:t>
      </w:r>
      <w:r startTime="1108990" endTime="1109310">
        <w:rPr>
          <w:rFonts w:ascii="Bierstadt"/>
          <w:sz w:val="28"/>
          <w:color w:val="000000"/>
        </w:rPr>
        <w:t xml:space="preserve">health </w:t>
      </w:r>
      <w:r startTime="1109310" endTime="1109830">
        <w:rPr>
          <w:rFonts w:ascii="Bierstadt"/>
          <w:sz w:val="28"/>
          <w:color w:val="000000"/>
        </w:rPr>
        <w:t xml:space="preserve">signals </w:t>
      </w:r>
      <w:r startTime="1110240" endTime="1110400">
        <w:rPr>
          <w:rFonts w:ascii="Bierstadt"/>
          <w:sz w:val="28"/>
          <w:color w:val="000000"/>
        </w:rPr>
        <w:t xml:space="preserve">and </w:t>
      </w:r>
      <w:r startTime="1110400" endTime="1110640">
        <w:rPr>
          <w:rFonts w:ascii="Bierstadt"/>
          <w:sz w:val="28"/>
          <w:color w:val="000000"/>
        </w:rPr>
        <w:t xml:space="preserve">not </w:t>
      </w:r>
      <w:r startTime="1110640" endTime="1111280">
        <w:rPr>
          <w:rFonts w:ascii="Bierstadt"/>
          <w:sz w:val="28"/>
          <w:color w:val="000000"/>
        </w:rPr>
        <w:t xml:space="preserve">sacrifice, </w:t>
      </w:r>
      <w:r startTime="1112480" endTime="1112760">
        <w:rPr>
          <w:rFonts w:ascii="Bierstadt"/>
          <w:sz w:val="28"/>
          <w:color w:val="000000"/>
        </w:rPr>
        <w:t xml:space="preserve">the </w:t>
      </w:r>
      <w:r startTime="1112760" endTime="1112960">
        <w:rPr>
          <w:rFonts w:ascii="Bierstadt"/>
          <w:sz w:val="28"/>
          <w:color w:val="000000"/>
        </w:rPr>
        <w:t xml:space="preserve">care </w:t>
      </w:r>
      <w:r startTime="1112960" endTime="1113160">
        <w:rPr>
          <w:rFonts w:ascii="Bierstadt"/>
          <w:sz w:val="28"/>
          <w:color w:val="000000"/>
        </w:rPr>
        <w:t xml:space="preserve">that </w:t>
      </w:r>
      <w:r startTime="1113160" endTime="1113280">
        <w:rPr>
          <w:rFonts w:ascii="Bierstadt"/>
          <w:sz w:val="28"/>
          <w:color w:val="000000"/>
        </w:rPr>
        <w:t xml:space="preserve">we </w:t>
      </w:r>
      <w:r startTime="1113280" endTime="1113400">
        <w:rPr>
          <w:rFonts w:ascii="Bierstadt"/>
          <w:sz w:val="28"/>
          <w:color w:val="000000"/>
        </w:rPr>
        <w:t xml:space="preserve">give </w:t>
      </w:r>
      <w:r startTime="1113400" endTime="1113800">
        <w:rPr>
          <w:rFonts w:ascii="Bierstadt"/>
          <w:sz w:val="28"/>
          <w:color w:val="000000"/>
        </w:rPr>
        <w:t xml:space="preserve">everybody </w:t>
      </w:r>
      <w:r startTime="1113800" endTime="1114040">
        <w:rPr>
          <w:rFonts w:ascii="Bierstadt"/>
          <w:sz w:val="28"/>
          <w:color w:val="000000"/>
        </w:rPr>
        <w:t xml:space="preserve">else </w:t>
      </w:r>
      <w:r startTime="1114040" endTime="1114200">
        <w:rPr>
          <w:rFonts w:ascii="Bierstadt"/>
          <w:sz w:val="28"/>
          <w:color w:val="000000"/>
        </w:rPr>
        <w:t xml:space="preserve">for </w:t>
      </w:r>
      <w:r startTime="1114200" endTime="1114640">
        <w:rPr>
          <w:rFonts w:ascii="Bierstadt"/>
          <w:sz w:val="28"/>
          <w:color w:val="000000"/>
        </w:rPr>
        <w:t xml:space="preserve">ourselves </w:t>
      </w:r>
      <w:r startTime="1114880" endTime="1115160">
        <w:rPr>
          <w:rFonts w:ascii="Bierstadt"/>
          <w:sz w:val="28"/>
          <w:color w:val="000000"/>
        </w:rPr>
        <w:t xml:space="preserve">and </w:t>
      </w:r>
      <w:r startTime="1115160" endTime="1115360">
        <w:rPr>
          <w:rFonts w:ascii="Bierstadt"/>
          <w:sz w:val="28"/>
          <w:color w:val="000000"/>
        </w:rPr>
        <w:t xml:space="preserve">then </w:t>
      </w:r>
      <w:r startTime="1115360" endTime="1115560">
        <w:rPr>
          <w:rFonts w:ascii="Bierstadt"/>
          <w:sz w:val="28"/>
          <w:color w:val="000000"/>
        </w:rPr>
        <w:t xml:space="preserve">just </w:t>
      </w:r>
      <w:r startTime="1115560" endTime="1115720">
        <w:rPr>
          <w:rFonts w:ascii="Bierstadt"/>
          <w:sz w:val="28"/>
          <w:color w:val="000000"/>
        </w:rPr>
        <w:t xml:space="preserve">to </w:t>
      </w:r>
      <w:r startTime="1115720" endTime="1115960">
        <w:rPr>
          <w:rFonts w:ascii="Bierstadt"/>
          <w:sz w:val="28"/>
          <w:color w:val="000000"/>
        </w:rPr>
        <w:t xml:space="preserve">trust </w:t>
      </w:r>
      <w:r startTime="1115960" endTime="1116120">
        <w:rPr>
          <w:rFonts w:ascii="Bierstadt"/>
          <w:sz w:val="28"/>
          <w:color w:val="000000"/>
        </w:rPr>
        <w:t xml:space="preserve">the </w:t>
      </w:r>
      <w:r startTime="1116120" endTime="1116400">
        <w:rPr>
          <w:rFonts w:ascii="Bierstadt"/>
          <w:sz w:val="28"/>
          <w:color w:val="000000"/>
        </w:rPr>
        <w:t xml:space="preserve">research. </w:t>
      </w:r>
    </w:p>
    <w:p>
      <w:pPr>
        <w:spacing w:after="0" w:line="300" w:lineRule="exact"/>
      </w:pPr>
      <w:r>
        <w:t>18:36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116480" endTime="1116800">
        <w:rPr>
          <w:rFonts w:ascii="Bierstadt"/>
          <w:sz w:val="28"/>
          <w:color w:val="000000"/>
        </w:rPr>
        <w:t xml:space="preserve">Right. </w:t>
      </w:r>
      <w:r startTime="1116800" endTime="1116960">
        <w:rPr>
          <w:rFonts w:ascii="Bierstadt"/>
          <w:sz w:val="28"/>
          <w:color w:val="000000"/>
        </w:rPr>
        <w:t xml:space="preserve">I </w:t>
      </w:r>
      <w:r startTime="1116960" endTime="1117080">
        <w:rPr>
          <w:rFonts w:ascii="Bierstadt"/>
          <w:sz w:val="28"/>
          <w:color w:val="000000"/>
        </w:rPr>
        <w:t xml:space="preserve">think </w:t>
      </w:r>
      <w:r startTime="1117080" endTime="1117320">
        <w:rPr>
          <w:rFonts w:ascii="Bierstadt"/>
          <w:sz w:val="28"/>
          <w:color w:val="000000"/>
        </w:rPr>
        <w:t xml:space="preserve">we're </w:t>
      </w:r>
      <w:r startTime="1117320" endTime="1117600">
        <w:rPr>
          <w:rFonts w:ascii="Bierstadt"/>
          <w:sz w:val="28"/>
          <w:color w:val="000000"/>
        </w:rPr>
        <w:t xml:space="preserve">in </w:t>
      </w:r>
      <w:r startTime="1117680" endTime="1118000">
        <w:rPr>
          <w:rFonts w:ascii="Bierstadt"/>
          <w:sz w:val="28"/>
          <w:color w:val="000000"/>
        </w:rPr>
        <w:t xml:space="preserve">a </w:t>
      </w:r>
      <w:r startTime="1118000" endTime="1118240">
        <w:rPr>
          <w:rFonts w:ascii="Bierstadt"/>
          <w:sz w:val="28"/>
          <w:color w:val="000000"/>
        </w:rPr>
        <w:t xml:space="preserve">day </w:t>
      </w:r>
      <w:r startTime="1118240" endTime="1118560">
        <w:rPr>
          <w:rFonts w:ascii="Bierstadt"/>
          <w:sz w:val="28"/>
          <w:color w:val="000000"/>
        </w:rPr>
        <w:t xml:space="preserve">now </w:t>
      </w:r>
      <w:r startTime="1118960" endTime="1119320">
        <w:rPr>
          <w:rFonts w:ascii="Bierstadt"/>
          <w:sz w:val="28"/>
          <w:color w:val="000000"/>
        </w:rPr>
        <w:t xml:space="preserve">age </w:t>
      </w:r>
      <w:r startTime="1119320" endTime="1119960">
        <w:rPr>
          <w:rFonts w:ascii="Bierstadt"/>
          <w:sz w:val="28"/>
          <w:color w:val="000000"/>
        </w:rPr>
        <w:t xml:space="preserve">nowadays </w:t>
      </w:r>
      <w:r startTime="1119960" endTime="1120320">
        <w:rPr>
          <w:rFonts w:ascii="Bierstadt"/>
          <w:sz w:val="28"/>
          <w:color w:val="000000"/>
        </w:rPr>
        <w:t xml:space="preserve">where </w:t>
      </w:r>
      <w:r startTime="1120400" endTime="1120680">
        <w:rPr>
          <w:rFonts w:ascii="Bierstadt"/>
          <w:sz w:val="28"/>
          <w:color w:val="000000"/>
        </w:rPr>
        <w:t xml:space="preserve">we </w:t>
      </w:r>
      <w:r startTime="1120680" endTime="1120960">
        <w:rPr>
          <w:rFonts w:ascii="Bierstadt"/>
          <w:sz w:val="28"/>
          <w:color w:val="000000"/>
        </w:rPr>
        <w:t xml:space="preserve">listen </w:t>
      </w:r>
      <w:r startTime="1120960" endTime="1121080">
        <w:rPr>
          <w:rFonts w:ascii="Bierstadt"/>
          <w:sz w:val="28"/>
          <w:color w:val="000000"/>
        </w:rPr>
        <w:t xml:space="preserve">to </w:t>
      </w:r>
      <w:r startTime="1121080" endTime="1121280">
        <w:rPr>
          <w:rFonts w:ascii="Bierstadt"/>
          <w:sz w:val="28"/>
          <w:color w:val="000000"/>
        </w:rPr>
        <w:t xml:space="preserve">what's </w:t>
      </w:r>
      <w:r startTime="1121280" endTime="1121400">
        <w:rPr>
          <w:rFonts w:ascii="Bierstadt"/>
          <w:sz w:val="28"/>
          <w:color w:val="000000"/>
        </w:rPr>
        <w:t xml:space="preserve">in </w:t>
      </w:r>
      <w:r startTime="1121400" endTime="1121600">
        <w:rPr>
          <w:rFonts w:ascii="Bierstadt"/>
          <w:sz w:val="28"/>
          <w:color w:val="000000"/>
        </w:rPr>
        <w:t xml:space="preserve">our </w:t>
      </w:r>
      <w:r startTime="1121600" endTime="1121920">
        <w:rPr>
          <w:rFonts w:ascii="Bierstadt"/>
          <w:sz w:val="28"/>
          <w:color w:val="000000"/>
        </w:rPr>
        <w:t xml:space="preserve">face. </w:t>
      </w:r>
      <w:r startTime="1121920" endTime="1122280">
        <w:rPr>
          <w:rFonts w:ascii="Bierstadt"/>
          <w:sz w:val="28"/>
          <w:color w:val="000000"/>
        </w:rPr>
        <w:t xml:space="preserve">Right. </w:t>
      </w:r>
      <w:r startTime="1122280" endTime="1122640">
        <w:rPr>
          <w:rFonts w:ascii="Bierstadt"/>
          <w:sz w:val="28"/>
          <w:color w:val="000000"/>
        </w:rPr>
        <w:t xml:space="preserve">Rather </w:t>
      </w:r>
      <w:r startTime="1122640" endTime="1122960">
        <w:rPr>
          <w:rFonts w:ascii="Bierstadt"/>
          <w:sz w:val="28"/>
          <w:color w:val="000000"/>
        </w:rPr>
        <w:t xml:space="preserve">than </w:t>
      </w:r>
      <w:r startTime="1123200" endTime="1123600">
        <w:rPr>
          <w:rFonts w:ascii="Bierstadt"/>
          <w:sz w:val="28"/>
          <w:color w:val="000000"/>
        </w:rPr>
        <w:t xml:space="preserve">Going </w:t>
      </w:r>
      <w:r startTime="1123600" endTime="1124000">
        <w:rPr>
          <w:rFonts w:ascii="Bierstadt"/>
          <w:sz w:val="28"/>
          <w:color w:val="000000"/>
        </w:rPr>
        <w:t xml:space="preserve">down </w:t>
      </w:r>
      <w:r startTime="1124160" endTime="1124560">
        <w:rPr>
          <w:rFonts w:ascii="Bierstadt"/>
          <w:sz w:val="28"/>
          <w:color w:val="000000"/>
        </w:rPr>
        <w:t xml:space="preserve">to </w:t>
      </w:r>
      <w:r startTime="1125040" endTime="1125360">
        <w:rPr>
          <w:rFonts w:ascii="Bierstadt"/>
          <w:sz w:val="28"/>
          <w:color w:val="000000"/>
        </w:rPr>
        <w:t xml:space="preserve">the </w:t>
      </w:r>
      <w:r startTime="1125360" endTime="1125680">
        <w:rPr>
          <w:rFonts w:ascii="Bierstadt"/>
          <w:sz w:val="28"/>
          <w:color w:val="000000"/>
        </w:rPr>
        <w:t xml:space="preserve">number </w:t>
      </w:r>
      <w:r startTime="1125760" endTime="1126080">
        <w:rPr>
          <w:rFonts w:ascii="Bierstadt"/>
          <w:sz w:val="28"/>
          <w:color w:val="000000"/>
        </w:rPr>
        <w:t xml:space="preserve">and </w:t>
      </w:r>
      <w:r startTime="1126080" endTime="1126279">
        <w:rPr>
          <w:rFonts w:ascii="Bierstadt"/>
          <w:sz w:val="28"/>
          <w:color w:val="000000"/>
        </w:rPr>
        <w:t xml:space="preserve">the </w:t>
      </w:r>
      <w:r startTime="1126279" endTime="1126440">
        <w:rPr>
          <w:rFonts w:ascii="Bierstadt"/>
          <w:sz w:val="28"/>
          <w:color w:val="000000"/>
        </w:rPr>
        <w:t xml:space="preserve">thing </w:t>
      </w:r>
      <w:r startTime="1126440" endTime="1126600">
        <w:rPr>
          <w:rFonts w:ascii="Bierstadt"/>
          <w:sz w:val="28"/>
          <w:color w:val="000000"/>
        </w:rPr>
        <w:t xml:space="preserve">that </w:t>
      </w:r>
      <w:r startTime="1126600" endTime="1126720">
        <w:rPr>
          <w:rFonts w:ascii="Bierstadt"/>
          <w:sz w:val="28"/>
          <w:color w:val="000000"/>
        </w:rPr>
        <w:t xml:space="preserve">the </w:t>
      </w:r>
      <w:r startTime="1126720" endTime="1127080">
        <w:rPr>
          <w:rFonts w:ascii="Bierstadt"/>
          <w:sz w:val="28"/>
          <w:color w:val="000000"/>
        </w:rPr>
        <w:t xml:space="preserve">scientists </w:t>
      </w:r>
      <w:r startTime="1127080" endTime="1127200">
        <w:rPr>
          <w:rFonts w:ascii="Bierstadt"/>
          <w:sz w:val="28"/>
          <w:color w:val="000000"/>
        </w:rPr>
        <w:t xml:space="preserve">are. </w:t>
      </w:r>
    </w:p>
    <w:p>
      <w:pPr>
        <w:spacing w:after="0" w:line="300" w:lineRule="exact"/>
      </w:pPr>
      <w:r>
        <w:t>18:47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127200" endTime="1127400">
        <w:rPr>
          <w:rFonts w:ascii="Bierstadt"/>
          <w:sz w:val="28"/>
          <w:color w:val="000000"/>
        </w:rPr>
        <w:t xml:space="preserve">Telling </w:t>
      </w:r>
      <w:r startTime="1127400" endTime="1127680">
        <w:rPr>
          <w:rFonts w:ascii="Bierstadt"/>
          <w:sz w:val="28"/>
          <w:color w:val="000000"/>
        </w:rPr>
        <w:t xml:space="preserve">us, </w:t>
      </w:r>
      <w:r startTime="1129530" endTime="1129640">
        <w:rPr>
          <w:rFonts w:ascii="Bierstadt"/>
          <w:sz w:val="28"/>
          <w:color w:val="000000"/>
        </w:rPr>
        <w:t xml:space="preserve">I </w:t>
      </w:r>
      <w:r startTime="1129640" endTime="1129800">
        <w:rPr>
          <w:rFonts w:ascii="Bierstadt"/>
          <w:sz w:val="28"/>
          <w:color w:val="000000"/>
        </w:rPr>
        <w:t xml:space="preserve">just </w:t>
      </w:r>
      <w:r startTime="1129800" endTime="1129960">
        <w:rPr>
          <w:rFonts w:ascii="Bierstadt"/>
          <w:sz w:val="28"/>
          <w:color w:val="000000"/>
        </w:rPr>
        <w:t xml:space="preserve">want </w:t>
      </w:r>
      <w:r startTime="1129960" endTime="1130080">
        <w:rPr>
          <w:rFonts w:ascii="Bierstadt"/>
          <w:sz w:val="28"/>
          <w:color w:val="000000"/>
        </w:rPr>
        <w:t xml:space="preserve">to </w:t>
      </w:r>
      <w:r startTime="1130080" endTime="1130200">
        <w:rPr>
          <w:rFonts w:ascii="Bierstadt"/>
          <w:sz w:val="28"/>
          <w:color w:val="000000"/>
        </w:rPr>
        <w:t xml:space="preserve">build </w:t>
      </w:r>
      <w:r startTime="1130200" endTime="1130320">
        <w:rPr>
          <w:rFonts w:ascii="Bierstadt"/>
          <w:sz w:val="28"/>
          <w:color w:val="000000"/>
        </w:rPr>
        <w:t xml:space="preserve">a </w:t>
      </w:r>
      <w:r startTime="1130320" endTime="1130440">
        <w:rPr>
          <w:rFonts w:ascii="Bierstadt"/>
          <w:sz w:val="28"/>
          <w:color w:val="000000"/>
        </w:rPr>
        <w:t xml:space="preserve">little </w:t>
      </w:r>
      <w:r startTime="1130440" endTime="1130560">
        <w:rPr>
          <w:rFonts w:ascii="Bierstadt"/>
          <w:sz w:val="28"/>
          <w:color w:val="000000"/>
        </w:rPr>
        <w:t xml:space="preserve">bit </w:t>
      </w:r>
      <w:r startTime="1130560" endTime="1130720">
        <w:rPr>
          <w:rFonts w:ascii="Bierstadt"/>
          <w:sz w:val="28"/>
          <w:color w:val="000000"/>
        </w:rPr>
        <w:t xml:space="preserve">about </w:t>
      </w:r>
      <w:r startTime="1130720" endTime="1130920">
        <w:rPr>
          <w:rFonts w:ascii="Bierstadt"/>
          <w:sz w:val="28"/>
          <w:color w:val="000000"/>
        </w:rPr>
        <w:t xml:space="preserve">what </w:t>
      </w:r>
      <w:r startTime="1130920" endTime="1131040">
        <w:rPr>
          <w:rFonts w:ascii="Bierstadt"/>
          <w:sz w:val="28"/>
          <w:color w:val="000000"/>
        </w:rPr>
        <w:t xml:space="preserve">you </w:t>
      </w:r>
      <w:r startTime="1131040" endTime="1131160">
        <w:rPr>
          <w:rFonts w:ascii="Bierstadt"/>
          <w:sz w:val="28"/>
          <w:color w:val="000000"/>
        </w:rPr>
        <w:t xml:space="preserve">said. </w:t>
      </w:r>
      <w:r startTime="1131160" endTime="1131280">
        <w:rPr>
          <w:rFonts w:ascii="Bierstadt"/>
          <w:sz w:val="28"/>
          <w:color w:val="000000"/>
        </w:rPr>
        <w:t xml:space="preserve">In </w:t>
      </w:r>
      <w:r startTime="1131280" endTime="1131400">
        <w:rPr>
          <w:rFonts w:ascii="Bierstadt"/>
          <w:sz w:val="28"/>
          <w:color w:val="000000"/>
        </w:rPr>
        <w:t xml:space="preserve">terms </w:t>
      </w:r>
      <w:r startTime="1131400" endTime="1131560">
        <w:rPr>
          <w:rFonts w:ascii="Bierstadt"/>
          <w:sz w:val="28"/>
          <w:color w:val="000000"/>
        </w:rPr>
        <w:t xml:space="preserve">of </w:t>
      </w:r>
      <w:r startTime="1131560" endTime="1131680">
        <w:rPr>
          <w:rFonts w:ascii="Bierstadt"/>
          <w:sz w:val="28"/>
          <w:color w:val="000000"/>
        </w:rPr>
        <w:t xml:space="preserve">the </w:t>
      </w:r>
      <w:r startTime="1131680" endTime="1132240">
        <w:rPr>
          <w:rFonts w:ascii="Bierstadt"/>
          <w:sz w:val="28"/>
          <w:color w:val="000000"/>
        </w:rPr>
        <w:t xml:space="preserve">listening. </w:t>
      </w:r>
      <w:r startTime="1132240" endTime="1132520">
        <w:rPr>
          <w:rFonts w:ascii="Bierstadt"/>
          <w:sz w:val="28"/>
          <w:color w:val="000000"/>
        </w:rPr>
        <w:t xml:space="preserve">I </w:t>
      </w:r>
      <w:r startTime="1132520" endTime="1132640">
        <w:rPr>
          <w:rFonts w:ascii="Bierstadt"/>
          <w:sz w:val="28"/>
          <w:color w:val="000000"/>
        </w:rPr>
        <w:t xml:space="preserve">think </w:t>
      </w:r>
      <w:r startTime="1132640" endTime="1132840">
        <w:rPr>
          <w:rFonts w:ascii="Bierstadt"/>
          <w:sz w:val="28"/>
          <w:color w:val="000000"/>
        </w:rPr>
        <w:t xml:space="preserve">it's </w:t>
      </w:r>
      <w:r startTime="1132840" endTime="1133320">
        <w:rPr>
          <w:rFonts w:ascii="Bierstadt"/>
          <w:sz w:val="28"/>
          <w:color w:val="000000"/>
        </w:rPr>
        <w:t xml:space="preserve">incredibly </w:t>
      </w:r>
      <w:r startTime="1133320" endTime="1133600">
        <w:rPr>
          <w:rFonts w:ascii="Bierstadt"/>
          <w:sz w:val="28"/>
          <w:color w:val="000000"/>
        </w:rPr>
        <w:t xml:space="preserve">important </w:t>
      </w:r>
      <w:r startTime="1133920" endTime="1134320">
        <w:rPr>
          <w:rFonts w:ascii="Bierstadt"/>
          <w:sz w:val="28"/>
          <w:color w:val="000000"/>
        </w:rPr>
        <w:t xml:space="preserve">to </w:t>
      </w:r>
      <w:r startTime="1134560" endTime="1135080">
        <w:rPr>
          <w:rFonts w:ascii="Bierstadt"/>
          <w:sz w:val="28"/>
          <w:color w:val="000000"/>
        </w:rPr>
        <w:t xml:space="preserve">listen, </w:t>
      </w:r>
      <w:r startTime="1135080" endTime="1135280">
        <w:rPr>
          <w:rFonts w:ascii="Bierstadt"/>
          <w:sz w:val="28"/>
          <w:color w:val="000000"/>
        </w:rPr>
        <w:t xml:space="preserve">but </w:t>
      </w:r>
      <w:r startTime="1135280" endTime="1135560">
        <w:rPr>
          <w:rFonts w:ascii="Bierstadt"/>
          <w:sz w:val="28"/>
          <w:color w:val="000000"/>
        </w:rPr>
        <w:t xml:space="preserve">also </w:t>
      </w:r>
      <w:r startTime="1135560" endTime="1135840">
        <w:rPr>
          <w:rFonts w:ascii="Bierstadt"/>
          <w:sz w:val="28"/>
          <w:color w:val="000000"/>
        </w:rPr>
        <w:t xml:space="preserve">to </w:t>
      </w:r>
      <w:r startTime="1135840" endTime="1136240">
        <w:rPr>
          <w:rFonts w:ascii="Bierstadt"/>
          <w:sz w:val="28"/>
          <w:color w:val="000000"/>
        </w:rPr>
        <w:t xml:space="preserve">learn. </w:t>
      </w:r>
      <w:r startTime="1136240" endTime="1136600">
        <w:rPr>
          <w:rFonts w:ascii="Bierstadt"/>
          <w:sz w:val="28"/>
          <w:color w:val="000000"/>
        </w:rPr>
        <w:t xml:space="preserve">Right. </w:t>
      </w:r>
      <w:r startTime="1136600" endTime="1136840">
        <w:rPr>
          <w:rFonts w:ascii="Bierstadt"/>
          <w:sz w:val="28"/>
          <w:color w:val="000000"/>
        </w:rPr>
        <w:t xml:space="preserve">If </w:t>
      </w:r>
      <w:r startTime="1136840" endTime="1137040">
        <w:rPr>
          <w:rFonts w:ascii="Bierstadt"/>
          <w:sz w:val="28"/>
          <w:color w:val="000000"/>
        </w:rPr>
        <w:t xml:space="preserve">you </w:t>
      </w:r>
      <w:r startTime="1137040" endTime="1137360">
        <w:rPr>
          <w:rFonts w:ascii="Bierstadt"/>
          <w:sz w:val="28"/>
          <w:color w:val="000000"/>
        </w:rPr>
        <w:t xml:space="preserve">ask </w:t>
      </w:r>
      <w:r startTime="1137360" endTime="1137680">
        <w:rPr>
          <w:rFonts w:ascii="Bierstadt"/>
          <w:sz w:val="28"/>
          <w:color w:val="000000"/>
        </w:rPr>
        <w:t xml:space="preserve">for </w:t>
      </w:r>
      <w:r startTime="1137680" endTime="1138160">
        <w:rPr>
          <w:rFonts w:ascii="Bierstadt"/>
          <w:sz w:val="28"/>
          <w:color w:val="000000"/>
        </w:rPr>
        <w:t xml:space="preserve">advice </w:t>
      </w:r>
      <w:r startTime="1138160" endTime="1138360">
        <w:rPr>
          <w:rFonts w:ascii="Bierstadt"/>
          <w:sz w:val="28"/>
          <w:color w:val="000000"/>
        </w:rPr>
        <w:t xml:space="preserve">or </w:t>
      </w:r>
      <w:r startTime="1138360" endTime="1138520">
        <w:rPr>
          <w:rFonts w:ascii="Bierstadt"/>
          <w:sz w:val="28"/>
          <w:color w:val="000000"/>
        </w:rPr>
        <w:t xml:space="preserve">what </w:t>
      </w:r>
      <w:r startTime="1138520" endTime="1138640">
        <w:rPr>
          <w:rFonts w:ascii="Bierstadt"/>
          <w:sz w:val="28"/>
          <w:color w:val="000000"/>
        </w:rPr>
        <w:t xml:space="preserve">it </w:t>
      </w:r>
      <w:r startTime="1138640" endTime="1138760">
        <w:rPr>
          <w:rFonts w:ascii="Bierstadt"/>
          <w:sz w:val="28"/>
          <w:color w:val="000000"/>
        </w:rPr>
        <w:t xml:space="preserve">is </w:t>
      </w:r>
      <w:r startTime="1138760" endTime="1138920">
        <w:rPr>
          <w:rFonts w:ascii="Bierstadt"/>
          <w:sz w:val="28"/>
          <w:color w:val="000000"/>
        </w:rPr>
        <w:t xml:space="preserve">that </w:t>
      </w:r>
      <w:r startTime="1138920" endTime="1139080">
        <w:rPr>
          <w:rFonts w:ascii="Bierstadt"/>
          <w:sz w:val="28"/>
          <w:color w:val="000000"/>
        </w:rPr>
        <w:t xml:space="preserve">we </w:t>
      </w:r>
      <w:r startTime="1139080" endTime="1139200">
        <w:rPr>
          <w:rFonts w:ascii="Bierstadt"/>
          <w:sz w:val="28"/>
          <w:color w:val="000000"/>
        </w:rPr>
        <w:t xml:space="preserve">need </w:t>
      </w:r>
      <w:r startTime="1139200" endTime="1139320">
        <w:rPr>
          <w:rFonts w:ascii="Bierstadt"/>
          <w:sz w:val="28"/>
          <w:color w:val="000000"/>
        </w:rPr>
        <w:t xml:space="preserve">to </w:t>
      </w:r>
      <w:r startTime="1139320" endTime="1139560">
        <w:rPr>
          <w:rFonts w:ascii="Bierstadt"/>
          <w:sz w:val="28"/>
          <w:color w:val="000000"/>
        </w:rPr>
        <w:t xml:space="preserve">continue </w:t>
      </w:r>
      <w:r startTime="1139560" endTime="1139800">
        <w:rPr>
          <w:rFonts w:ascii="Bierstadt"/>
          <w:sz w:val="28"/>
          <w:color w:val="000000"/>
        </w:rPr>
        <w:t xml:space="preserve">to </w:t>
      </w:r>
      <w:r startTime="1139800" endTime="1140080">
        <w:rPr>
          <w:rFonts w:ascii="Bierstadt"/>
          <w:sz w:val="28"/>
          <w:color w:val="000000"/>
        </w:rPr>
        <w:t xml:space="preserve">do </w:t>
      </w:r>
      <w:r startTime="1140670" endTime="1140790">
        <w:rPr>
          <w:rFonts w:ascii="Bierstadt"/>
          <w:sz w:val="28"/>
          <w:color w:val="000000"/>
        </w:rPr>
        <w:t xml:space="preserve">is </w:t>
      </w:r>
      <w:r startTime="1140790" endTime="1140990">
        <w:rPr>
          <w:rFonts w:ascii="Bierstadt"/>
          <w:sz w:val="28"/>
          <w:color w:val="000000"/>
        </w:rPr>
        <w:t xml:space="preserve">really </w:t>
      </w:r>
      <w:r startTime="1140990" endTime="1141190">
        <w:rPr>
          <w:rFonts w:ascii="Bierstadt"/>
          <w:sz w:val="28"/>
          <w:color w:val="000000"/>
        </w:rPr>
        <w:t xml:space="preserve">to </w:t>
      </w:r>
      <w:r startTime="1141190" endTime="1141390">
        <w:rPr>
          <w:rFonts w:ascii="Bierstadt"/>
          <w:sz w:val="28"/>
          <w:color w:val="000000"/>
        </w:rPr>
        <w:t xml:space="preserve">continue </w:t>
      </w:r>
      <w:r startTime="1141390" endTime="1141590">
        <w:rPr>
          <w:rFonts w:ascii="Bierstadt"/>
          <w:sz w:val="28"/>
          <w:color w:val="000000"/>
        </w:rPr>
        <w:t xml:space="preserve">to </w:t>
      </w:r>
      <w:r startTime="1141590" endTime="1141830">
        <w:rPr>
          <w:rFonts w:ascii="Bierstadt"/>
          <w:sz w:val="28"/>
          <w:color w:val="000000"/>
        </w:rPr>
        <w:t xml:space="preserve">push </w:t>
      </w:r>
      <w:r startTime="1141830" endTime="1142270">
        <w:rPr>
          <w:rFonts w:ascii="Bierstadt"/>
          <w:sz w:val="28"/>
          <w:color w:val="000000"/>
        </w:rPr>
        <w:t xml:space="preserve">ourselves </w:t>
      </w:r>
      <w:r startTime="1142350" endTime="1142750">
        <w:rPr>
          <w:rFonts w:ascii="Bierstadt"/>
          <w:sz w:val="28"/>
          <w:color w:val="000000"/>
        </w:rPr>
        <w:t xml:space="preserve">to </w:t>
      </w:r>
      <w:r startTime="1143150" endTime="1143630">
        <w:rPr>
          <w:rFonts w:ascii="Bierstadt"/>
          <w:sz w:val="28"/>
          <w:color w:val="000000"/>
        </w:rPr>
        <w:t xml:space="preserve">learn </w:t>
      </w:r>
      <w:r startTime="1143630" endTime="1143990">
        <w:rPr>
          <w:rFonts w:ascii="Bierstadt"/>
          <w:sz w:val="28"/>
          <w:color w:val="000000"/>
        </w:rPr>
        <w:t xml:space="preserve">something </w:t>
      </w:r>
      <w:r startTime="1143990" endTime="1144350">
        <w:rPr>
          <w:rFonts w:ascii="Bierstadt"/>
          <w:sz w:val="28"/>
          <w:color w:val="000000"/>
        </w:rPr>
        <w:t xml:space="preserve">new </w:t>
      </w:r>
      <w:r startTime="1144430" endTime="1144790">
        <w:rPr>
          <w:rFonts w:ascii="Bierstadt"/>
          <w:sz w:val="28"/>
          <w:color w:val="000000"/>
        </w:rPr>
        <w:t xml:space="preserve">every </w:t>
      </w:r>
      <w:r startTime="1144790" endTime="1145150">
        <w:rPr>
          <w:rFonts w:ascii="Bierstadt"/>
          <w:sz w:val="28"/>
          <w:color w:val="000000"/>
        </w:rPr>
        <w:t xml:space="preserve">day </w:t>
      </w:r>
      <w:r startTime="1145230" endTime="1145550">
        <w:rPr>
          <w:rFonts w:ascii="Bierstadt"/>
          <w:sz w:val="28"/>
          <w:color w:val="000000"/>
        </w:rPr>
        <w:t xml:space="preserve">and </w:t>
      </w:r>
      <w:r startTime="1145550" endTime="1145750">
        <w:rPr>
          <w:rFonts w:ascii="Bierstadt"/>
          <w:sz w:val="28"/>
          <w:color w:val="000000"/>
        </w:rPr>
        <w:t xml:space="preserve">not </w:t>
      </w:r>
      <w:r startTime="1145750" endTime="1145910">
        <w:rPr>
          <w:rFonts w:ascii="Bierstadt"/>
          <w:sz w:val="28"/>
          <w:color w:val="000000"/>
        </w:rPr>
        <w:t xml:space="preserve">be </w:t>
      </w:r>
      <w:r startTime="1145910" endTime="1146230">
        <w:rPr>
          <w:rFonts w:ascii="Bierstadt"/>
          <w:sz w:val="28"/>
          <w:color w:val="000000"/>
        </w:rPr>
        <w:t xml:space="preserve">afraid </w:t>
      </w:r>
      <w:r startTime="1146230" endTime="1146350">
        <w:rPr>
          <w:rFonts w:ascii="Bierstadt"/>
          <w:sz w:val="28"/>
          <w:color w:val="000000"/>
        </w:rPr>
        <w:t xml:space="preserve">of </w:t>
      </w:r>
      <w:r startTime="1146350" endTime="1146470">
        <w:rPr>
          <w:rFonts w:ascii="Bierstadt"/>
          <w:sz w:val="28"/>
          <w:color w:val="000000"/>
        </w:rPr>
        <w:t xml:space="preserve">it, </w:t>
      </w:r>
      <w:r startTime="1146470" endTime="1146670">
        <w:rPr>
          <w:rFonts w:ascii="Bierstadt"/>
          <w:sz w:val="28"/>
          <w:color w:val="000000"/>
        </w:rPr>
        <w:t xml:space="preserve">because </w:t>
      </w:r>
      <w:r startTime="1146670" endTime="1146950">
        <w:rPr>
          <w:rFonts w:ascii="Bierstadt"/>
          <w:sz w:val="28"/>
          <w:color w:val="000000"/>
        </w:rPr>
        <w:t xml:space="preserve">we're </w:t>
      </w:r>
      <w:r startTime="1146950" endTime="1147190">
        <w:rPr>
          <w:rFonts w:ascii="Bierstadt"/>
          <w:sz w:val="28"/>
          <w:color w:val="000000"/>
        </w:rPr>
        <w:t xml:space="preserve">living </w:t>
      </w:r>
      <w:r startTime="1147190" endTime="1147350">
        <w:rPr>
          <w:rFonts w:ascii="Bierstadt"/>
          <w:sz w:val="28"/>
          <w:color w:val="000000"/>
        </w:rPr>
        <w:t xml:space="preserve">in </w:t>
      </w:r>
      <w:r startTime="1147350" endTime="1147550">
        <w:rPr>
          <w:rFonts w:ascii="Bierstadt"/>
          <w:sz w:val="28"/>
          <w:color w:val="000000"/>
        </w:rPr>
        <w:t xml:space="preserve">some </w:t>
      </w:r>
      <w:r startTime="1147550" endTime="1147990">
        <w:rPr>
          <w:rFonts w:ascii="Bierstadt"/>
          <w:sz w:val="28"/>
          <w:color w:val="000000"/>
        </w:rPr>
        <w:t xml:space="preserve">scary </w:t>
      </w:r>
      <w:r startTime="1147990" endTime="1148350">
        <w:rPr>
          <w:rFonts w:ascii="Bierstadt"/>
          <w:sz w:val="28"/>
          <w:color w:val="000000"/>
        </w:rPr>
        <w:t xml:space="preserve">times. </w:t>
      </w:r>
    </w:p>
    <w:p>
      <w:pPr>
        <w:spacing w:after="0" w:line="300" w:lineRule="exact"/>
      </w:pPr>
      <w:r>
        <w:t>19:09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149100" endTime="1149270">
        <w:rPr>
          <w:rFonts w:ascii="Bierstadt"/>
          <w:sz w:val="28"/>
          <w:color w:val="000000"/>
        </w:rPr>
        <w:t xml:space="preserve">And </w:t>
      </w:r>
      <w:r startTime="1149270" endTime="1149470">
        <w:rPr>
          <w:rFonts w:ascii="Bierstadt"/>
          <w:sz w:val="28"/>
          <w:color w:val="000000"/>
        </w:rPr>
        <w:t xml:space="preserve">that's </w:t>
      </w:r>
      <w:r startTime="1149470" endTime="1149590">
        <w:rPr>
          <w:rFonts w:ascii="Bierstadt"/>
          <w:sz w:val="28"/>
          <w:color w:val="000000"/>
        </w:rPr>
        <w:t xml:space="preserve">an </w:t>
      </w:r>
      <w:r startTime="1149590" endTime="1150190">
        <w:rPr>
          <w:rFonts w:ascii="Bierstadt"/>
          <w:sz w:val="28"/>
          <w:color w:val="000000"/>
        </w:rPr>
        <w:t xml:space="preserve">understatement. </w:t>
      </w:r>
      <w:r startTime="1150190" endTime="1150390">
        <w:rPr>
          <w:rFonts w:ascii="Bierstadt"/>
          <w:sz w:val="28"/>
          <w:color w:val="000000"/>
        </w:rPr>
        <w:t xml:space="preserve">But </w:t>
      </w:r>
      <w:r startTime="1150390" endTime="1150510">
        <w:rPr>
          <w:rFonts w:ascii="Bierstadt"/>
          <w:sz w:val="28"/>
          <w:color w:val="000000"/>
        </w:rPr>
        <w:t xml:space="preserve">the </w:t>
      </w:r>
      <w:r startTime="1150510" endTime="1150910">
        <w:rPr>
          <w:rFonts w:ascii="Bierstadt"/>
          <w:sz w:val="28"/>
          <w:color w:val="000000"/>
        </w:rPr>
        <w:t xml:space="preserve">reality </w:t>
      </w:r>
      <w:r startTime="1150910" endTime="1151190">
        <w:rPr>
          <w:rFonts w:ascii="Bierstadt"/>
          <w:sz w:val="28"/>
          <w:color w:val="000000"/>
        </w:rPr>
        <w:t xml:space="preserve">is, </w:t>
      </w:r>
      <w:r startTime="1151190" endTime="1151430">
        <w:rPr>
          <w:rFonts w:ascii="Bierstadt"/>
          <w:sz w:val="28"/>
          <w:color w:val="000000"/>
        </w:rPr>
        <w:t xml:space="preserve">is </w:t>
      </w:r>
      <w:r startTime="1151430" endTime="1151710">
        <w:rPr>
          <w:rFonts w:ascii="Bierstadt"/>
          <w:sz w:val="28"/>
          <w:color w:val="000000"/>
        </w:rPr>
        <w:t xml:space="preserve">that </w:t>
      </w:r>
      <w:r startTime="1151870" endTime="1152190">
        <w:rPr>
          <w:rFonts w:ascii="Bierstadt"/>
          <w:sz w:val="28"/>
          <w:color w:val="000000"/>
        </w:rPr>
        <w:t xml:space="preserve">by </w:t>
      </w:r>
      <w:r startTime="1152190" endTime="1152670">
        <w:rPr>
          <w:rFonts w:ascii="Bierstadt"/>
          <w:sz w:val="28"/>
          <w:color w:val="000000"/>
        </w:rPr>
        <w:t xml:space="preserve">continuing </w:t>
      </w:r>
      <w:r startTime="1152670" endTime="1152910">
        <w:rPr>
          <w:rFonts w:ascii="Bierstadt"/>
          <w:sz w:val="28"/>
          <w:color w:val="000000"/>
        </w:rPr>
        <w:t xml:space="preserve">to </w:t>
      </w:r>
      <w:r startTime="1152910" endTime="1153190">
        <w:rPr>
          <w:rFonts w:ascii="Bierstadt"/>
          <w:sz w:val="28"/>
          <w:color w:val="000000"/>
        </w:rPr>
        <w:t xml:space="preserve">learn </w:t>
      </w:r>
      <w:r startTime="1153190" endTime="1153390">
        <w:rPr>
          <w:rFonts w:ascii="Bierstadt"/>
          <w:sz w:val="28"/>
          <w:color w:val="000000"/>
        </w:rPr>
        <w:t xml:space="preserve">and </w:t>
      </w:r>
      <w:r startTime="1153390" endTime="1153590">
        <w:rPr>
          <w:rFonts w:ascii="Bierstadt"/>
          <w:sz w:val="28"/>
          <w:color w:val="000000"/>
        </w:rPr>
        <w:t xml:space="preserve">not </w:t>
      </w:r>
      <w:r startTime="1153590" endTime="1153790">
        <w:rPr>
          <w:rFonts w:ascii="Bierstadt"/>
          <w:sz w:val="28"/>
          <w:color w:val="000000"/>
        </w:rPr>
        <w:t xml:space="preserve">be </w:t>
      </w:r>
      <w:r startTime="1153790" endTime="1154270">
        <w:rPr>
          <w:rFonts w:ascii="Bierstadt"/>
          <w:sz w:val="28"/>
          <w:color w:val="000000"/>
        </w:rPr>
        <w:t xml:space="preserve">afraid </w:t>
      </w:r>
      <w:r startTime="1154270" endTime="1154590">
        <w:rPr>
          <w:rFonts w:ascii="Bierstadt"/>
          <w:sz w:val="28"/>
          <w:color w:val="000000"/>
        </w:rPr>
        <w:t xml:space="preserve">of </w:t>
      </w:r>
      <w:r startTime="1154590" endTime="1154910">
        <w:rPr>
          <w:rFonts w:ascii="Bierstadt"/>
          <w:sz w:val="28"/>
          <w:color w:val="000000"/>
        </w:rPr>
        <w:t xml:space="preserve">that, </w:t>
      </w:r>
      <w:r startTime="1155980" endTime="1156070">
        <w:rPr>
          <w:rFonts w:ascii="Bierstadt"/>
          <w:sz w:val="28"/>
          <w:color w:val="000000"/>
        </w:rPr>
        <w:t xml:space="preserve">it </w:t>
      </w:r>
      <w:r startTime="1156070" endTime="1156349">
        <w:rPr>
          <w:rFonts w:ascii="Bierstadt"/>
          <w:sz w:val="28"/>
          <w:color w:val="000000"/>
        </w:rPr>
        <w:t xml:space="preserve">only </w:t>
      </w:r>
      <w:r startTime="1156349" endTime="1156710">
        <w:rPr>
          <w:rFonts w:ascii="Bierstadt"/>
          <w:sz w:val="28"/>
          <w:color w:val="000000"/>
        </w:rPr>
        <w:t xml:space="preserve">serves </w:t>
      </w:r>
      <w:r startTime="1156710" endTime="1156870">
        <w:rPr>
          <w:rFonts w:ascii="Bierstadt"/>
          <w:sz w:val="28"/>
          <w:color w:val="000000"/>
        </w:rPr>
        <w:t xml:space="preserve">us </w:t>
      </w:r>
      <w:r startTime="1156870" endTime="1157150">
        <w:rPr>
          <w:rFonts w:ascii="Bierstadt"/>
          <w:sz w:val="28"/>
          <w:color w:val="000000"/>
        </w:rPr>
        <w:t xml:space="preserve">better </w:t>
      </w:r>
      <w:r startTime="1157230" endTime="1157510">
        <w:rPr>
          <w:rFonts w:ascii="Bierstadt"/>
          <w:sz w:val="28"/>
          <w:color w:val="000000"/>
        </w:rPr>
        <w:t xml:space="preserve">for </w:t>
      </w:r>
      <w:r startTime="1157510" endTime="1157670">
        <w:rPr>
          <w:rFonts w:ascii="Bierstadt"/>
          <w:sz w:val="28"/>
          <w:color w:val="000000"/>
        </w:rPr>
        <w:t xml:space="preserve">the </w:t>
      </w:r>
      <w:r startTime="1157670" endTime="1157950">
        <w:rPr>
          <w:rFonts w:ascii="Bierstadt"/>
          <w:sz w:val="28"/>
          <w:color w:val="000000"/>
        </w:rPr>
        <w:t xml:space="preserve">future. </w:t>
      </w:r>
      <w:r startTime="1158190" endTime="1158510">
        <w:rPr>
          <w:rFonts w:ascii="Bierstadt"/>
          <w:sz w:val="28"/>
          <w:color w:val="000000"/>
        </w:rPr>
        <w:t xml:space="preserve">And </w:t>
      </w:r>
      <w:r startTime="1158510" endTime="1158790">
        <w:rPr>
          <w:rFonts w:ascii="Bierstadt"/>
          <w:sz w:val="28"/>
          <w:color w:val="000000"/>
        </w:rPr>
        <w:t xml:space="preserve">it's </w:t>
      </w:r>
      <w:r startTime="1158790" endTime="1158950">
        <w:rPr>
          <w:rFonts w:ascii="Bierstadt"/>
          <w:sz w:val="28"/>
          <w:color w:val="000000"/>
        </w:rPr>
        <w:t xml:space="preserve">something </w:t>
      </w:r>
      <w:r startTime="1158950" endTime="1159110">
        <w:rPr>
          <w:rFonts w:ascii="Bierstadt"/>
          <w:sz w:val="28"/>
          <w:color w:val="000000"/>
        </w:rPr>
        <w:t xml:space="preserve">that </w:t>
      </w:r>
      <w:r startTime="1159110" endTime="1159230">
        <w:rPr>
          <w:rFonts w:ascii="Bierstadt"/>
          <w:sz w:val="28"/>
          <w:color w:val="000000"/>
        </w:rPr>
        <w:t xml:space="preserve">I </w:t>
      </w:r>
      <w:r startTime="1159230" endTime="1159350">
        <w:rPr>
          <w:rFonts w:ascii="Bierstadt"/>
          <w:sz w:val="28"/>
          <w:color w:val="000000"/>
        </w:rPr>
        <w:t xml:space="preserve">try </w:t>
      </w:r>
      <w:r startTime="1159350" endTime="1159470">
        <w:rPr>
          <w:rFonts w:ascii="Bierstadt"/>
          <w:sz w:val="28"/>
          <w:color w:val="000000"/>
        </w:rPr>
        <w:t xml:space="preserve">to </w:t>
      </w:r>
      <w:r startTime="1159470" endTime="1159670">
        <w:rPr>
          <w:rFonts w:ascii="Bierstadt"/>
          <w:sz w:val="28"/>
          <w:color w:val="000000"/>
        </w:rPr>
        <w:t xml:space="preserve">teach </w:t>
      </w:r>
      <w:r startTime="1159670" endTime="1159870">
        <w:rPr>
          <w:rFonts w:ascii="Bierstadt"/>
          <w:sz w:val="28"/>
          <w:color w:val="000000"/>
        </w:rPr>
        <w:t xml:space="preserve">my </w:t>
      </w:r>
      <w:r startTime="1159870" endTime="1160270">
        <w:rPr>
          <w:rFonts w:ascii="Bierstadt"/>
          <w:sz w:val="28"/>
          <w:color w:val="000000"/>
        </w:rPr>
        <w:t xml:space="preserve">daughter </w:t>
      </w:r>
      <w:r startTime="1160510" endTime="1160790">
        <w:rPr>
          <w:rFonts w:ascii="Bierstadt"/>
          <w:sz w:val="28"/>
          <w:color w:val="000000"/>
        </w:rPr>
        <w:t xml:space="preserve">all </w:t>
      </w:r>
      <w:r startTime="1160790" endTime="1160950">
        <w:rPr>
          <w:rFonts w:ascii="Bierstadt"/>
          <w:sz w:val="28"/>
          <w:color w:val="000000"/>
        </w:rPr>
        <w:t xml:space="preserve">the </w:t>
      </w:r>
      <w:r startTime="1160950" endTime="1161230">
        <w:rPr>
          <w:rFonts w:ascii="Bierstadt"/>
          <w:sz w:val="28"/>
          <w:color w:val="000000"/>
        </w:rPr>
        <w:t xml:space="preserve">time </w:t>
      </w:r>
      <w:r startTime="1161390" endTime="1161670">
        <w:rPr>
          <w:rFonts w:ascii="Bierstadt"/>
          <w:sz w:val="28"/>
          <w:color w:val="000000"/>
        </w:rPr>
        <w:t xml:space="preserve">as </w:t>
      </w:r>
      <w:r startTime="1161670" endTime="1161870">
        <w:rPr>
          <w:rFonts w:ascii="Bierstadt"/>
          <w:sz w:val="28"/>
          <w:color w:val="000000"/>
        </w:rPr>
        <w:t xml:space="preserve">well. </w:t>
      </w:r>
    </w:p>
    <w:p>
      <w:pPr>
        <w:spacing w:after="0" w:line="300" w:lineRule="exact"/>
      </w:pPr>
      <w:r>
        <w:t>19:21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161870" endTime="1162070">
        <w:rPr>
          <w:rFonts w:ascii="Bierstadt"/>
          <w:sz w:val="28"/>
          <w:color w:val="000000"/>
        </w:rPr>
        <w:t xml:space="preserve">Like, </w:t>
      </w:r>
      <w:r startTime="1162070" endTime="1162390">
        <w:rPr>
          <w:rFonts w:ascii="Bierstadt"/>
          <w:sz w:val="28"/>
          <w:color w:val="000000"/>
        </w:rPr>
        <w:t xml:space="preserve">it's. </w:t>
      </w:r>
      <w:r startTime="1162390" endTime="1162670">
        <w:rPr>
          <w:rFonts w:ascii="Bierstadt"/>
          <w:sz w:val="28"/>
          <w:color w:val="000000"/>
        </w:rPr>
        <w:t xml:space="preserve">It's </w:t>
      </w:r>
      <w:r startTime="1162670" endTime="1163110">
        <w:rPr>
          <w:rFonts w:ascii="Bierstadt"/>
          <w:sz w:val="28"/>
          <w:color w:val="000000"/>
        </w:rPr>
        <w:t xml:space="preserve">okay </w:t>
      </w:r>
      <w:r startTime="1163110" endTime="1163350">
        <w:rPr>
          <w:rFonts w:ascii="Bierstadt"/>
          <w:sz w:val="28"/>
          <w:color w:val="000000"/>
        </w:rPr>
        <w:t xml:space="preserve">to </w:t>
      </w:r>
      <w:r startTime="1163350" endTime="1163630">
        <w:rPr>
          <w:rFonts w:ascii="Bierstadt"/>
          <w:sz w:val="28"/>
          <w:color w:val="000000"/>
        </w:rPr>
        <w:t xml:space="preserve">learn, </w:t>
      </w:r>
      <w:r startTime="1163630" endTime="1163870">
        <w:rPr>
          <w:rFonts w:ascii="Bierstadt"/>
          <w:sz w:val="28"/>
          <w:color w:val="000000"/>
        </w:rPr>
        <w:t xml:space="preserve">and </w:t>
      </w:r>
      <w:r startTime="1163870" endTime="1164070">
        <w:rPr>
          <w:rFonts w:ascii="Bierstadt"/>
          <w:sz w:val="28"/>
          <w:color w:val="000000"/>
        </w:rPr>
        <w:t xml:space="preserve">even </w:t>
      </w:r>
      <w:r startTime="1164070" endTime="1164270">
        <w:rPr>
          <w:rFonts w:ascii="Bierstadt"/>
          <w:sz w:val="28"/>
          <w:color w:val="000000"/>
        </w:rPr>
        <w:t xml:space="preserve">when </w:t>
      </w:r>
      <w:r startTime="1164270" endTime="1164470">
        <w:rPr>
          <w:rFonts w:ascii="Bierstadt"/>
          <w:sz w:val="28"/>
          <w:color w:val="000000"/>
        </w:rPr>
        <w:t xml:space="preserve">you </w:t>
      </w:r>
      <w:r startTime="1164470" endTime="1164710">
        <w:rPr>
          <w:rFonts w:ascii="Bierstadt"/>
          <w:sz w:val="28"/>
          <w:color w:val="000000"/>
        </w:rPr>
        <w:t xml:space="preserve">fail, </w:t>
      </w:r>
      <w:r startTime="1164710" endTime="1165030">
        <w:rPr>
          <w:rFonts w:ascii="Bierstadt"/>
          <w:sz w:val="28"/>
          <w:color w:val="000000"/>
        </w:rPr>
        <w:t xml:space="preserve">you're </w:t>
      </w:r>
      <w:r startTime="1165030" endTime="1165310">
        <w:rPr>
          <w:rFonts w:ascii="Bierstadt"/>
          <w:sz w:val="28"/>
          <w:color w:val="000000"/>
        </w:rPr>
        <w:t xml:space="preserve">learning </w:t>
      </w:r>
      <w:r startTime="1165310" endTime="1165550">
        <w:rPr>
          <w:rFonts w:ascii="Bierstadt"/>
          <w:sz w:val="28"/>
          <w:color w:val="000000"/>
        </w:rPr>
        <w:t xml:space="preserve">something </w:t>
      </w:r>
      <w:r startTime="1165550" endTime="1165950">
        <w:rPr>
          <w:rFonts w:ascii="Bierstadt"/>
          <w:sz w:val="28"/>
          <w:color w:val="000000"/>
        </w:rPr>
        <w:t xml:space="preserve">else. </w:t>
      </w:r>
      <w:r startTime="1166310" endTime="1166430">
        <w:rPr>
          <w:rFonts w:ascii="Bierstadt"/>
          <w:sz w:val="28"/>
          <w:color w:val="000000"/>
        </w:rPr>
        <w:t xml:space="preserve">And </w:t>
      </w:r>
      <w:r startTime="1166430" endTime="1166550">
        <w:rPr>
          <w:rFonts w:ascii="Bierstadt"/>
          <w:sz w:val="28"/>
          <w:color w:val="000000"/>
        </w:rPr>
        <w:t xml:space="preserve">I </w:t>
      </w:r>
      <w:r startTime="1166550" endTime="1166630">
        <w:rPr>
          <w:rFonts w:ascii="Bierstadt"/>
          <w:sz w:val="28"/>
          <w:color w:val="000000"/>
        </w:rPr>
        <w:t xml:space="preserve">think </w:t>
      </w:r>
      <w:r startTime="1166630" endTime="1166870">
        <w:rPr>
          <w:rFonts w:ascii="Bierstadt"/>
          <w:sz w:val="28"/>
          <w:color w:val="000000"/>
        </w:rPr>
        <w:t xml:space="preserve">that's </w:t>
      </w:r>
      <w:r startTime="1166870" endTime="1167110">
        <w:rPr>
          <w:rFonts w:ascii="Bierstadt"/>
          <w:sz w:val="28"/>
          <w:color w:val="000000"/>
        </w:rPr>
        <w:t xml:space="preserve">really </w:t>
      </w:r>
      <w:r startTime="1167110" endTime="1167430">
        <w:rPr>
          <w:rFonts w:ascii="Bierstadt"/>
          <w:sz w:val="28"/>
          <w:color w:val="000000"/>
        </w:rPr>
        <w:t xml:space="preserve">important </w:t>
      </w:r>
      <w:r startTime="1167430" endTime="1167790">
        <w:rPr>
          <w:rFonts w:ascii="Bierstadt"/>
          <w:sz w:val="28"/>
          <w:color w:val="000000"/>
        </w:rPr>
        <w:t xml:space="preserve">within </w:t>
      </w:r>
      <w:r startTime="1167790" endTime="1168070">
        <w:rPr>
          <w:rFonts w:ascii="Bierstadt"/>
          <w:sz w:val="28"/>
          <w:color w:val="000000"/>
        </w:rPr>
        <w:t xml:space="preserve">health, </w:t>
      </w:r>
      <w:r startTime="1168070" endTime="1168270">
        <w:rPr>
          <w:rFonts w:ascii="Bierstadt"/>
          <w:sz w:val="28"/>
          <w:color w:val="000000"/>
        </w:rPr>
        <w:t xml:space="preserve">we </w:t>
      </w:r>
      <w:r startTime="1168270" endTime="1168470">
        <w:rPr>
          <w:rFonts w:ascii="Bierstadt"/>
          <w:sz w:val="28"/>
          <w:color w:val="000000"/>
        </w:rPr>
        <w:t xml:space="preserve">learn </w:t>
      </w:r>
      <w:r startTime="1168470" endTime="1168670">
        <w:rPr>
          <w:rFonts w:ascii="Bierstadt"/>
          <w:sz w:val="28"/>
          <w:color w:val="000000"/>
        </w:rPr>
        <w:t xml:space="preserve">within </w:t>
      </w:r>
      <w:r startTime="1168670" endTime="1169110">
        <w:rPr>
          <w:rFonts w:ascii="Bierstadt"/>
          <w:sz w:val="28"/>
          <w:color w:val="000000"/>
        </w:rPr>
        <w:t xml:space="preserve">clinical </w:t>
      </w:r>
      <w:r startTime="1169110" endTime="1169590">
        <w:rPr>
          <w:rFonts w:ascii="Bierstadt"/>
          <w:sz w:val="28"/>
          <w:color w:val="000000"/>
        </w:rPr>
        <w:t xml:space="preserve">trials, </w:t>
      </w:r>
      <w:r startTime="1169590" endTime="1169830">
        <w:rPr>
          <w:rFonts w:ascii="Bierstadt"/>
          <w:sz w:val="28"/>
          <w:color w:val="000000"/>
        </w:rPr>
        <w:t xml:space="preserve">we </w:t>
      </w:r>
      <w:r startTime="1169830" endTime="1170110">
        <w:rPr>
          <w:rFonts w:ascii="Bierstadt"/>
          <w:sz w:val="28"/>
          <w:color w:val="000000"/>
        </w:rPr>
        <w:t xml:space="preserve">learn </w:t>
      </w:r>
      <w:r startTime="1170110" endTime="1170390">
        <w:rPr>
          <w:rFonts w:ascii="Bierstadt"/>
          <w:sz w:val="28"/>
          <w:color w:val="000000"/>
        </w:rPr>
        <w:t xml:space="preserve">within </w:t>
      </w:r>
      <w:r startTime="1170470" endTime="1170990">
        <w:rPr>
          <w:rFonts w:ascii="Bierstadt"/>
          <w:sz w:val="28"/>
          <w:color w:val="000000"/>
        </w:rPr>
        <w:t xml:space="preserve">tactics, </w:t>
      </w:r>
      <w:r startTime="1170990" endTime="1171150">
        <w:rPr>
          <w:rFonts w:ascii="Bierstadt"/>
          <w:sz w:val="28"/>
          <w:color w:val="000000"/>
        </w:rPr>
        <w:t xml:space="preserve">we </w:t>
      </w:r>
      <w:r startTime="1171150" endTime="1171390">
        <w:rPr>
          <w:rFonts w:ascii="Bierstadt"/>
          <w:sz w:val="28"/>
          <w:color w:val="000000"/>
        </w:rPr>
        <w:t xml:space="preserve">learn </w:t>
      </w:r>
      <w:r startTime="1171390" endTime="1171630">
        <w:rPr>
          <w:rFonts w:ascii="Bierstadt"/>
          <w:sz w:val="28"/>
          <w:color w:val="000000"/>
        </w:rPr>
        <w:t xml:space="preserve">within </w:t>
      </w:r>
      <w:r startTime="1171630" endTime="1172230">
        <w:rPr>
          <w:rFonts w:ascii="Bierstadt"/>
          <w:sz w:val="28"/>
          <w:color w:val="000000"/>
        </w:rPr>
        <w:t xml:space="preserve">measurement. </w:t>
      </w:r>
      <w:r startTime="1172390" endTime="1172670">
        <w:rPr>
          <w:rFonts w:ascii="Bierstadt"/>
          <w:sz w:val="28"/>
          <w:color w:val="000000"/>
        </w:rPr>
        <w:t xml:space="preserve">All </w:t>
      </w:r>
      <w:r startTime="1172670" endTime="1172830">
        <w:rPr>
          <w:rFonts w:ascii="Bierstadt"/>
          <w:sz w:val="28"/>
          <w:color w:val="000000"/>
        </w:rPr>
        <w:t xml:space="preserve">of </w:t>
      </w:r>
      <w:r startTime="1172830" endTime="1173030">
        <w:rPr>
          <w:rFonts w:ascii="Bierstadt"/>
          <w:sz w:val="28"/>
          <w:color w:val="000000"/>
        </w:rPr>
        <w:t xml:space="preserve">those </w:t>
      </w:r>
      <w:r startTime="1173030" endTime="1173310">
        <w:rPr>
          <w:rFonts w:ascii="Bierstadt"/>
          <w:sz w:val="28"/>
          <w:color w:val="000000"/>
        </w:rPr>
        <w:t xml:space="preserve">different </w:t>
      </w:r>
      <w:r startTime="1173310" endTime="1173670">
        <w:rPr>
          <w:rFonts w:ascii="Bierstadt"/>
          <w:sz w:val="28"/>
          <w:color w:val="000000"/>
        </w:rPr>
        <w:t xml:space="preserve">things </w:t>
      </w:r>
      <w:r startTime="1174070" endTime="1174430">
        <w:rPr>
          <w:rFonts w:ascii="Bierstadt"/>
          <w:sz w:val="28"/>
          <w:color w:val="000000"/>
        </w:rPr>
        <w:t xml:space="preserve">come </w:t>
      </w:r>
      <w:r startTime="1174430" endTime="1174790">
        <w:rPr>
          <w:rFonts w:ascii="Bierstadt"/>
          <w:sz w:val="28"/>
          <w:color w:val="000000"/>
        </w:rPr>
        <w:t xml:space="preserve">together </w:t>
      </w:r>
      <w:r startTime="1174870" endTime="1175150">
        <w:rPr>
          <w:rFonts w:ascii="Bierstadt"/>
          <w:sz w:val="28"/>
          <w:color w:val="000000"/>
        </w:rPr>
        <w:t xml:space="preserve">in </w:t>
      </w:r>
      <w:r startTime="1175150" endTime="1175310">
        <w:rPr>
          <w:rFonts w:ascii="Bierstadt"/>
          <w:sz w:val="28"/>
          <w:color w:val="000000"/>
        </w:rPr>
        <w:t xml:space="preserve">a </w:t>
      </w:r>
      <w:r startTime="1175310" endTime="1175550">
        <w:rPr>
          <w:rFonts w:ascii="Bierstadt"/>
          <w:sz w:val="28"/>
          <w:color w:val="000000"/>
        </w:rPr>
        <w:t xml:space="preserve">way </w:t>
      </w:r>
      <w:r startTime="1175550" endTime="1175870">
        <w:rPr>
          <w:rFonts w:ascii="Bierstadt"/>
          <w:sz w:val="28"/>
          <w:color w:val="000000"/>
        </w:rPr>
        <w:t xml:space="preserve">that </w:t>
      </w:r>
      <w:r startTime="1175870" endTime="1176350">
        <w:rPr>
          <w:rFonts w:ascii="Bierstadt"/>
          <w:sz w:val="28"/>
          <w:color w:val="000000"/>
        </w:rPr>
        <w:t xml:space="preserve">ideally </w:t>
      </w:r>
      <w:r startTime="1176350" endTime="1176630">
        <w:rPr>
          <w:rFonts w:ascii="Bierstadt"/>
          <w:sz w:val="28"/>
          <w:color w:val="000000"/>
        </w:rPr>
        <w:t xml:space="preserve">move </w:t>
      </w:r>
      <w:r startTime="1176630" endTime="1176950">
        <w:rPr>
          <w:rFonts w:ascii="Bierstadt"/>
          <w:sz w:val="28"/>
          <w:color w:val="000000"/>
        </w:rPr>
        <w:t xml:space="preserve">us </w:t>
      </w:r>
      <w:r startTime="1177030" endTime="1177430">
        <w:rPr>
          <w:rFonts w:ascii="Bierstadt"/>
          <w:sz w:val="28"/>
          <w:color w:val="000000"/>
        </w:rPr>
        <w:t xml:space="preserve">forward. </w:t>
      </w:r>
    </w:p>
    <w:p>
      <w:pPr>
        <w:spacing w:after="0" w:line="300" w:lineRule="exact"/>
      </w:pPr>
      <w:r>
        <w:t>19:38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178550" endTime="1178870">
        <w:rPr>
          <w:rFonts w:ascii="Bierstadt"/>
          <w:sz w:val="28"/>
          <w:color w:val="000000"/>
        </w:rPr>
        <w:t xml:space="preserve">but </w:t>
      </w:r>
      <w:r startTime="1178870" endTime="1179070">
        <w:rPr>
          <w:rFonts w:ascii="Bierstadt"/>
          <w:sz w:val="28"/>
          <w:color w:val="000000"/>
        </w:rPr>
        <w:t xml:space="preserve">never </w:t>
      </w:r>
      <w:r startTime="1179070" endTime="1179350">
        <w:rPr>
          <w:rFonts w:ascii="Bierstadt"/>
          <w:sz w:val="28"/>
          <w:color w:val="000000"/>
        </w:rPr>
        <w:t xml:space="preserve">stop </w:t>
      </w:r>
      <w:r startTime="1179350" endTime="1179830">
        <w:rPr>
          <w:rFonts w:ascii="Bierstadt"/>
          <w:sz w:val="28"/>
          <w:color w:val="000000"/>
        </w:rPr>
        <w:t xml:space="preserve">learning. </w:t>
      </w:r>
    </w:p>
    <w:p>
      <w:pPr>
        <w:spacing w:after="0" w:line="300" w:lineRule="exact"/>
      </w:pPr>
      <w:r>
        <w:t>19:40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180630" endTime="1180990">
        <w:rPr>
          <w:rFonts w:ascii="Bierstadt"/>
          <w:sz w:val="28"/>
          <w:color w:val="000000"/>
        </w:rPr>
        <w:t xml:space="preserve">Yeah, </w:t>
      </w:r>
      <w:r startTime="1180990" endTime="1181110">
        <w:rPr>
          <w:rFonts w:ascii="Bierstadt"/>
          <w:sz w:val="28"/>
          <w:color w:val="000000"/>
        </w:rPr>
        <w:t xml:space="preserve">I </w:t>
      </w:r>
      <w:r startTime="1181110" endTime="1181350">
        <w:rPr>
          <w:rFonts w:ascii="Bierstadt"/>
          <w:sz w:val="28"/>
          <w:color w:val="000000"/>
        </w:rPr>
        <w:t xml:space="preserve">would </w:t>
      </w:r>
      <w:r startTime="1181430" endTime="1181950">
        <w:rPr>
          <w:rFonts w:ascii="Bierstadt"/>
          <w:sz w:val="28"/>
          <w:color w:val="000000"/>
        </w:rPr>
        <w:t xml:space="preserve">echo </w:t>
      </w:r>
      <w:r startTime="1181950" endTime="1182150">
        <w:rPr>
          <w:rFonts w:ascii="Bierstadt"/>
          <w:sz w:val="28"/>
          <w:color w:val="000000"/>
        </w:rPr>
        <w:t xml:space="preserve">that. </w:t>
      </w:r>
      <w:r startTime="1182150" endTime="1182309">
        <w:rPr>
          <w:rFonts w:ascii="Bierstadt"/>
          <w:sz w:val="28"/>
          <w:color w:val="000000"/>
        </w:rPr>
        <w:t xml:space="preserve">I </w:t>
      </w:r>
      <w:r startTime="1182309" endTime="1182550">
        <w:rPr>
          <w:rFonts w:ascii="Bierstadt"/>
          <w:sz w:val="28"/>
          <w:color w:val="000000"/>
        </w:rPr>
        <w:t xml:space="preserve">think </w:t>
      </w:r>
      <w:r startTime="1182630" endTime="1182910">
        <w:rPr>
          <w:rFonts w:ascii="Bierstadt"/>
          <w:sz w:val="28"/>
          <w:color w:val="000000"/>
        </w:rPr>
        <w:t xml:space="preserve">if </w:t>
      </w:r>
      <w:r startTime="1182910" endTime="1183070">
        <w:rPr>
          <w:rFonts w:ascii="Bierstadt"/>
          <w:sz w:val="28"/>
          <w:color w:val="000000"/>
        </w:rPr>
        <w:t xml:space="preserve">I </w:t>
      </w:r>
      <w:r startTime="1183070" endTime="1183350">
        <w:rPr>
          <w:rFonts w:ascii="Bierstadt"/>
          <w:sz w:val="28"/>
          <w:color w:val="000000"/>
        </w:rPr>
        <w:t xml:space="preserve">were </w:t>
      </w:r>
      <w:r startTime="1183350" endTime="1183870">
        <w:rPr>
          <w:rFonts w:ascii="Bierstadt"/>
          <w:sz w:val="28"/>
          <w:color w:val="000000"/>
        </w:rPr>
        <w:t xml:space="preserve">asking </w:t>
      </w:r>
      <w:r startTime="1183870" endTime="1184150">
        <w:rPr>
          <w:rFonts w:ascii="Bierstadt"/>
          <w:sz w:val="28"/>
          <w:color w:val="000000"/>
        </w:rPr>
        <w:t xml:space="preserve">myself </w:t>
      </w:r>
      <w:r startTime="1184150" endTime="1184350">
        <w:rPr>
          <w:rFonts w:ascii="Bierstadt"/>
          <w:sz w:val="28"/>
          <w:color w:val="000000"/>
        </w:rPr>
        <w:t xml:space="preserve">the </w:t>
      </w:r>
      <w:r startTime="1184350" endTime="1184630">
        <w:rPr>
          <w:rFonts w:ascii="Bierstadt"/>
          <w:sz w:val="28"/>
          <w:color w:val="000000"/>
        </w:rPr>
        <w:t xml:space="preserve">question, </w:t>
      </w:r>
      <w:r startTime="1184870" endTime="1185190">
        <w:rPr>
          <w:rFonts w:ascii="Bierstadt"/>
          <w:sz w:val="28"/>
          <w:color w:val="000000"/>
        </w:rPr>
        <w:t xml:space="preserve">that </w:t>
      </w:r>
      <w:r startTime="1185190" endTime="1185350">
        <w:rPr>
          <w:rFonts w:ascii="Bierstadt"/>
          <w:sz w:val="28"/>
          <w:color w:val="000000"/>
        </w:rPr>
        <w:t xml:space="preserve">I </w:t>
      </w:r>
      <w:r startTime="1185350" endTime="1185470">
        <w:rPr>
          <w:rFonts w:ascii="Bierstadt"/>
          <w:sz w:val="28"/>
          <w:color w:val="000000"/>
        </w:rPr>
        <w:t xml:space="preserve">would </w:t>
      </w:r>
      <w:r startTime="1185470" endTime="1185750">
        <w:rPr>
          <w:rFonts w:ascii="Bierstadt"/>
          <w:sz w:val="28"/>
          <w:color w:val="000000"/>
        </w:rPr>
        <w:t xml:space="preserve">focus </w:t>
      </w:r>
      <w:r startTime="1185750" endTime="1186150">
        <w:rPr>
          <w:rFonts w:ascii="Bierstadt"/>
          <w:sz w:val="28"/>
          <w:color w:val="000000"/>
        </w:rPr>
        <w:t xml:space="preserve">on </w:t>
      </w:r>
      <w:r startTime="1186150" endTime="1186670">
        <w:rPr>
          <w:rFonts w:ascii="Bierstadt"/>
          <w:sz w:val="28"/>
          <w:color w:val="000000"/>
        </w:rPr>
        <w:t xml:space="preserve">remaining </w:t>
      </w:r>
      <w:r startTime="1186670" endTime="1187190">
        <w:rPr>
          <w:rFonts w:ascii="Bierstadt"/>
          <w:sz w:val="28"/>
          <w:color w:val="000000"/>
        </w:rPr>
        <w:t xml:space="preserve">curious. </w:t>
      </w:r>
      <w:r startTime="1187350" endTime="1187630">
        <w:rPr>
          <w:rFonts w:ascii="Bierstadt"/>
          <w:sz w:val="28"/>
          <w:color w:val="000000"/>
        </w:rPr>
        <w:t xml:space="preserve">And </w:t>
      </w:r>
      <w:r startTime="1187630" endTime="1187750">
        <w:rPr>
          <w:rFonts w:ascii="Bierstadt"/>
          <w:sz w:val="28"/>
          <w:color w:val="000000"/>
        </w:rPr>
        <w:t xml:space="preserve">I </w:t>
      </w:r>
      <w:r startTime="1187750" endTime="1187870">
        <w:rPr>
          <w:rFonts w:ascii="Bierstadt"/>
          <w:sz w:val="28"/>
          <w:color w:val="000000"/>
        </w:rPr>
        <w:t xml:space="preserve">think </w:t>
      </w:r>
      <w:r startTime="1187870" endTime="1188070">
        <w:rPr>
          <w:rFonts w:ascii="Bierstadt"/>
          <w:sz w:val="28"/>
          <w:color w:val="000000"/>
        </w:rPr>
        <w:t xml:space="preserve">that </w:t>
      </w:r>
      <w:r startTime="1188070" endTime="1188270">
        <w:rPr>
          <w:rFonts w:ascii="Bierstadt"/>
          <w:sz w:val="28"/>
          <w:color w:val="000000"/>
        </w:rPr>
        <w:t xml:space="preserve">that </w:t>
      </w:r>
      <w:r startTime="1188270" endTime="1188430">
        <w:rPr>
          <w:rFonts w:ascii="Bierstadt"/>
          <w:sz w:val="28"/>
          <w:color w:val="000000"/>
        </w:rPr>
        <w:t xml:space="preserve">is </w:t>
      </w:r>
      <w:r startTime="1188430" endTime="1188590">
        <w:rPr>
          <w:rFonts w:ascii="Bierstadt"/>
          <w:sz w:val="28"/>
          <w:color w:val="000000"/>
        </w:rPr>
        <w:t xml:space="preserve">the </w:t>
      </w:r>
      <w:r startTime="1188590" endTime="1188830">
        <w:rPr>
          <w:rFonts w:ascii="Bierstadt"/>
          <w:sz w:val="28"/>
          <w:color w:val="000000"/>
        </w:rPr>
        <w:t xml:space="preserve">same </w:t>
      </w:r>
      <w:r startTime="1188830" endTime="1189350">
        <w:rPr>
          <w:rFonts w:ascii="Bierstadt"/>
          <w:sz w:val="28"/>
          <w:color w:val="000000"/>
        </w:rPr>
        <w:t xml:space="preserve">sentiment. </w:t>
      </w:r>
      <w:r startTime="1189350" endTime="1189670">
        <w:rPr>
          <w:rFonts w:ascii="Bierstadt"/>
          <w:sz w:val="28"/>
          <w:color w:val="000000"/>
        </w:rPr>
        <w:t xml:space="preserve">It's </w:t>
      </w:r>
      <w:r startTime="1189670" endTime="1190070">
        <w:rPr>
          <w:rFonts w:ascii="Bierstadt"/>
          <w:sz w:val="28"/>
          <w:color w:val="000000"/>
        </w:rPr>
        <w:t xml:space="preserve">diving </w:t>
      </w:r>
      <w:r startTime="1190070" endTime="1190310">
        <w:rPr>
          <w:rFonts w:ascii="Bierstadt"/>
          <w:sz w:val="28"/>
          <w:color w:val="000000"/>
        </w:rPr>
        <w:t xml:space="preserve">into </w:t>
      </w:r>
      <w:r startTime="1190310" endTime="1190510">
        <w:rPr>
          <w:rFonts w:ascii="Bierstadt"/>
          <w:sz w:val="28"/>
          <w:color w:val="000000"/>
        </w:rPr>
        <w:t xml:space="preserve">the </w:t>
      </w:r>
      <w:r startTime="1190510" endTime="1190790">
        <w:rPr>
          <w:rFonts w:ascii="Bierstadt"/>
          <w:sz w:val="28"/>
          <w:color w:val="000000"/>
        </w:rPr>
        <w:t xml:space="preserve">information </w:t>
      </w:r>
      <w:r startTime="1190870" endTime="1191150">
        <w:rPr>
          <w:rFonts w:ascii="Bierstadt"/>
          <w:sz w:val="28"/>
          <w:color w:val="000000"/>
        </w:rPr>
        <w:t xml:space="preserve">and </w:t>
      </w:r>
      <w:r startTime="1191150" endTime="1191270">
        <w:rPr>
          <w:rFonts w:ascii="Bierstadt"/>
          <w:sz w:val="28"/>
          <w:color w:val="000000"/>
        </w:rPr>
        <w:t xml:space="preserve">the </w:t>
      </w:r>
      <w:r startTime="1191270" endTime="1191510">
        <w:rPr>
          <w:rFonts w:ascii="Bierstadt"/>
          <w:sz w:val="28"/>
          <w:color w:val="000000"/>
        </w:rPr>
        <w:t xml:space="preserve">data.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b735f2a1cd914bc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19:51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1191590" endTime="1192000">
              <w:rPr>
                <w:rFonts w:ascii="Bierstadt"/>
                <w:sz w:val="28"/>
                <w:color w:val="000000"/>
              </w:rPr>
              <w:t xml:space="preserve">It's. </w:t>
            </w:r>
            <w:r startTime="1192630" endTime="1192950">
              <w:rPr>
                <w:rFonts w:ascii="Bierstadt"/>
                <w:sz w:val="28"/>
                <w:color w:val="000000"/>
              </w:rPr>
              <w:t xml:space="preserve">It's, </w:t>
            </w:r>
            <w:r startTime="1193190" endTime="1193630">
              <w:rPr>
                <w:rFonts w:ascii="Bierstadt"/>
                <w:sz w:val="28"/>
                <w:color w:val="000000"/>
              </w:rPr>
              <w:t xml:space="preserve">listening </w:t>
            </w:r>
            <w:r startTime="1193630" endTime="1193830">
              <w:rPr>
                <w:rFonts w:ascii="Bierstadt"/>
                <w:sz w:val="28"/>
                <w:color w:val="000000"/>
              </w:rPr>
              <w:t xml:space="preserve">to </w:t>
            </w:r>
            <w:r startTime="1193830" endTime="1194150">
              <w:rPr>
                <w:rFonts w:ascii="Bierstadt"/>
                <w:sz w:val="28"/>
                <w:color w:val="000000"/>
              </w:rPr>
              <w:t xml:space="preserve">people, </w:t>
            </w:r>
            <w:r startTime="1194310" endTime="1194630">
              <w:rPr>
                <w:rFonts w:ascii="Bierstadt"/>
                <w:sz w:val="28"/>
                <w:color w:val="000000"/>
              </w:rPr>
              <w:t xml:space="preserve">the </w:t>
            </w:r>
            <w:r startTime="1194630" endTime="1195110">
              <w:rPr>
                <w:rFonts w:ascii="Bierstadt"/>
                <w:sz w:val="28"/>
                <w:color w:val="000000"/>
              </w:rPr>
              <w:t xml:space="preserve">experts, </w:t>
            </w:r>
            <w:r startTime="1195110" endTime="1195630">
              <w:rPr>
                <w:rFonts w:ascii="Bierstadt"/>
                <w:sz w:val="28"/>
                <w:color w:val="000000"/>
              </w:rPr>
              <w:t xml:space="preserve">listening </w:t>
            </w:r>
            <w:r startTime="1195630" endTime="1195870">
              <w:rPr>
                <w:rFonts w:ascii="Bierstadt"/>
                <w:sz w:val="28"/>
                <w:color w:val="000000"/>
              </w:rPr>
              <w:t xml:space="preserve">to </w:t>
            </w:r>
            <w:r startTime="1195870" endTime="1196150">
              <w:rPr>
                <w:rFonts w:ascii="Bierstadt"/>
                <w:sz w:val="28"/>
                <w:color w:val="000000"/>
              </w:rPr>
              <w:t xml:space="preserve">your </w:t>
            </w:r>
            <w:r startTime="1196150" endTime="1196790">
              <w:rPr>
                <w:rFonts w:ascii="Bierstadt"/>
                <w:sz w:val="28"/>
                <w:color w:val="000000"/>
              </w:rPr>
              <w:t xml:space="preserve">intuition. </w:t>
            </w:r>
            <w:r startTime="1196950" endTime="1197230">
              <w:rPr>
                <w:rFonts w:ascii="Bierstadt"/>
                <w:sz w:val="28"/>
                <w:color w:val="000000"/>
              </w:rPr>
              <w:t xml:space="preserve">And </w:t>
            </w:r>
            <w:r startTime="1197230" endTime="1197470">
              <w:rPr>
                <w:rFonts w:ascii="Bierstadt"/>
                <w:sz w:val="28"/>
                <w:color w:val="000000"/>
              </w:rPr>
              <w:t xml:space="preserve">it's </w:t>
            </w:r>
            <w:r startTime="1197470" endTime="1197670">
              <w:rPr>
                <w:rFonts w:ascii="Bierstadt"/>
                <w:sz w:val="28"/>
                <w:color w:val="000000"/>
              </w:rPr>
              <w:t xml:space="preserve">also </w:t>
            </w:r>
            <w:r startTime="1197670" endTime="1198030">
              <w:rPr>
                <w:rFonts w:ascii="Bierstadt"/>
                <w:sz w:val="28"/>
                <w:color w:val="000000"/>
              </w:rPr>
              <w:t xml:space="preserve">staying </w:t>
            </w:r>
            <w:r startTime="1198030" endTime="1198270">
              <w:rPr>
                <w:rFonts w:ascii="Bierstadt"/>
                <w:sz w:val="28"/>
                <w:color w:val="000000"/>
              </w:rPr>
              <w:t xml:space="preserve">open </w:t>
            </w:r>
            <w:r startTime="1198270" endTime="1198630">
              <w:rPr>
                <w:rFonts w:ascii="Bierstadt"/>
                <w:sz w:val="28"/>
                <w:color w:val="000000"/>
              </w:rPr>
              <w:t xml:space="preserve">to </w:t>
            </w:r>
            <w:r startTime="1198790" endTime="1199390">
              <w:rPr>
                <w:rFonts w:ascii="Bierstadt"/>
                <w:sz w:val="28"/>
                <w:color w:val="000000"/>
              </w:rPr>
              <w:t xml:space="preserve">constantly </w:t>
            </w:r>
            <w:r startTime="1199390" endTime="1199750">
              <w:rPr>
                <w:rFonts w:ascii="Bierstadt"/>
                <w:sz w:val="28"/>
                <w:color w:val="000000"/>
              </w:rPr>
              <w:t xml:space="preserve">learning. </w:t>
            </w:r>
            <w:r startTime="1200390" endTime="1200750">
              <w:rPr>
                <w:rFonts w:ascii="Bierstadt"/>
                <w:sz w:val="28"/>
                <w:color w:val="000000"/>
              </w:rPr>
              <w:t xml:space="preserve">Well, </w:t>
            </w:r>
            <w:r startTime="1200750" endTime="1200990">
              <w:rPr>
                <w:rFonts w:ascii="Bierstadt"/>
                <w:sz w:val="28"/>
                <w:color w:val="000000"/>
              </w:rPr>
              <w:t xml:space="preserve">I </w:t>
            </w:r>
            <w:r startTime="1200990" endTime="1201190">
              <w:rPr>
                <w:rFonts w:ascii="Bierstadt"/>
                <w:sz w:val="28"/>
                <w:color w:val="000000"/>
              </w:rPr>
              <w:t xml:space="preserve">know </w:t>
            </w:r>
            <w:r startTime="1201190" endTime="1201510">
              <w:rPr>
                <w:rFonts w:ascii="Bierstadt"/>
                <w:sz w:val="28"/>
                <w:color w:val="000000"/>
              </w:rPr>
              <w:t xml:space="preserve">we </w:t>
            </w:r>
            <w:r startTime="1201510" endTime="1201830">
              <w:rPr>
                <w:rFonts w:ascii="Bierstadt"/>
                <w:sz w:val="28"/>
                <w:color w:val="000000"/>
              </w:rPr>
              <w:t xml:space="preserve">are </w:t>
            </w:r>
            <w:r startTime="1201830" endTime="1202070">
              <w:rPr>
                <w:rFonts w:ascii="Bierstadt"/>
                <w:sz w:val="28"/>
                <w:color w:val="000000"/>
              </w:rPr>
              <w:t xml:space="preserve">close </w:t>
            </w:r>
            <w:r startTime="1202070" endTime="1202230">
              <w:rPr>
                <w:rFonts w:ascii="Bierstadt"/>
                <w:sz w:val="28"/>
                <w:color w:val="000000"/>
              </w:rPr>
              <w:t xml:space="preserve">to </w:t>
            </w:r>
            <w:r startTime="1202230" endTime="1202310">
              <w:rPr>
                <w:rFonts w:ascii="Bierstadt"/>
                <w:sz w:val="28"/>
                <w:color w:val="000000"/>
              </w:rPr>
              <w:t xml:space="preserve">the </w:t>
            </w:r>
            <w:r startTime="1202310" endTime="1202430">
              <w:rPr>
                <w:rFonts w:ascii="Bierstadt"/>
                <w:sz w:val="28"/>
                <w:color w:val="000000"/>
              </w:rPr>
              <w:t xml:space="preserve">end </w:t>
            </w:r>
            <w:r startTime="1202430" endTime="1202590">
              <w:rPr>
                <w:rFonts w:ascii="Bierstadt"/>
                <w:sz w:val="28"/>
                <w:color w:val="000000"/>
              </w:rPr>
              <w:t xml:space="preserve">of </w:t>
            </w:r>
            <w:r startTime="1202590" endTime="1202790">
              <w:rPr>
                <w:rFonts w:ascii="Bierstadt"/>
                <w:sz w:val="28"/>
                <w:color w:val="000000"/>
              </w:rPr>
              <w:t xml:space="preserve">time, </w:t>
            </w:r>
            <w:r startTime="1202790" endTime="1202990">
              <w:rPr>
                <w:rFonts w:ascii="Bierstadt"/>
                <w:sz w:val="28"/>
                <w:color w:val="000000"/>
              </w:rPr>
              <w:t xml:space="preserve">but </w:t>
            </w:r>
            <w:r startTime="1202990" endTime="1203110">
              <w:rPr>
                <w:rFonts w:ascii="Bierstadt"/>
                <w:sz w:val="28"/>
                <w:color w:val="000000"/>
              </w:rPr>
              <w:t xml:space="preserve">I </w:t>
            </w:r>
            <w:r startTime="1203110" endTime="1203270">
              <w:rPr>
                <w:rFonts w:ascii="Bierstadt"/>
                <w:sz w:val="28"/>
                <w:color w:val="000000"/>
              </w:rPr>
              <w:t xml:space="preserve">did </w:t>
            </w:r>
            <w:r startTime="1203270" endTime="1203470">
              <w:rPr>
                <w:rFonts w:ascii="Bierstadt"/>
                <w:sz w:val="28"/>
                <w:color w:val="000000"/>
              </w:rPr>
              <w:t xml:space="preserve">want </w:t>
            </w:r>
            <w:r startTime="1203470" endTime="1203590">
              <w:rPr>
                <w:rFonts w:ascii="Bierstadt"/>
                <w:sz w:val="28"/>
                <w:color w:val="000000"/>
              </w:rPr>
              <w:t xml:space="preserve">to </w:t>
            </w:r>
            <w:r startTime="1203590" endTime="1203670">
              <w:rPr>
                <w:rFonts w:ascii="Bierstadt"/>
                <w:sz w:val="28"/>
                <w:color w:val="000000"/>
              </w:rPr>
              <w:t xml:space="preserve">see </w:t>
            </w:r>
            <w:r startTime="1203670" endTime="1203790">
              <w:rPr>
                <w:rFonts w:ascii="Bierstadt"/>
                <w:sz w:val="28"/>
                <w:color w:val="000000"/>
              </w:rPr>
              <w:t xml:space="preserve">if </w:t>
            </w:r>
            <w:r startTime="1203790" endTime="1204190">
              <w:rPr>
                <w:rFonts w:ascii="Bierstadt"/>
                <w:sz w:val="28"/>
                <w:color w:val="000000"/>
              </w:rPr>
              <w:t xml:space="preserve">anybody </w:t>
            </w:r>
            <w:r startTime="1204190" endTime="1204390">
              <w:rPr>
                <w:rFonts w:ascii="Bierstadt"/>
                <w:sz w:val="28"/>
                <w:color w:val="000000"/>
              </w:rPr>
              <w:t xml:space="preserve">has </w:t>
            </w:r>
            <w:r startTime="1204390" endTime="1204630">
              <w:rPr>
                <w:rFonts w:ascii="Bierstadt"/>
                <w:sz w:val="28"/>
                <w:color w:val="000000"/>
              </w:rPr>
              <w:t xml:space="preserve">any </w:t>
            </w:r>
            <w:r startTime="1204630" endTime="1205110">
              <w:rPr>
                <w:rFonts w:ascii="Bierstadt"/>
                <w:sz w:val="28"/>
                <w:color w:val="000000"/>
              </w:rPr>
              <w:t xml:space="preserve">questions </w:t>
            </w:r>
            <w:r startTime="1205110" endTime="1205310">
              <w:rPr>
                <w:rFonts w:ascii="Bierstadt"/>
                <w:sz w:val="28"/>
                <w:color w:val="000000"/>
              </w:rPr>
              <w:t xml:space="preserve">for </w:t>
            </w:r>
            <w:r startTime="1205310" endTime="1205590">
              <w:rPr>
                <w:rFonts w:ascii="Bierstadt"/>
                <w:sz w:val="28"/>
                <w:color w:val="000000"/>
              </w:rPr>
              <w:t xml:space="preserve">us. </w:t>
            </w:r>
          </w:p>
        </w:tc>
      </w:tr>
    </w:tbl>
    <w:p>
      <w:pPr>
        <w:spacing w:after="0" w:line="300" w:lineRule="exact"/>
      </w:pPr>
      <w:r>
        <w:t>20:10</w:t>
      </w:r>
    </w:p>
    <w:p>
      <w:pPr>
        <w:pStyle w:val="Heading2"/>
      </w:pPr>
      <w:pPr>
        <w:spacing w:line="300" w:lineRule="exact"/>
      </w:pPr>
      <w:r>
        <w:rPr>
          <w:b/>
        </w:rPr>
        <w:t>Emily Seale</w:t>
      </w:r>
    </w:p>
    <w:p>
      <w:r startTime="1210310" endTime="1210630">
        <w:rPr>
          <w:rFonts w:ascii="Bierstadt"/>
          <w:sz w:val="28"/>
          <w:color w:val="000000"/>
        </w:rPr>
        <w:t xml:space="preserve">If </w:t>
      </w:r>
      <w:r startTime="1210630" endTime="1210910">
        <w:rPr>
          <w:rFonts w:ascii="Bierstadt"/>
          <w:sz w:val="28"/>
          <w:color w:val="000000"/>
        </w:rPr>
        <w:t xml:space="preserve">not, </w:t>
      </w:r>
      <w:r startTime="1210910" endTime="1211150">
        <w:rPr>
          <w:rFonts w:ascii="Bierstadt"/>
          <w:sz w:val="28"/>
          <w:color w:val="000000"/>
        </w:rPr>
        <w:t xml:space="preserve">then </w:t>
      </w:r>
      <w:r startTime="1211150" endTime="1211430">
        <w:rPr>
          <w:rFonts w:ascii="Bierstadt"/>
          <w:sz w:val="28"/>
          <w:color w:val="000000"/>
        </w:rPr>
        <w:t xml:space="preserve">I'll </w:t>
      </w:r>
      <w:r startTime="1211430" endTime="1211710">
        <w:rPr>
          <w:rFonts w:ascii="Bierstadt"/>
          <w:sz w:val="28"/>
          <w:color w:val="000000"/>
        </w:rPr>
        <w:t xml:space="preserve">ask </w:t>
      </w:r>
      <w:r startTime="1211710" endTime="1211990">
        <w:rPr>
          <w:rFonts w:ascii="Bierstadt"/>
          <w:sz w:val="28"/>
          <w:color w:val="000000"/>
        </w:rPr>
        <w:t xml:space="preserve">you </w:t>
      </w:r>
      <w:r startTime="1211990" endTime="1212350">
        <w:rPr>
          <w:rFonts w:ascii="Bierstadt"/>
          <w:sz w:val="28"/>
          <w:color w:val="000000"/>
        </w:rPr>
        <w:t xml:space="preserve">lovely </w:t>
      </w:r>
      <w:r startTime="1212350" endTime="1212670">
        <w:rPr>
          <w:rFonts w:ascii="Bierstadt"/>
          <w:sz w:val="28"/>
          <w:color w:val="000000"/>
        </w:rPr>
        <w:t xml:space="preserve">ladies </w:t>
      </w:r>
      <w:r startTime="1212670" endTime="1212910">
        <w:rPr>
          <w:rFonts w:ascii="Bierstadt"/>
          <w:sz w:val="28"/>
          <w:color w:val="000000"/>
        </w:rPr>
        <w:t xml:space="preserve">another </w:t>
      </w:r>
      <w:r startTime="1212910" endTime="1213190">
        <w:rPr>
          <w:rFonts w:ascii="Bierstadt"/>
          <w:sz w:val="28"/>
          <w:color w:val="000000"/>
        </w:rPr>
        <w:t xml:space="preserve">question </w:t>
      </w:r>
      <w:r startTime="1213190" endTime="1213390">
        <w:rPr>
          <w:rFonts w:ascii="Bierstadt"/>
          <w:sz w:val="28"/>
          <w:color w:val="000000"/>
        </w:rPr>
        <w:t xml:space="preserve">that </w:t>
      </w:r>
      <w:r startTime="1213390" endTime="1213550">
        <w:rPr>
          <w:rFonts w:ascii="Bierstadt"/>
          <w:sz w:val="28"/>
          <w:color w:val="000000"/>
        </w:rPr>
        <w:t xml:space="preserve">I </w:t>
      </w:r>
      <w:r startTime="1213550" endTime="1213830">
        <w:rPr>
          <w:rFonts w:ascii="Bierstadt"/>
          <w:sz w:val="28"/>
          <w:color w:val="000000"/>
        </w:rPr>
        <w:t xml:space="preserve">have. </w:t>
      </w:r>
      <w:r startTime="1214070" endTime="1214350">
        <w:rPr>
          <w:rFonts w:ascii="Bierstadt"/>
          <w:sz w:val="28"/>
          <w:color w:val="000000"/>
        </w:rPr>
        <w:t xml:space="preserve">When </w:t>
      </w:r>
      <w:r startTime="1214350" endTime="1214510">
        <w:rPr>
          <w:rFonts w:ascii="Bierstadt"/>
          <w:sz w:val="28"/>
          <w:color w:val="000000"/>
        </w:rPr>
        <w:t xml:space="preserve">you </w:t>
      </w:r>
      <w:r startTime="1214510" endTime="1214670">
        <w:rPr>
          <w:rFonts w:ascii="Bierstadt"/>
          <w:sz w:val="28"/>
          <w:color w:val="000000"/>
        </w:rPr>
        <w:t xml:space="preserve">think </w:t>
      </w:r>
      <w:r startTime="1214670" endTime="1214910">
        <w:rPr>
          <w:rFonts w:ascii="Bierstadt"/>
          <w:sz w:val="28"/>
          <w:color w:val="000000"/>
        </w:rPr>
        <w:t xml:space="preserve">about </w:t>
      </w:r>
      <w:r startTime="1214910" endTime="1215350">
        <w:rPr>
          <w:rFonts w:ascii="Bierstadt"/>
          <w:sz w:val="28"/>
          <w:color w:val="000000"/>
        </w:rPr>
        <w:t xml:space="preserve">women's </w:t>
      </w:r>
      <w:r startTime="1215350" endTime="1215550">
        <w:rPr>
          <w:rFonts w:ascii="Bierstadt"/>
          <w:sz w:val="28"/>
          <w:color w:val="000000"/>
        </w:rPr>
        <w:t xml:space="preserve">health, </w:t>
      </w:r>
      <w:r startTime="1215550" endTime="1215910">
        <w:rPr>
          <w:rFonts w:ascii="Bierstadt"/>
          <w:sz w:val="28"/>
          <w:color w:val="000000"/>
        </w:rPr>
        <w:t xml:space="preserve">where </w:t>
      </w:r>
      <w:r startTime="1215910" endTime="1216150">
        <w:rPr>
          <w:rFonts w:ascii="Bierstadt"/>
          <w:sz w:val="28"/>
          <w:color w:val="000000"/>
        </w:rPr>
        <w:t xml:space="preserve">do </w:t>
      </w:r>
      <w:r startTime="1216150" endTime="1216270">
        <w:rPr>
          <w:rFonts w:ascii="Bierstadt"/>
          <w:sz w:val="28"/>
          <w:color w:val="000000"/>
        </w:rPr>
        <w:t xml:space="preserve">you </w:t>
      </w:r>
      <w:r startTime="1216270" endTime="1216470">
        <w:rPr>
          <w:rFonts w:ascii="Bierstadt"/>
          <w:sz w:val="28"/>
          <w:color w:val="000000"/>
        </w:rPr>
        <w:t xml:space="preserve">think </w:t>
      </w:r>
      <w:r startTime="1216470" endTime="1216670">
        <w:rPr>
          <w:rFonts w:ascii="Bierstadt"/>
          <w:sz w:val="28"/>
          <w:color w:val="000000"/>
        </w:rPr>
        <w:t xml:space="preserve">that </w:t>
      </w:r>
      <w:r startTime="1216670" endTime="1216830">
        <w:rPr>
          <w:rFonts w:ascii="Bierstadt"/>
          <w:sz w:val="28"/>
          <w:color w:val="000000"/>
        </w:rPr>
        <w:t xml:space="preserve">there </w:t>
      </w:r>
      <w:r startTime="1216830" endTime="1216990">
        <w:rPr>
          <w:rFonts w:ascii="Bierstadt"/>
          <w:sz w:val="28"/>
          <w:color w:val="000000"/>
        </w:rPr>
        <w:t xml:space="preserve">is </w:t>
      </w:r>
      <w:r startTime="1216990" endTime="1217110">
        <w:rPr>
          <w:rFonts w:ascii="Bierstadt"/>
          <w:sz w:val="28"/>
          <w:color w:val="000000"/>
        </w:rPr>
        <w:t xml:space="preserve">the </w:t>
      </w:r>
      <w:r startTime="1217110" endTime="1217270">
        <w:rPr>
          <w:rFonts w:ascii="Bierstadt"/>
          <w:sz w:val="28"/>
          <w:color w:val="000000"/>
        </w:rPr>
        <w:t xml:space="preserve">most </w:t>
      </w:r>
      <w:r startTime="1217270" endTime="1217950">
        <w:rPr>
          <w:rFonts w:ascii="Bierstadt"/>
          <w:sz w:val="28"/>
          <w:color w:val="000000"/>
        </w:rPr>
        <w:t xml:space="preserve">opportunity </w:t>
      </w:r>
      <w:r startTime="1217950" endTime="1218230">
        <w:rPr>
          <w:rFonts w:ascii="Bierstadt"/>
          <w:sz w:val="28"/>
          <w:color w:val="000000"/>
        </w:rPr>
        <w:t xml:space="preserve">for </w:t>
      </w:r>
      <w:r startTime="1218230" endTime="1218950">
        <w:rPr>
          <w:rFonts w:ascii="Bierstadt"/>
          <w:sz w:val="28"/>
          <w:color w:val="000000"/>
        </w:rPr>
        <w:t xml:space="preserve">communications </w:t>
      </w:r>
      <w:r startTime="1219110" endTime="1219510">
        <w:rPr>
          <w:rFonts w:ascii="Bierstadt"/>
          <w:sz w:val="28"/>
          <w:color w:val="000000"/>
        </w:rPr>
        <w:t xml:space="preserve">to </w:t>
      </w:r>
      <w:r startTime="1219670" endTime="1220230">
        <w:rPr>
          <w:rFonts w:ascii="Bierstadt"/>
          <w:sz w:val="28"/>
          <w:color w:val="000000"/>
        </w:rPr>
        <w:t xml:space="preserve">advance </w:t>
      </w:r>
      <w:r startTime="1221180" endTime="1221660">
        <w:rPr>
          <w:rFonts w:ascii="Bierstadt"/>
          <w:sz w:val="28"/>
          <w:color w:val="000000"/>
        </w:rPr>
        <w:t xml:space="preserve">awareness, </w:t>
      </w:r>
      <w:r startTime="1221740" endTime="1222780">
        <w:rPr>
          <w:rFonts w:ascii="Bierstadt"/>
          <w:sz w:val="28"/>
          <w:color w:val="000000"/>
        </w:rPr>
        <w:t xml:space="preserve">destigmatize </w:t>
      </w:r>
      <w:r startTime="1222780" endTime="1223420">
        <w:rPr>
          <w:rFonts w:ascii="Bierstadt"/>
          <w:sz w:val="28"/>
          <w:color w:val="000000"/>
        </w:rPr>
        <w:t xml:space="preserve">conversations?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3a903f060ae24ae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20:23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1223500" endTime="1223780">
              <w:rPr>
                <w:rFonts w:ascii="Bierstadt"/>
                <w:sz w:val="28"/>
                <w:color w:val="000000"/>
              </w:rPr>
              <w:t xml:space="preserve">What </w:t>
            </w:r>
            <w:r startTime="1223780" endTime="1223900">
              <w:rPr>
                <w:rFonts w:ascii="Bierstadt"/>
                <w:sz w:val="28"/>
                <w:color w:val="000000"/>
              </w:rPr>
              <w:t xml:space="preserve">do </w:t>
            </w:r>
            <w:r startTime="1223900" endTime="1224020">
              <w:rPr>
                <w:rFonts w:ascii="Bierstadt"/>
                <w:sz w:val="28"/>
                <w:color w:val="000000"/>
              </w:rPr>
              <w:t xml:space="preserve">you </w:t>
            </w:r>
            <w:r startTime="1224020" endTime="1224180">
              <w:rPr>
                <w:rFonts w:ascii="Bierstadt"/>
                <w:sz w:val="28"/>
                <w:color w:val="000000"/>
              </w:rPr>
              <w:t xml:space="preserve">think </w:t>
            </w:r>
            <w:r startTime="1224180" endTime="1224340">
              <w:rPr>
                <w:rFonts w:ascii="Bierstadt"/>
                <w:sz w:val="28"/>
                <w:color w:val="000000"/>
              </w:rPr>
              <w:t xml:space="preserve">is </w:t>
            </w:r>
            <w:r startTime="1224340" endTime="1224460">
              <w:rPr>
                <w:rFonts w:ascii="Bierstadt"/>
                <w:sz w:val="28"/>
                <w:color w:val="000000"/>
              </w:rPr>
              <w:t xml:space="preserve">the </w:t>
            </w:r>
            <w:r startTime="1224460" endTime="1224980">
              <w:rPr>
                <w:rFonts w:ascii="Bierstadt"/>
                <w:sz w:val="28"/>
                <w:color w:val="000000"/>
              </w:rPr>
              <w:t xml:space="preserve">opportunity </w:t>
            </w:r>
            <w:r startTime="1224980" endTime="1225140">
              <w:rPr>
                <w:rFonts w:ascii="Bierstadt"/>
                <w:sz w:val="28"/>
                <w:color w:val="000000"/>
              </w:rPr>
              <w:t xml:space="preserve">in </w:t>
            </w:r>
            <w:r startTime="1225140" endTime="1225340">
              <w:rPr>
                <w:rFonts w:ascii="Bierstadt"/>
                <w:sz w:val="28"/>
                <w:color w:val="000000"/>
              </w:rPr>
              <w:t xml:space="preserve">this </w:t>
            </w:r>
            <w:r startTime="1225340" endTime="1225660">
              <w:rPr>
                <w:rFonts w:ascii="Bierstadt"/>
                <w:sz w:val="28"/>
                <w:color w:val="000000"/>
              </w:rPr>
              <w:t xml:space="preserve">space </w:t>
            </w:r>
            <w:r startTime="1225820" endTime="1226100">
              <w:rPr>
                <w:rFonts w:ascii="Bierstadt"/>
                <w:sz w:val="28"/>
                <w:color w:val="000000"/>
              </w:rPr>
              <w:t xml:space="preserve">for </w:t>
            </w:r>
            <w:r startTime="1226100" endTime="1226620">
              <w:rPr>
                <w:rFonts w:ascii="Bierstadt"/>
                <w:sz w:val="28"/>
                <w:color w:val="000000"/>
              </w:rPr>
              <w:t xml:space="preserve">communications </w:t>
            </w:r>
            <w:r startTime="1226620" endTime="1226780">
              <w:rPr>
                <w:rFonts w:ascii="Bierstadt"/>
                <w:sz w:val="28"/>
                <w:color w:val="000000"/>
              </w:rPr>
              <w:t xml:space="preserve">and </w:t>
            </w:r>
            <w:r startTime="1226780" endTime="1227180">
              <w:rPr>
                <w:rFonts w:ascii="Bierstadt"/>
                <w:sz w:val="28"/>
                <w:color w:val="000000"/>
              </w:rPr>
              <w:t xml:space="preserve">marketing? </w:t>
            </w:r>
          </w:p>
        </w:tc>
      </w:tr>
    </w:tbl>
    <w:p>
      <w:pPr>
        <w:spacing w:after="0" w:line="300" w:lineRule="exact"/>
      </w:pPr>
      <w:r>
        <w:t>20:27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227180" endTime="1227420">
        <w:rPr>
          <w:rFonts w:ascii="Bierstadt"/>
          <w:sz w:val="28"/>
          <w:color w:val="000000"/>
        </w:rPr>
        <w:t xml:space="preserve">I </w:t>
      </w:r>
      <w:r startTime="1227420" endTime="1227500">
        <w:rPr>
          <w:rFonts w:ascii="Bierstadt"/>
          <w:sz w:val="28"/>
          <w:color w:val="000000"/>
        </w:rPr>
        <w:t xml:space="preserve">can </w:t>
      </w:r>
      <w:r startTime="1227500" endTime="1227660">
        <w:rPr>
          <w:rFonts w:ascii="Bierstadt"/>
          <w:sz w:val="28"/>
          <w:color w:val="000000"/>
        </w:rPr>
        <w:t xml:space="preserve">jump </w:t>
      </w:r>
      <w:r startTime="1227660" endTime="1227780">
        <w:rPr>
          <w:rFonts w:ascii="Bierstadt"/>
          <w:sz w:val="28"/>
          <w:color w:val="000000"/>
        </w:rPr>
        <w:t xml:space="preserve">in </w:t>
      </w:r>
      <w:r startTime="1227780" endTime="1228060">
        <w:rPr>
          <w:rFonts w:ascii="Bierstadt"/>
          <w:sz w:val="28"/>
          <w:color w:val="000000"/>
        </w:rPr>
        <w:t xml:space="preserve">here. </w:t>
      </w:r>
      <w:r startTime="1229820" endTime="1230100">
        <w:rPr>
          <w:rFonts w:ascii="Bierstadt"/>
          <w:sz w:val="28"/>
          <w:color w:val="000000"/>
        </w:rPr>
        <w:t xml:space="preserve">I </w:t>
      </w:r>
      <w:r startTime="1230100" endTime="1230300">
        <w:rPr>
          <w:rFonts w:ascii="Bierstadt"/>
          <w:sz w:val="28"/>
          <w:color w:val="000000"/>
        </w:rPr>
        <w:t xml:space="preserve">sit </w:t>
      </w:r>
      <w:r startTime="1230300" endTime="1230500">
        <w:rPr>
          <w:rFonts w:ascii="Bierstadt"/>
          <w:sz w:val="28"/>
          <w:color w:val="000000"/>
        </w:rPr>
        <w:t xml:space="preserve">on </w:t>
      </w:r>
      <w:r startTime="1230500" endTime="1230660">
        <w:rPr>
          <w:rFonts w:ascii="Bierstadt"/>
          <w:sz w:val="28"/>
          <w:color w:val="000000"/>
        </w:rPr>
        <w:t xml:space="preserve">a </w:t>
      </w:r>
      <w:r startTime="1230660" endTime="1231100">
        <w:rPr>
          <w:rFonts w:ascii="Bierstadt"/>
          <w:sz w:val="28"/>
          <w:color w:val="000000"/>
        </w:rPr>
        <w:t xml:space="preserve">healthcare </w:t>
      </w:r>
      <w:r startTime="1231100" endTime="1231540">
        <w:rPr>
          <w:rFonts w:ascii="Bierstadt"/>
          <w:sz w:val="28"/>
          <w:color w:val="000000"/>
        </w:rPr>
        <w:t xml:space="preserve">advisory </w:t>
      </w:r>
      <w:r startTime="1231540" endTime="1231740">
        <w:rPr>
          <w:rFonts w:ascii="Bierstadt"/>
          <w:sz w:val="28"/>
          <w:color w:val="000000"/>
        </w:rPr>
        <w:t xml:space="preserve">board </w:t>
      </w:r>
      <w:r startTime="1231740" endTime="1232020">
        <w:rPr>
          <w:rFonts w:ascii="Bierstadt"/>
          <w:sz w:val="28"/>
          <w:color w:val="000000"/>
        </w:rPr>
        <w:t xml:space="preserve">that </w:t>
      </w:r>
      <w:r startTime="1232020" endTime="1232300">
        <w:rPr>
          <w:rFonts w:ascii="Bierstadt"/>
          <w:sz w:val="28"/>
          <w:color w:val="000000"/>
        </w:rPr>
        <w:t xml:space="preserve">met </w:t>
      </w:r>
      <w:r startTime="1232300" endTime="1232620">
        <w:rPr>
          <w:rFonts w:ascii="Bierstadt"/>
          <w:sz w:val="28"/>
          <w:color w:val="000000"/>
        </w:rPr>
        <w:t xml:space="preserve">earlier </w:t>
      </w:r>
      <w:r startTime="1232620" endTime="1233020">
        <w:rPr>
          <w:rFonts w:ascii="Bierstadt"/>
          <w:sz w:val="28"/>
          <w:color w:val="000000"/>
        </w:rPr>
        <w:t xml:space="preserve">today, </w:t>
      </w:r>
      <w:r startTime="1233020" endTime="1233380">
        <w:rPr>
          <w:rFonts w:ascii="Bierstadt"/>
          <w:sz w:val="28"/>
          <w:color w:val="000000"/>
        </w:rPr>
        <w:t xml:space="preserve">and </w:t>
      </w:r>
      <w:r startTime="1233380" endTime="1233620">
        <w:rPr>
          <w:rFonts w:ascii="Bierstadt"/>
          <w:sz w:val="28"/>
          <w:color w:val="000000"/>
        </w:rPr>
        <w:t xml:space="preserve">they </w:t>
      </w:r>
      <w:r startTime="1233620" endTime="1233780">
        <w:rPr>
          <w:rFonts w:ascii="Bierstadt"/>
          <w:sz w:val="28"/>
          <w:color w:val="000000"/>
        </w:rPr>
        <w:t xml:space="preserve">had </w:t>
      </w:r>
      <w:r startTime="1233780" endTime="1233940">
        <w:rPr>
          <w:rFonts w:ascii="Bierstadt"/>
          <w:sz w:val="28"/>
          <w:color w:val="000000"/>
        </w:rPr>
        <w:t xml:space="preserve">a </w:t>
      </w:r>
      <w:r startTime="1233940" endTime="1234300">
        <w:rPr>
          <w:rFonts w:ascii="Bierstadt"/>
          <w:sz w:val="28"/>
          <w:color w:val="000000"/>
        </w:rPr>
        <w:t xml:space="preserve">female </w:t>
      </w:r>
      <w:r startTime="1234300" endTime="1235180">
        <w:rPr>
          <w:rFonts w:ascii="Bierstadt"/>
          <w:sz w:val="28"/>
          <w:color w:val="000000"/>
        </w:rPr>
        <w:t xml:space="preserve">cardiologist </w:t>
      </w:r>
      <w:r startTime="1235260" endTime="1235740">
        <w:rPr>
          <w:rFonts w:ascii="Bierstadt"/>
          <w:sz w:val="28"/>
          <w:color w:val="000000"/>
        </w:rPr>
        <w:t xml:space="preserve">speaking. </w:t>
      </w:r>
      <w:r startTime="1236220" endTime="1236620">
        <w:rPr>
          <w:rFonts w:ascii="Bierstadt"/>
          <w:sz w:val="28"/>
          <w:color w:val="000000"/>
        </w:rPr>
        <w:t xml:space="preserve">And </w:t>
      </w:r>
      <w:r startTime="1236620" endTime="1237020">
        <w:rPr>
          <w:rFonts w:ascii="Bierstadt"/>
          <w:sz w:val="28"/>
          <w:color w:val="000000"/>
        </w:rPr>
        <w:t xml:space="preserve">she </w:t>
      </w:r>
      <w:r startTime="1237260" endTime="1237820">
        <w:rPr>
          <w:rFonts w:ascii="Bierstadt"/>
          <w:sz w:val="28"/>
          <w:color w:val="000000"/>
        </w:rPr>
        <w:t xml:space="preserve">talked </w:t>
      </w:r>
      <w:r startTime="1237820" endTime="1238340">
        <w:rPr>
          <w:rFonts w:ascii="Bierstadt"/>
          <w:sz w:val="28"/>
          <w:color w:val="000000"/>
        </w:rPr>
        <w:t xml:space="preserve">specifically </w:t>
      </w:r>
      <w:r startTime="1238340" endTime="1238580">
        <w:rPr>
          <w:rFonts w:ascii="Bierstadt"/>
          <w:sz w:val="28"/>
          <w:color w:val="000000"/>
        </w:rPr>
        <w:t xml:space="preserve">about </w:t>
      </w:r>
      <w:r startTime="1238580" endTime="1238900">
        <w:rPr>
          <w:rFonts w:ascii="Bierstadt"/>
          <w:sz w:val="28"/>
          <w:color w:val="000000"/>
        </w:rPr>
        <w:t xml:space="preserve">why </w:t>
      </w:r>
      <w:r startTime="1238900" endTime="1239180">
        <w:rPr>
          <w:rFonts w:ascii="Bierstadt"/>
          <w:sz w:val="28"/>
          <w:color w:val="000000"/>
        </w:rPr>
        <w:t xml:space="preserve">she </w:t>
      </w:r>
      <w:r startTime="1239180" endTime="1239580">
        <w:rPr>
          <w:rFonts w:ascii="Bierstadt"/>
          <w:sz w:val="28"/>
          <w:color w:val="000000"/>
        </w:rPr>
        <w:t xml:space="preserve">became </w:t>
      </w:r>
      <w:r startTime="1239580" endTime="1239780">
        <w:rPr>
          <w:rFonts w:ascii="Bierstadt"/>
          <w:sz w:val="28"/>
          <w:color w:val="000000"/>
        </w:rPr>
        <w:t xml:space="preserve">a </w:t>
      </w:r>
      <w:r startTime="1239780" endTime="1240500">
        <w:rPr>
          <w:rFonts w:ascii="Bierstadt"/>
          <w:sz w:val="28"/>
          <w:color w:val="000000"/>
        </w:rPr>
        <w:t xml:space="preserve">cardiologist, </w:t>
      </w:r>
      <w:r startTime="1240500" endTime="1240740">
        <w:rPr>
          <w:rFonts w:ascii="Bierstadt"/>
          <w:sz w:val="28"/>
          <w:color w:val="000000"/>
        </w:rPr>
        <w:t xml:space="preserve">because </w:t>
      </w:r>
      <w:r startTime="1240740" endTime="1240860">
        <w:rPr>
          <w:rFonts w:ascii="Bierstadt"/>
          <w:sz w:val="28"/>
          <w:color w:val="000000"/>
        </w:rPr>
        <w:t xml:space="preserve">it </w:t>
      </w:r>
      <w:r startTime="1240860" endTime="1240980">
        <w:rPr>
          <w:rFonts w:ascii="Bierstadt"/>
          <w:sz w:val="28"/>
          <w:color w:val="000000"/>
        </w:rPr>
        <w:t xml:space="preserve">was </w:t>
      </w:r>
      <w:r startTime="1240980" endTime="1241220">
        <w:rPr>
          <w:rFonts w:ascii="Bierstadt"/>
          <w:sz w:val="28"/>
          <w:color w:val="000000"/>
        </w:rPr>
        <w:t xml:space="preserve">only </w:t>
      </w:r>
      <w:r startTime="1241220" endTime="1241780">
        <w:rPr>
          <w:rFonts w:ascii="Bierstadt"/>
          <w:sz w:val="28"/>
          <w:color w:val="000000"/>
        </w:rPr>
        <w:t xml:space="preserve">4% </w:t>
      </w:r>
      <w:r startTime="1241780" endTime="1241980">
        <w:rPr>
          <w:rFonts w:ascii="Bierstadt"/>
          <w:sz w:val="28"/>
          <w:color w:val="000000"/>
        </w:rPr>
        <w:t xml:space="preserve">of </w:t>
      </w:r>
      <w:r startTime="1241980" endTime="1242140">
        <w:rPr>
          <w:rFonts w:ascii="Bierstadt"/>
          <w:sz w:val="28"/>
          <w:color w:val="000000"/>
        </w:rPr>
        <w:t xml:space="preserve">all </w:t>
      </w:r>
      <w:r startTime="1242140" endTime="1242900">
        <w:rPr>
          <w:rFonts w:ascii="Bierstadt"/>
          <w:sz w:val="28"/>
          <w:color w:val="000000"/>
        </w:rPr>
        <w:t xml:space="preserve">cardiologists </w:t>
      </w:r>
      <w:r startTime="1242900" endTime="1243180">
        <w:rPr>
          <w:rFonts w:ascii="Bierstadt"/>
          <w:sz w:val="28"/>
          <w:color w:val="000000"/>
        </w:rPr>
        <w:t xml:space="preserve">were </w:t>
      </w:r>
      <w:r startTime="1243180" endTime="1243500">
        <w:rPr>
          <w:rFonts w:ascii="Bierstadt"/>
          <w:sz w:val="28"/>
          <w:color w:val="000000"/>
        </w:rPr>
        <w:t xml:space="preserve">women. </w:t>
      </w:r>
    </w:p>
    <w:p>
      <w:pPr>
        <w:spacing w:after="0" w:line="300" w:lineRule="exact"/>
      </w:pPr>
      <w:r>
        <w:t>20:44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244250" endTime="1244460">
        <w:rPr>
          <w:rFonts w:ascii="Bierstadt"/>
          <w:sz w:val="28"/>
          <w:color w:val="000000"/>
        </w:rPr>
        <w:t xml:space="preserve">now </w:t>
      </w:r>
      <w:r startTime="1244460" endTime="1244700">
        <w:rPr>
          <w:rFonts w:ascii="Bierstadt"/>
          <w:sz w:val="28"/>
          <w:color w:val="000000"/>
        </w:rPr>
        <w:t xml:space="preserve">they're </w:t>
      </w:r>
      <w:r startTime="1244700" endTime="1244780">
        <w:rPr>
          <w:rFonts w:ascii="Bierstadt"/>
          <w:sz w:val="28"/>
          <w:color w:val="000000"/>
        </w:rPr>
        <w:t xml:space="preserve">up </w:t>
      </w:r>
      <w:r startTime="1244780" endTime="1244900">
        <w:rPr>
          <w:rFonts w:ascii="Bierstadt"/>
          <w:sz w:val="28"/>
          <w:color w:val="000000"/>
        </w:rPr>
        <w:t xml:space="preserve">to, </w:t>
      </w:r>
      <w:r startTime="1244900" endTime="1245060">
        <w:rPr>
          <w:rFonts w:ascii="Bierstadt"/>
          <w:sz w:val="28"/>
          <w:color w:val="000000"/>
        </w:rPr>
        <w:t xml:space="preserve">like, </w:t>
      </w:r>
      <w:r startTime="1245060" endTime="1245580">
        <w:rPr>
          <w:rFonts w:ascii="Bierstadt"/>
          <w:sz w:val="28"/>
          <w:color w:val="000000"/>
        </w:rPr>
        <w:t xml:space="preserve">10%. </w:t>
      </w:r>
      <w:r startTime="1245820" endTime="1246300">
        <w:rPr>
          <w:rFonts w:ascii="Bierstadt"/>
          <w:sz w:val="28"/>
          <w:color w:val="000000"/>
        </w:rPr>
        <w:t xml:space="preserve">Yay. </w:t>
      </w:r>
      <w:r startTime="1247060" endTime="1247220">
        <w:rPr>
          <w:rFonts w:ascii="Bierstadt"/>
          <w:sz w:val="28"/>
          <w:color w:val="000000"/>
        </w:rPr>
        <w:t xml:space="preserve">but </w:t>
      </w:r>
      <w:r startTime="1247220" endTime="1247500">
        <w:rPr>
          <w:rFonts w:ascii="Bierstadt"/>
          <w:sz w:val="28"/>
          <w:color w:val="000000"/>
        </w:rPr>
        <w:t xml:space="preserve">it's, </w:t>
      </w:r>
      <w:r startTime="1247860" endTime="1248100">
        <w:rPr>
          <w:rFonts w:ascii="Bierstadt"/>
          <w:sz w:val="28"/>
          <w:color w:val="000000"/>
        </w:rPr>
        <w:t xml:space="preserve">heart </w:t>
      </w:r>
      <w:r startTime="1248100" endTime="1248580">
        <w:rPr>
          <w:rFonts w:ascii="Bierstadt"/>
          <w:sz w:val="28"/>
          <w:color w:val="000000"/>
        </w:rPr>
        <w:t xml:space="preserve">disease </w:t>
      </w:r>
      <w:r startTime="1248980" endTime="1249700">
        <w:rPr>
          <w:rFonts w:ascii="Bierstadt"/>
          <w:sz w:val="28"/>
          <w:color w:val="000000"/>
        </w:rPr>
        <w:t xml:space="preserve">affects </w:t>
      </w:r>
      <w:r startTime="1249940" endTime="1250340">
        <w:rPr>
          <w:rFonts w:ascii="Bierstadt"/>
          <w:sz w:val="28"/>
          <w:color w:val="000000"/>
        </w:rPr>
        <w:t xml:space="preserve">women </w:t>
      </w:r>
      <w:r startTime="1250500" endTime="1251460">
        <w:rPr>
          <w:rFonts w:ascii="Bierstadt"/>
          <w:sz w:val="28"/>
          <w:color w:val="000000"/>
        </w:rPr>
        <w:t xml:space="preserve">tremendously. </w:t>
      </w:r>
      <w:r startTime="1251940" endTime="1252300">
        <w:rPr>
          <w:rFonts w:ascii="Bierstadt"/>
          <w:sz w:val="28"/>
          <w:color w:val="000000"/>
        </w:rPr>
        <w:t xml:space="preserve">And </w:t>
      </w:r>
      <w:r startTime="1252300" endTime="1252620">
        <w:rPr>
          <w:rFonts w:ascii="Bierstadt"/>
          <w:sz w:val="28"/>
          <w:color w:val="000000"/>
        </w:rPr>
        <w:t xml:space="preserve">she </w:t>
      </w:r>
      <w:r startTime="1252620" endTime="1252940">
        <w:rPr>
          <w:rFonts w:ascii="Bierstadt"/>
          <w:sz w:val="28"/>
          <w:color w:val="000000"/>
        </w:rPr>
        <w:t xml:space="preserve">talked </w:t>
      </w:r>
      <w:r startTime="1252940" endTime="1253180">
        <w:rPr>
          <w:rFonts w:ascii="Bierstadt"/>
          <w:sz w:val="28"/>
          <w:color w:val="000000"/>
        </w:rPr>
        <w:t xml:space="preserve">about </w:t>
      </w:r>
      <w:r startTime="1253180" endTime="1253420">
        <w:rPr>
          <w:rFonts w:ascii="Bierstadt"/>
          <w:sz w:val="28"/>
          <w:color w:val="000000"/>
        </w:rPr>
        <w:t xml:space="preserve">the </w:t>
      </w:r>
      <w:r startTime="1253420" endTime="1253620">
        <w:rPr>
          <w:rFonts w:ascii="Bierstadt"/>
          <w:sz w:val="28"/>
          <w:color w:val="000000"/>
        </w:rPr>
        <w:t xml:space="preserve">need </w:t>
      </w:r>
      <w:r startTime="1253620" endTime="1253860">
        <w:rPr>
          <w:rFonts w:ascii="Bierstadt"/>
          <w:sz w:val="28"/>
          <w:color w:val="000000"/>
        </w:rPr>
        <w:t xml:space="preserve">for </w:t>
      </w:r>
      <w:r startTime="1253860" endTime="1254220">
        <w:rPr>
          <w:rFonts w:ascii="Bierstadt"/>
          <w:sz w:val="28"/>
          <w:color w:val="000000"/>
        </w:rPr>
        <w:t xml:space="preserve">greater </w:t>
      </w:r>
      <w:r startTime="1254220" endTime="1254500">
        <w:rPr>
          <w:rFonts w:ascii="Bierstadt"/>
          <w:sz w:val="28"/>
          <w:color w:val="000000"/>
        </w:rPr>
        <w:t xml:space="preserve">education </w:t>
      </w:r>
      <w:r startTime="1255060" endTime="1255460">
        <w:rPr>
          <w:rFonts w:ascii="Bierstadt"/>
          <w:sz w:val="28"/>
          <w:color w:val="000000"/>
        </w:rPr>
        <w:t xml:space="preserve">for </w:t>
      </w:r>
      <w:r startTime="1255540" endTime="1255940">
        <w:rPr>
          <w:rFonts w:ascii="Bierstadt"/>
          <w:sz w:val="28"/>
          <w:color w:val="000000"/>
        </w:rPr>
        <w:t xml:space="preserve">young </w:t>
      </w:r>
      <w:r startTime="1256500" endTime="1257140">
        <w:rPr>
          <w:rFonts w:ascii="Bierstadt"/>
          <w:sz w:val="28"/>
          <w:color w:val="000000"/>
        </w:rPr>
        <w:t xml:space="preserve">female </w:t>
      </w:r>
      <w:r startTime="1257380" endTime="1258020">
        <w:rPr>
          <w:rFonts w:ascii="Bierstadt"/>
          <w:sz w:val="28"/>
          <w:color w:val="000000"/>
        </w:rPr>
        <w:t xml:space="preserve">doctors. </w:t>
      </w:r>
      <w:r startTime="1258180" endTime="1258420">
        <w:rPr>
          <w:rFonts w:ascii="Bierstadt"/>
          <w:sz w:val="28"/>
          <w:color w:val="000000"/>
        </w:rPr>
        <w:t xml:space="preserve">I </w:t>
      </w:r>
      <w:r startTime="1258420" endTime="1258580">
        <w:rPr>
          <w:rFonts w:ascii="Bierstadt"/>
          <w:sz w:val="28"/>
          <w:color w:val="000000"/>
        </w:rPr>
        <w:t xml:space="preserve">mean, </w:t>
      </w:r>
      <w:r startTime="1258580" endTime="1258780">
        <w:rPr>
          <w:rFonts w:ascii="Bierstadt"/>
          <w:sz w:val="28"/>
          <w:color w:val="000000"/>
        </w:rPr>
        <w:t xml:space="preserve">people </w:t>
      </w:r>
      <w:r startTime="1258780" endTime="1258940">
        <w:rPr>
          <w:rFonts w:ascii="Bierstadt"/>
          <w:sz w:val="28"/>
          <w:color w:val="000000"/>
        </w:rPr>
        <w:t xml:space="preserve">who </w:t>
      </w:r>
      <w:r startTime="1258940" endTime="1259100">
        <w:rPr>
          <w:rFonts w:ascii="Bierstadt"/>
          <w:sz w:val="28"/>
          <w:color w:val="000000"/>
        </w:rPr>
        <w:t xml:space="preserve">are </w:t>
      </w:r>
      <w:r startTime="1259100" endTime="1259340">
        <w:rPr>
          <w:rFonts w:ascii="Bierstadt"/>
          <w:sz w:val="28"/>
          <w:color w:val="000000"/>
        </w:rPr>
        <w:t xml:space="preserve">starting </w:t>
      </w:r>
      <w:r startTime="1259340" endTime="1259500">
        <w:rPr>
          <w:rFonts w:ascii="Bierstadt"/>
          <w:sz w:val="28"/>
          <w:color w:val="000000"/>
        </w:rPr>
        <w:t xml:space="preserve">their </w:t>
      </w:r>
      <w:r startTime="1259500" endTime="1260100">
        <w:rPr>
          <w:rFonts w:ascii="Bierstadt"/>
          <w:sz w:val="28"/>
          <w:color w:val="000000"/>
        </w:rPr>
        <w:t xml:space="preserve">residencies </w:t>
      </w:r>
      <w:r startTime="1260100" endTime="1260340">
        <w:rPr>
          <w:rFonts w:ascii="Bierstadt"/>
          <w:sz w:val="28"/>
          <w:color w:val="000000"/>
        </w:rPr>
        <w:t xml:space="preserve">even </w:t>
      </w:r>
      <w:r startTime="1260340" endTime="1260580">
        <w:rPr>
          <w:rFonts w:ascii="Bierstadt"/>
          <w:sz w:val="28"/>
          <w:color w:val="000000"/>
        </w:rPr>
        <w:t xml:space="preserve">in </w:t>
      </w:r>
      <w:r startTime="1260580" endTime="1260820">
        <w:rPr>
          <w:rFonts w:ascii="Bierstadt"/>
          <w:sz w:val="28"/>
          <w:color w:val="000000"/>
        </w:rPr>
        <w:t xml:space="preserve">high </w:t>
      </w:r>
      <w:r startTime="1260820" endTime="1261140">
        <w:rPr>
          <w:rFonts w:ascii="Bierstadt"/>
          <w:sz w:val="28"/>
          <w:color w:val="000000"/>
        </w:rPr>
        <w:t xml:space="preserve">school. </w:t>
      </w:r>
    </w:p>
    <w:p>
      <w:pPr>
        <w:spacing w:after="0" w:line="300" w:lineRule="exact"/>
      </w:pPr>
      <w:r>
        <w:t>21:01</w:t>
      </w:r>
    </w:p>
    <w:p>
      <w:pPr>
        <w:pStyle w:val="Heading2"/>
      </w:pPr>
      <w:pPr>
        <w:spacing w:line="300" w:lineRule="exact"/>
      </w:pPr>
      <w:r>
        <w:rPr>
          <w:b/>
        </w:rPr>
        <w:t>Melissa Gordon Ring</w:t>
      </w:r>
    </w:p>
    <w:p>
      <w:r startTime="1261380" endTime="1261700">
        <w:rPr>
          <w:rFonts w:ascii="Bierstadt"/>
          <w:sz w:val="28"/>
          <w:color w:val="000000"/>
        </w:rPr>
        <w:t xml:space="preserve">And </w:t>
      </w:r>
      <w:r startTime="1261700" endTime="1261900">
        <w:rPr>
          <w:rFonts w:ascii="Bierstadt"/>
          <w:sz w:val="28"/>
          <w:color w:val="000000"/>
        </w:rPr>
        <w:t xml:space="preserve">that </w:t>
      </w:r>
      <w:r startTime="1261900" endTime="1262180">
        <w:rPr>
          <w:rFonts w:ascii="Bierstadt"/>
          <w:sz w:val="28"/>
          <w:color w:val="000000"/>
        </w:rPr>
        <w:t xml:space="preserve">education </w:t>
      </w:r>
      <w:r startTime="1262340" endTime="1262699">
        <w:rPr>
          <w:rFonts w:ascii="Bierstadt"/>
          <w:sz w:val="28"/>
          <w:color w:val="000000"/>
        </w:rPr>
        <w:t xml:space="preserve">piece </w:t>
      </w:r>
      <w:r startTime="1262699" endTime="1262860">
        <w:rPr>
          <w:rFonts w:ascii="Bierstadt"/>
          <w:sz w:val="28"/>
          <w:color w:val="000000"/>
        </w:rPr>
        <w:t xml:space="preserve">that </w:t>
      </w:r>
      <w:r startTime="1262860" endTime="1262980">
        <w:rPr>
          <w:rFonts w:ascii="Bierstadt"/>
          <w:sz w:val="28"/>
          <w:color w:val="000000"/>
        </w:rPr>
        <w:t xml:space="preserve">I </w:t>
      </w:r>
      <w:r startTime="1262980" endTime="1263100">
        <w:rPr>
          <w:rFonts w:ascii="Bierstadt"/>
          <w:sz w:val="28"/>
          <w:color w:val="000000"/>
        </w:rPr>
        <w:t xml:space="preserve">think </w:t>
      </w:r>
      <w:r startTime="1263100" endTime="1263300">
        <w:rPr>
          <w:rFonts w:ascii="Bierstadt"/>
          <w:sz w:val="28"/>
          <w:color w:val="000000"/>
        </w:rPr>
        <w:t xml:space="preserve">is </w:t>
      </w:r>
      <w:r startTime="1263300" endTime="1263780">
        <w:rPr>
          <w:rFonts w:ascii="Bierstadt"/>
          <w:sz w:val="28"/>
          <w:color w:val="000000"/>
        </w:rPr>
        <w:t xml:space="preserve">missing. </w:t>
      </w:r>
      <w:r startTime="1263940" endTime="1264220">
        <w:rPr>
          <w:rFonts w:ascii="Bierstadt"/>
          <w:sz w:val="28"/>
          <w:color w:val="000000"/>
        </w:rPr>
        <w:t xml:space="preserve">So </w:t>
      </w:r>
      <w:r startTime="1264220" endTime="1264380">
        <w:rPr>
          <w:rFonts w:ascii="Bierstadt"/>
          <w:sz w:val="28"/>
          <w:color w:val="000000"/>
        </w:rPr>
        <w:t xml:space="preserve">how </w:t>
      </w:r>
      <w:r startTime="1264380" endTime="1264540">
        <w:rPr>
          <w:rFonts w:ascii="Bierstadt"/>
          <w:sz w:val="28"/>
          <w:color w:val="000000"/>
        </w:rPr>
        <w:t xml:space="preserve">can </w:t>
      </w:r>
      <w:r startTime="1264540" endTime="1264700">
        <w:rPr>
          <w:rFonts w:ascii="Bierstadt"/>
          <w:sz w:val="28"/>
          <w:color w:val="000000"/>
        </w:rPr>
        <w:t xml:space="preserve">we </w:t>
      </w:r>
      <w:r startTime="1264700" endTime="1265060">
        <w:rPr>
          <w:rFonts w:ascii="Bierstadt"/>
          <w:sz w:val="28"/>
          <w:color w:val="000000"/>
        </w:rPr>
        <w:t xml:space="preserve">lean </w:t>
      </w:r>
      <w:r startTime="1265060" endTime="1265380">
        <w:rPr>
          <w:rFonts w:ascii="Bierstadt"/>
          <w:sz w:val="28"/>
          <w:color w:val="000000"/>
        </w:rPr>
        <w:t xml:space="preserve">into </w:t>
      </w:r>
      <w:r startTime="1265380" endTime="1265740">
        <w:rPr>
          <w:rFonts w:ascii="Bierstadt"/>
          <w:sz w:val="28"/>
          <w:color w:val="000000"/>
        </w:rPr>
        <w:t xml:space="preserve">that </w:t>
      </w:r>
      <w:r startTime="1265740" endTime="1265980">
        <w:rPr>
          <w:rFonts w:ascii="Bierstadt"/>
          <w:sz w:val="28"/>
          <w:color w:val="000000"/>
        </w:rPr>
        <w:t xml:space="preserve">in </w:t>
      </w:r>
      <w:r startTime="1265980" endTime="1266220">
        <w:rPr>
          <w:rFonts w:ascii="Bierstadt"/>
          <w:sz w:val="28"/>
          <w:color w:val="000000"/>
        </w:rPr>
        <w:t xml:space="preserve">terms </w:t>
      </w:r>
      <w:r startTime="1266220" endTime="1266580">
        <w:rPr>
          <w:rFonts w:ascii="Bierstadt"/>
          <w:sz w:val="28"/>
          <w:color w:val="000000"/>
        </w:rPr>
        <w:t xml:space="preserve">of </w:t>
      </w:r>
      <w:r startTime="1266820" endTime="1267260">
        <w:rPr>
          <w:rFonts w:ascii="Bierstadt"/>
          <w:sz w:val="28"/>
          <w:color w:val="000000"/>
        </w:rPr>
        <w:t xml:space="preserve">speaking </w:t>
      </w:r>
      <w:r startTime="1267260" endTime="1267500">
        <w:rPr>
          <w:rFonts w:ascii="Bierstadt"/>
          <w:sz w:val="28"/>
          <w:color w:val="000000"/>
        </w:rPr>
        <w:t xml:space="preserve">to </w:t>
      </w:r>
      <w:r startTime="1267500" endTime="1267780">
        <w:rPr>
          <w:rFonts w:ascii="Bierstadt"/>
          <w:sz w:val="28"/>
          <w:color w:val="000000"/>
        </w:rPr>
        <w:t xml:space="preserve">women </w:t>
      </w:r>
      <w:r startTime="1267780" endTime="1268060">
        <w:rPr>
          <w:rFonts w:ascii="Bierstadt"/>
          <w:sz w:val="28"/>
          <w:color w:val="000000"/>
        </w:rPr>
        <w:t xml:space="preserve">more </w:t>
      </w:r>
      <w:r startTime="1268060" endTime="1268260">
        <w:rPr>
          <w:rFonts w:ascii="Bierstadt"/>
          <w:sz w:val="28"/>
          <w:color w:val="000000"/>
        </w:rPr>
        <w:t xml:space="preserve">about </w:t>
      </w:r>
      <w:r startTime="1268260" endTime="1268460">
        <w:rPr>
          <w:rFonts w:ascii="Bierstadt"/>
          <w:sz w:val="28"/>
          <w:color w:val="000000"/>
        </w:rPr>
        <w:t xml:space="preserve">the </w:t>
      </w:r>
      <w:r startTime="1268460" endTime="1268980">
        <w:rPr>
          <w:rFonts w:ascii="Bierstadt"/>
          <w:sz w:val="28"/>
          <w:color w:val="000000"/>
        </w:rPr>
        <w:t xml:space="preserve">opportunities </w:t>
      </w:r>
      <w:r startTime="1268980" endTime="1269220">
        <w:rPr>
          <w:rFonts w:ascii="Bierstadt"/>
          <w:sz w:val="28"/>
          <w:color w:val="000000"/>
        </w:rPr>
        <w:t xml:space="preserve">and </w:t>
      </w:r>
      <w:r startTime="1269220" endTime="1269420">
        <w:rPr>
          <w:rFonts w:ascii="Bierstadt"/>
          <w:sz w:val="28"/>
          <w:color w:val="000000"/>
        </w:rPr>
        <w:t xml:space="preserve">the </w:t>
      </w:r>
      <w:r startTime="1269420" endTime="1269620">
        <w:rPr>
          <w:rFonts w:ascii="Bierstadt"/>
          <w:sz w:val="28"/>
          <w:color w:val="000000"/>
        </w:rPr>
        <w:t xml:space="preserve">need </w:t>
      </w:r>
      <w:r startTime="1269620" endTime="1269940">
        <w:rPr>
          <w:rFonts w:ascii="Bierstadt"/>
          <w:sz w:val="28"/>
          <w:color w:val="000000"/>
        </w:rPr>
        <w:t xml:space="preserve">for </w:t>
      </w:r>
      <w:r startTime="1270020" endTime="1270420">
        <w:rPr>
          <w:rFonts w:ascii="Bierstadt"/>
          <w:sz w:val="28"/>
          <w:color w:val="000000"/>
        </w:rPr>
        <w:t xml:space="preserve">more </w:t>
      </w:r>
      <w:r startTime="1270580" endTime="1270980">
        <w:rPr>
          <w:rFonts w:ascii="Bierstadt"/>
          <w:sz w:val="28"/>
          <w:color w:val="000000"/>
        </w:rPr>
        <w:t xml:space="preserve">women </w:t>
      </w:r>
      <w:r startTime="1271060" endTime="1271460">
        <w:rPr>
          <w:rFonts w:ascii="Bierstadt"/>
          <w:sz w:val="28"/>
          <w:color w:val="000000"/>
        </w:rPr>
        <w:t xml:space="preserve">in </w:t>
      </w:r>
      <w:r startTime="1271460" endTime="1272220">
        <w:rPr>
          <w:rFonts w:ascii="Bierstadt"/>
          <w:sz w:val="28"/>
          <w:color w:val="000000"/>
        </w:rPr>
        <w:t xml:space="preserve">healthcare? </w:t>
      </w:r>
      <w:r startTime="1272220" endTime="1272500">
        <w:rPr>
          <w:rFonts w:ascii="Bierstadt"/>
          <w:sz w:val="28"/>
          <w:color w:val="000000"/>
        </w:rPr>
        <w:t xml:space="preserve">And </w:t>
      </w:r>
      <w:r startTime="1272500" endTime="1272700">
        <w:rPr>
          <w:rFonts w:ascii="Bierstadt"/>
          <w:sz w:val="28"/>
          <w:color w:val="000000"/>
        </w:rPr>
        <w:t xml:space="preserve">the </w:t>
      </w:r>
      <w:r startTime="1272700" endTime="1272900">
        <w:rPr>
          <w:rFonts w:ascii="Bierstadt"/>
          <w:sz w:val="28"/>
          <w:color w:val="000000"/>
        </w:rPr>
        <w:t xml:space="preserve">face </w:t>
      </w:r>
      <w:r startTime="1272900" endTime="1273100">
        <w:rPr>
          <w:rFonts w:ascii="Bierstadt"/>
          <w:sz w:val="28"/>
          <w:color w:val="000000"/>
        </w:rPr>
        <w:t xml:space="preserve">of </w:t>
      </w:r>
      <w:r startTime="1273100" endTime="1273700">
        <w:rPr>
          <w:rFonts w:ascii="Bierstadt"/>
          <w:sz w:val="28"/>
          <w:color w:val="000000"/>
        </w:rPr>
        <w:t xml:space="preserve">healthcare, </w:t>
      </w:r>
      <w:r startTime="1274500" endTime="1274660">
        <w:rPr>
          <w:rFonts w:ascii="Bierstadt"/>
          <w:sz w:val="28"/>
          <w:color w:val="000000"/>
        </w:rPr>
        <w:t xml:space="preserve">is </w:t>
      </w:r>
      <w:r startTime="1274660" endTime="1274820">
        <w:rPr>
          <w:rFonts w:ascii="Bierstadt"/>
          <w:sz w:val="28"/>
          <w:color w:val="000000"/>
        </w:rPr>
        <w:t xml:space="preserve">a </w:t>
      </w:r>
      <w:r startTime="1274820" endTime="1275020">
        <w:rPr>
          <w:rFonts w:ascii="Bierstadt"/>
          <w:sz w:val="28"/>
          <w:color w:val="000000"/>
        </w:rPr>
        <w:t xml:space="preserve">huge </w:t>
      </w:r>
      <w:r startTime="1275020" endTime="1275620">
        <w:rPr>
          <w:rFonts w:ascii="Bierstadt"/>
          <w:sz w:val="28"/>
          <w:color w:val="000000"/>
        </w:rPr>
        <w:t xml:space="preserve">opportunity. </w:t>
      </w:r>
    </w:p>
    <w:p>
      <w:pPr>
        <w:spacing w:after="0" w:line="300" w:lineRule="exact"/>
      </w:pPr>
      <w:r>
        <w:t>21:15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275780" endTime="1276140">
        <w:rPr>
          <w:rFonts w:ascii="Bierstadt"/>
          <w:sz w:val="28"/>
          <w:color w:val="000000"/>
        </w:rPr>
        <w:t xml:space="preserve">There's </w:t>
      </w:r>
      <w:r startTime="1276140" endTime="1276300">
        <w:rPr>
          <w:rFonts w:ascii="Bierstadt"/>
          <w:sz w:val="28"/>
          <w:color w:val="000000"/>
        </w:rPr>
        <w:t xml:space="preserve">really </w:t>
      </w:r>
      <w:r startTime="1276300" endTime="1276660">
        <w:rPr>
          <w:rFonts w:ascii="Bierstadt"/>
          <w:sz w:val="28"/>
          <w:color w:val="000000"/>
        </w:rPr>
        <w:t xml:space="preserve">interesting </w:t>
      </w:r>
      <w:r startTime="1276660" endTime="1276940">
        <w:rPr>
          <w:rFonts w:ascii="Bierstadt"/>
          <w:sz w:val="28"/>
          <w:color w:val="000000"/>
        </w:rPr>
        <w:t xml:space="preserve">data, </w:t>
      </w:r>
      <w:r startTime="1276940" endTime="1277260">
        <w:rPr>
          <w:rFonts w:ascii="Bierstadt"/>
          <w:sz w:val="28"/>
          <w:color w:val="000000"/>
        </w:rPr>
        <w:t xml:space="preserve">actually, </w:t>
      </w:r>
      <w:r startTime="1277260" endTime="1277660">
        <w:rPr>
          <w:rFonts w:ascii="Bierstadt"/>
          <w:sz w:val="28"/>
          <w:color w:val="000000"/>
        </w:rPr>
        <w:t xml:space="preserve">specific </w:t>
      </w:r>
      <w:r startTime="1277660" endTime="1277820">
        <w:rPr>
          <w:rFonts w:ascii="Bierstadt"/>
          <w:sz w:val="28"/>
          <w:color w:val="000000"/>
        </w:rPr>
        <w:t xml:space="preserve">to </w:t>
      </w:r>
      <w:r startTime="1277820" endTime="1277980">
        <w:rPr>
          <w:rFonts w:ascii="Bierstadt"/>
          <w:sz w:val="28"/>
          <w:color w:val="000000"/>
        </w:rPr>
        <w:t xml:space="preserve">Heart </w:t>
      </w:r>
      <w:r startTime="1277980" endTime="1278420">
        <w:rPr>
          <w:rFonts w:ascii="Bierstadt"/>
          <w:sz w:val="28"/>
          <w:color w:val="000000"/>
        </w:rPr>
        <w:t xml:space="preserve">attacks </w:t>
      </w:r>
      <w:r startTime="1278420" endTime="1278660">
        <w:rPr>
          <w:rFonts w:ascii="Bierstadt"/>
          <w:sz w:val="28"/>
          <w:color w:val="000000"/>
        </w:rPr>
        <w:t xml:space="preserve">in </w:t>
      </w:r>
      <w:r startTime="1278660" endTime="1278980">
        <w:rPr>
          <w:rFonts w:ascii="Bierstadt"/>
          <w:sz w:val="28"/>
          <w:color w:val="000000"/>
        </w:rPr>
        <w:t xml:space="preserve">women. </w:t>
      </w:r>
      <w:r startTime="1278980" endTime="1279340">
        <w:rPr>
          <w:rFonts w:ascii="Bierstadt"/>
          <w:sz w:val="28"/>
          <w:color w:val="000000"/>
        </w:rPr>
        <w:t xml:space="preserve">Like, </w:t>
      </w:r>
      <w:r startTime="1279340" endTime="1279620">
        <w:rPr>
          <w:rFonts w:ascii="Bierstadt"/>
          <w:sz w:val="28"/>
          <w:color w:val="000000"/>
        </w:rPr>
        <w:t xml:space="preserve">the </w:t>
      </w:r>
      <w:r startTime="1279620" endTime="1280020">
        <w:rPr>
          <w:rFonts w:ascii="Bierstadt"/>
          <w:sz w:val="28"/>
          <w:color w:val="000000"/>
        </w:rPr>
        <w:t xml:space="preserve">symptoms </w:t>
      </w:r>
      <w:r startTime="1280020" endTime="1280140">
        <w:rPr>
          <w:rFonts w:ascii="Bierstadt"/>
          <w:sz w:val="28"/>
          <w:color w:val="000000"/>
        </w:rPr>
        <w:t xml:space="preserve">are </w:t>
      </w:r>
      <w:r startTime="1280140" endTime="1280420">
        <w:rPr>
          <w:rFonts w:ascii="Bierstadt"/>
          <w:sz w:val="28"/>
          <w:color w:val="000000"/>
        </w:rPr>
        <w:t xml:space="preserve">different. </w:t>
      </w:r>
      <w:r startTime="1280500" endTime="1280900">
        <w:rPr>
          <w:rFonts w:ascii="Bierstadt"/>
          <w:sz w:val="28"/>
          <w:color w:val="000000"/>
        </w:rPr>
        <w:t xml:space="preserve">And </w:t>
      </w:r>
      <w:r startTime="1281060" endTime="1281380">
        <w:rPr>
          <w:rFonts w:ascii="Bierstadt"/>
          <w:sz w:val="28"/>
          <w:color w:val="000000"/>
        </w:rPr>
        <w:t xml:space="preserve">women </w:t>
      </w:r>
      <w:r startTime="1281380" endTime="1281580">
        <w:rPr>
          <w:rFonts w:ascii="Bierstadt"/>
          <w:sz w:val="28"/>
          <w:color w:val="000000"/>
        </w:rPr>
        <w:t xml:space="preserve">or </w:t>
      </w:r>
      <w:r startTime="1281580" endTime="1281860">
        <w:rPr>
          <w:rFonts w:ascii="Bierstadt"/>
          <w:sz w:val="28"/>
          <w:color w:val="000000"/>
        </w:rPr>
        <w:t xml:space="preserve">their </w:t>
      </w:r>
      <w:r startTime="1281860" endTime="1282540">
        <w:rPr>
          <w:rFonts w:ascii="Bierstadt"/>
          <w:sz w:val="28"/>
          <w:color w:val="000000"/>
        </w:rPr>
        <w:t xml:space="preserve">caregivers </w:t>
      </w:r>
      <w:r startTime="1282540" endTime="1283060">
        <w:rPr>
          <w:rFonts w:ascii="Bierstadt"/>
          <w:sz w:val="28"/>
          <w:color w:val="000000"/>
        </w:rPr>
        <w:t xml:space="preserve">recognize </w:t>
      </w:r>
      <w:r startTime="1283060" endTime="1283300">
        <w:rPr>
          <w:rFonts w:ascii="Bierstadt"/>
          <w:sz w:val="28"/>
          <w:color w:val="000000"/>
        </w:rPr>
        <w:t xml:space="preserve">heart </w:t>
      </w:r>
      <w:r startTime="1283300" endTime="1283780">
        <w:rPr>
          <w:rFonts w:ascii="Bierstadt"/>
          <w:sz w:val="28"/>
          <w:color w:val="000000"/>
        </w:rPr>
        <w:t xml:space="preserve">attacks </w:t>
      </w:r>
      <w:r startTime="1283780" endTime="1284100">
        <w:rPr>
          <w:rFonts w:ascii="Bierstadt"/>
          <w:sz w:val="28"/>
          <w:color w:val="000000"/>
        </w:rPr>
        <w:t xml:space="preserve">like </w:t>
      </w:r>
      <w:r startTime="1284580" endTime="1284940">
        <w:rPr>
          <w:rFonts w:ascii="Bierstadt"/>
          <w:sz w:val="28"/>
          <w:color w:val="000000"/>
        </w:rPr>
        <w:t xml:space="preserve">many, </w:t>
      </w:r>
      <w:r startTime="1284940" endTime="1285260">
        <w:rPr>
          <w:rFonts w:ascii="Bierstadt"/>
          <w:sz w:val="28"/>
          <w:color w:val="000000"/>
        </w:rPr>
        <w:t xml:space="preserve">many </w:t>
      </w:r>
      <w:r startTime="1285260" endTime="1285620">
        <w:rPr>
          <w:rFonts w:ascii="Bierstadt"/>
          <w:sz w:val="28"/>
          <w:color w:val="000000"/>
        </w:rPr>
        <w:t xml:space="preserve">X </w:t>
      </w:r>
      <w:r startTime="1285700" endTime="1286020">
        <w:rPr>
          <w:rFonts w:ascii="Bierstadt"/>
          <w:sz w:val="28"/>
          <w:color w:val="000000"/>
        </w:rPr>
        <w:t xml:space="preserve">less </w:t>
      </w:r>
      <w:r startTime="1286020" endTime="1286180">
        <w:rPr>
          <w:rFonts w:ascii="Bierstadt"/>
          <w:sz w:val="28"/>
          <w:color w:val="000000"/>
        </w:rPr>
        <w:t xml:space="preserve">than </w:t>
      </w:r>
      <w:r startTime="1286180" endTime="1286300">
        <w:rPr>
          <w:rFonts w:ascii="Bierstadt"/>
          <w:sz w:val="28"/>
          <w:color w:val="000000"/>
        </w:rPr>
        <w:t xml:space="preserve">they </w:t>
      </w:r>
      <w:r startTime="1286300" endTime="1286460">
        <w:rPr>
          <w:rFonts w:ascii="Bierstadt"/>
          <w:sz w:val="28"/>
          <w:color w:val="000000"/>
        </w:rPr>
        <w:t xml:space="preserve">do </w:t>
      </w:r>
      <w:r startTime="1286460" endTime="1286700">
        <w:rPr>
          <w:rFonts w:ascii="Bierstadt"/>
          <w:sz w:val="28"/>
          <w:color w:val="000000"/>
        </w:rPr>
        <w:t xml:space="preserve">women. </w:t>
      </w:r>
    </w:p>
    <w:p>
      <w:pPr>
        <w:spacing w:after="0" w:line="300" w:lineRule="exact"/>
      </w:pPr>
      <w:r>
        <w:t>21:26</w:t>
      </w:r>
    </w:p>
    <w:p>
      <w:pPr>
        <w:pStyle w:val="Heading2"/>
      </w:pPr>
      <w:pPr>
        <w:spacing w:line="300" w:lineRule="exact"/>
      </w:pPr>
      <w:r>
        <w:rPr>
          <w:b/>
        </w:rPr>
        <w:t>Michelle Tara</w:t>
      </w:r>
    </w:p>
    <w:p>
      <w:r startTime="1286700" endTime="1286900">
        <w:rPr>
          <w:rFonts w:ascii="Bierstadt"/>
          <w:sz w:val="28"/>
          <w:color w:val="000000"/>
        </w:rPr>
        <w:t xml:space="preserve">Like, </w:t>
      </w:r>
      <w:r startTime="1286900" endTime="1286980">
        <w:rPr>
          <w:rFonts w:ascii="Bierstadt"/>
          <w:sz w:val="28"/>
          <w:color w:val="000000"/>
        </w:rPr>
        <w:t xml:space="preserve">we </w:t>
      </w:r>
      <w:r startTime="1286980" endTime="1287140">
        <w:rPr>
          <w:rFonts w:ascii="Bierstadt"/>
          <w:sz w:val="28"/>
          <w:color w:val="000000"/>
        </w:rPr>
        <w:t xml:space="preserve">don't </w:t>
      </w:r>
      <w:r startTime="1287140" endTime="1287220">
        <w:rPr>
          <w:rFonts w:ascii="Bierstadt"/>
          <w:sz w:val="28"/>
          <w:color w:val="000000"/>
        </w:rPr>
        <w:t xml:space="preserve">get </w:t>
      </w:r>
      <w:r startTime="1287220" endTime="1287340">
        <w:rPr>
          <w:rFonts w:ascii="Bierstadt"/>
          <w:sz w:val="28"/>
          <w:color w:val="000000"/>
        </w:rPr>
        <w:t xml:space="preserve">the </w:t>
      </w:r>
      <w:r startTime="1287340" endTime="1287540">
        <w:rPr>
          <w:rFonts w:ascii="Bierstadt"/>
          <w:sz w:val="28"/>
          <w:color w:val="000000"/>
        </w:rPr>
        <w:t xml:space="preserve">left </w:t>
      </w:r>
      <w:r startTime="1287540" endTime="1287860">
        <w:rPr>
          <w:rFonts w:ascii="Bierstadt"/>
          <w:sz w:val="28"/>
          <w:color w:val="000000"/>
        </w:rPr>
        <w:t xml:space="preserve">arm </w:t>
      </w:r>
      <w:r startTime="1287860" endTime="1288260">
        <w:rPr>
          <w:rFonts w:ascii="Bierstadt"/>
          <w:sz w:val="28"/>
          <w:color w:val="000000"/>
        </w:rPr>
        <w:t xml:space="preserve">pain. </w:t>
      </w:r>
      <w:r startTime="1288340" endTime="1288620">
        <w:rPr>
          <w:rFonts w:ascii="Bierstadt"/>
          <w:sz w:val="28"/>
          <w:color w:val="000000"/>
        </w:rPr>
        <w:t xml:space="preserve">I </w:t>
      </w:r>
      <w:r startTime="1288620" endTime="1288820">
        <w:rPr>
          <w:rFonts w:ascii="Bierstadt"/>
          <w:sz w:val="28"/>
          <w:color w:val="000000"/>
        </w:rPr>
        <w:t xml:space="preserve">don't </w:t>
      </w:r>
      <w:r startTime="1288820" endTime="1289020">
        <w:rPr>
          <w:rFonts w:ascii="Bierstadt"/>
          <w:sz w:val="28"/>
          <w:color w:val="000000"/>
        </w:rPr>
        <w:t xml:space="preserve">remember </w:t>
      </w:r>
      <w:r startTime="1289020" endTime="1289140">
        <w:rPr>
          <w:rFonts w:ascii="Bierstadt"/>
          <w:sz w:val="28"/>
          <w:color w:val="000000"/>
        </w:rPr>
        <w:t xml:space="preserve">the </w:t>
      </w:r>
      <w:r startTime="1289140" endTime="1289420">
        <w:rPr>
          <w:rFonts w:ascii="Bierstadt"/>
          <w:sz w:val="28"/>
          <w:color w:val="000000"/>
        </w:rPr>
        <w:t xml:space="preserve">specific </w:t>
      </w:r>
      <w:r startTime="1289420" endTime="1289580">
        <w:rPr>
          <w:rFonts w:ascii="Bierstadt"/>
          <w:sz w:val="28"/>
          <w:color w:val="000000"/>
        </w:rPr>
        <w:t xml:space="preserve">list </w:t>
      </w:r>
      <w:r startTime="1289580" endTime="1289780">
        <w:rPr>
          <w:rFonts w:ascii="Bierstadt"/>
          <w:sz w:val="28"/>
          <w:color w:val="000000"/>
        </w:rPr>
        <w:t xml:space="preserve">of </w:t>
      </w:r>
      <w:r startTime="1289780" endTime="1290220">
        <w:rPr>
          <w:rFonts w:ascii="Bierstadt"/>
          <w:sz w:val="28"/>
          <w:color w:val="000000"/>
        </w:rPr>
        <w:t xml:space="preserve">symptoms, </w:t>
      </w:r>
      <w:r startTime="1290220" endTime="1290420">
        <w:rPr>
          <w:rFonts w:ascii="Bierstadt"/>
          <w:sz w:val="28"/>
          <w:color w:val="000000"/>
        </w:rPr>
        <w:t xml:space="preserve">but, </w:t>
      </w:r>
      <w:r startTime="1290420" endTime="1290740">
        <w:rPr>
          <w:rFonts w:ascii="Bierstadt"/>
          <w:sz w:val="28"/>
          <w:color w:val="000000"/>
        </w:rPr>
        <w:t xml:space="preserve">like, </w:t>
      </w:r>
      <w:r startTime="1290740" endTime="1291500">
        <w:rPr>
          <w:rFonts w:ascii="Bierstadt"/>
          <w:sz w:val="28"/>
          <w:color w:val="000000"/>
        </w:rPr>
        <w:t xml:space="preserve">cardiology </w:t>
      </w:r>
      <w:r startTime="1291500" endTime="1291660">
        <w:rPr>
          <w:rFonts w:ascii="Bierstadt"/>
          <w:sz w:val="28"/>
          <w:color w:val="000000"/>
        </w:rPr>
        <w:t xml:space="preserve">is </w:t>
      </w:r>
      <w:r startTime="1291660" endTime="1291860">
        <w:rPr>
          <w:rFonts w:ascii="Bierstadt"/>
          <w:sz w:val="28"/>
          <w:color w:val="000000"/>
        </w:rPr>
        <w:t xml:space="preserve">one </w:t>
      </w:r>
      <w:r startTime="1291860" endTime="1292060">
        <w:rPr>
          <w:rFonts w:ascii="Bierstadt"/>
          <w:sz w:val="28"/>
          <w:color w:val="000000"/>
        </w:rPr>
        <w:t xml:space="preserve">where </w:t>
      </w:r>
      <w:r startTime="1292060" endTime="1292220">
        <w:rPr>
          <w:rFonts w:ascii="Bierstadt"/>
          <w:sz w:val="28"/>
          <w:color w:val="000000"/>
        </w:rPr>
        <w:t xml:space="preserve">I </w:t>
      </w:r>
      <w:r startTime="1292220" endTime="1292500">
        <w:rPr>
          <w:rFonts w:ascii="Bierstadt"/>
          <w:sz w:val="28"/>
          <w:color w:val="000000"/>
        </w:rPr>
        <w:t xml:space="preserve">think </w:t>
      </w:r>
      <w:r startTime="1293140" endTime="1293460">
        <w:rPr>
          <w:rFonts w:ascii="Bierstadt"/>
          <w:sz w:val="28"/>
          <w:color w:val="000000"/>
        </w:rPr>
        <w:t xml:space="preserve">the </w:t>
      </w:r>
      <w:r startTime="1293460" endTime="1293780">
        <w:rPr>
          <w:rFonts w:ascii="Bierstadt"/>
          <w:sz w:val="28"/>
          <w:color w:val="000000"/>
        </w:rPr>
        <w:t xml:space="preserve">experience </w:t>
      </w:r>
      <w:r startTime="1293860" endTime="1294140">
        <w:rPr>
          <w:rFonts w:ascii="Bierstadt"/>
          <w:sz w:val="28"/>
          <w:color w:val="000000"/>
        </w:rPr>
        <w:t xml:space="preserve">of </w:t>
      </w:r>
      <w:r startTime="1294140" endTime="1294340">
        <w:rPr>
          <w:rFonts w:ascii="Bierstadt"/>
          <w:sz w:val="28"/>
          <w:color w:val="000000"/>
        </w:rPr>
        <w:t xml:space="preserve">women </w:t>
      </w:r>
      <w:r startTime="1294340" endTime="1294540">
        <w:rPr>
          <w:rFonts w:ascii="Bierstadt"/>
          <w:sz w:val="28"/>
          <w:color w:val="000000"/>
        </w:rPr>
        <w:t xml:space="preserve">is </w:t>
      </w:r>
      <w:r startTime="1294540" endTime="1294740">
        <w:rPr>
          <w:rFonts w:ascii="Bierstadt"/>
          <w:sz w:val="28"/>
          <w:color w:val="000000"/>
        </w:rPr>
        <w:t xml:space="preserve">really </w:t>
      </w:r>
      <w:r startTime="1294740" endTime="1295060">
        <w:rPr>
          <w:rFonts w:ascii="Bierstadt"/>
          <w:sz w:val="28"/>
          <w:color w:val="000000"/>
        </w:rPr>
        <w:t xml:space="preserve">different. </w:t>
      </w:r>
      <w:r startTime="1295860" endTime="1296100">
        <w:rPr>
          <w:rFonts w:ascii="Bierstadt"/>
          <w:sz w:val="28"/>
          <w:color w:val="000000"/>
        </w:rPr>
        <w:t xml:space="preserve">so </w:t>
      </w:r>
      <w:r startTime="1296100" endTime="1296260">
        <w:rPr>
          <w:rFonts w:ascii="Bierstadt"/>
          <w:sz w:val="28"/>
          <w:color w:val="000000"/>
        </w:rPr>
        <w:t xml:space="preserve">having </w:t>
      </w:r>
      <w:r startTime="1296260" endTime="1296540">
        <w:rPr>
          <w:rFonts w:ascii="Bierstadt"/>
          <w:sz w:val="28"/>
          <w:color w:val="000000"/>
        </w:rPr>
        <w:t xml:space="preserve">women </w:t>
      </w:r>
      <w:r startTime="1296540" endTime="1296860">
        <w:rPr>
          <w:rFonts w:ascii="Bierstadt"/>
          <w:sz w:val="28"/>
          <w:color w:val="000000"/>
        </w:rPr>
        <w:t xml:space="preserve">drive </w:t>
      </w:r>
      <w:r startTime="1296860" endTime="1297020">
        <w:rPr>
          <w:rFonts w:ascii="Bierstadt"/>
          <w:sz w:val="28"/>
          <w:color w:val="000000"/>
        </w:rPr>
        <w:t xml:space="preserve">that </w:t>
      </w:r>
      <w:r startTime="1297020" endTime="1297220">
        <w:rPr>
          <w:rFonts w:ascii="Bierstadt"/>
          <w:sz w:val="28"/>
          <w:color w:val="000000"/>
        </w:rPr>
        <w:t xml:space="preserve">space, </w:t>
      </w:r>
      <w:r startTime="1297220" endTime="1297420">
        <w:rPr>
          <w:rFonts w:ascii="Bierstadt"/>
          <w:sz w:val="28"/>
          <w:color w:val="000000"/>
        </w:rPr>
        <w:t xml:space="preserve">I </w:t>
      </w:r>
      <w:r startTime="1297420" endTime="1297580">
        <w:rPr>
          <w:rFonts w:ascii="Bierstadt"/>
          <w:sz w:val="28"/>
          <w:color w:val="000000"/>
        </w:rPr>
        <w:t xml:space="preserve">could </w:t>
      </w:r>
      <w:r startTime="1297580" endTime="1297900">
        <w:rPr>
          <w:rFonts w:ascii="Bierstadt"/>
          <w:sz w:val="28"/>
          <w:color w:val="000000"/>
        </w:rPr>
        <w:t xml:space="preserve">totally </w:t>
      </w:r>
      <w:r startTime="1297900" endTime="1298260">
        <w:rPr>
          <w:rFonts w:ascii="Bierstadt"/>
          <w:sz w:val="28"/>
          <w:color w:val="000000"/>
        </w:rPr>
        <w:t xml:space="preserve">see </w:t>
      </w:r>
      <w:r startTime="1298260" endTime="1298540">
        <w:rPr>
          <w:rFonts w:ascii="Bierstadt"/>
          <w:sz w:val="28"/>
          <w:color w:val="000000"/>
        </w:rPr>
        <w:t xml:space="preserve">as </w:t>
      </w:r>
      <w:r startTime="1298540" endTime="1299060">
        <w:rPr>
          <w:rFonts w:ascii="Bierstadt"/>
          <w:sz w:val="28"/>
          <w:color w:val="000000"/>
        </w:rPr>
        <w:t xml:space="preserve">impactful. </w:t>
      </w:r>
    </w:p>
    <w:p>
      <w:pPr>
        <w:spacing w:after="0" w:line="300" w:lineRule="exact"/>
      </w:pPr>
      <w:r>
        <w:t>21:39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299470" endTime="1299590">
        <w:rPr>
          <w:rFonts w:ascii="Bierstadt"/>
          <w:sz w:val="28"/>
          <w:color w:val="000000"/>
        </w:rPr>
        <w:t xml:space="preserve">And </w:t>
      </w:r>
      <w:r startTime="1299590" endTime="1299790">
        <w:rPr>
          <w:rFonts w:ascii="Bierstadt"/>
          <w:sz w:val="28"/>
          <w:color w:val="000000"/>
        </w:rPr>
        <w:t xml:space="preserve">it's </w:t>
      </w:r>
      <w:r startTime="1299790" endTime="1299950">
        <w:rPr>
          <w:rFonts w:ascii="Bierstadt"/>
          <w:sz w:val="28"/>
          <w:color w:val="000000"/>
        </w:rPr>
        <w:t xml:space="preserve">almost </w:t>
      </w:r>
      <w:r startTime="1299950" endTime="1300230">
        <w:rPr>
          <w:rFonts w:ascii="Bierstadt"/>
          <w:sz w:val="28"/>
          <w:color w:val="000000"/>
        </w:rPr>
        <w:t xml:space="preserve">giving </w:t>
      </w:r>
      <w:r startTime="1300230" endTime="1300430">
        <w:rPr>
          <w:rFonts w:ascii="Bierstadt"/>
          <w:sz w:val="28"/>
          <w:color w:val="000000"/>
        </w:rPr>
        <w:t xml:space="preserve">the </w:t>
      </w:r>
      <w:r startTime="1300430" endTime="1300910">
        <w:rPr>
          <w:rFonts w:ascii="Bierstadt"/>
          <w:sz w:val="28"/>
          <w:color w:val="000000"/>
        </w:rPr>
        <w:t xml:space="preserve">permission. </w:t>
      </w:r>
      <w:r startTime="1300990" endTime="1301270">
        <w:rPr>
          <w:rFonts w:ascii="Bierstadt"/>
          <w:sz w:val="28"/>
          <w:color w:val="000000"/>
        </w:rPr>
        <w:t xml:space="preserve">Like, </w:t>
      </w:r>
      <w:r startTime="1301270" endTime="1301390">
        <w:rPr>
          <w:rFonts w:ascii="Bierstadt"/>
          <w:sz w:val="28"/>
          <w:color w:val="000000"/>
        </w:rPr>
        <w:t xml:space="preserve">I </w:t>
      </w:r>
      <w:r startTime="1301390" endTime="1301550">
        <w:rPr>
          <w:rFonts w:ascii="Bierstadt"/>
          <w:sz w:val="28"/>
          <w:color w:val="000000"/>
        </w:rPr>
        <w:t xml:space="preserve">think </w:t>
      </w:r>
      <w:r startTime="1301550" endTime="1301790">
        <w:rPr>
          <w:rFonts w:ascii="Bierstadt"/>
          <w:sz w:val="28"/>
          <w:color w:val="000000"/>
        </w:rPr>
        <w:t xml:space="preserve">women </w:t>
      </w:r>
      <w:r startTime="1301790" endTime="1301990">
        <w:rPr>
          <w:rFonts w:ascii="Bierstadt"/>
          <w:sz w:val="28"/>
          <w:color w:val="000000"/>
        </w:rPr>
        <w:t xml:space="preserve">need </w:t>
      </w:r>
      <w:r startTime="1301990" endTime="1302150">
        <w:rPr>
          <w:rFonts w:ascii="Bierstadt"/>
          <w:sz w:val="28"/>
          <w:color w:val="000000"/>
        </w:rPr>
        <w:t xml:space="preserve">to </w:t>
      </w:r>
      <w:r startTime="1302150" endTime="1302350">
        <w:rPr>
          <w:rFonts w:ascii="Bierstadt"/>
          <w:sz w:val="28"/>
          <w:color w:val="000000"/>
        </w:rPr>
        <w:t xml:space="preserve">give </w:t>
      </w:r>
      <w:r startTime="1302350" endTime="1302550">
        <w:rPr>
          <w:rFonts w:ascii="Bierstadt"/>
          <w:sz w:val="28"/>
          <w:color w:val="000000"/>
        </w:rPr>
        <w:t xml:space="preserve">each </w:t>
      </w:r>
      <w:r startTime="1302550" endTime="1302790">
        <w:rPr>
          <w:rFonts w:ascii="Bierstadt"/>
          <w:sz w:val="28"/>
          <w:color w:val="000000"/>
        </w:rPr>
        <w:t xml:space="preserve">other </w:t>
      </w:r>
      <w:r startTime="1302790" endTime="1303390">
        <w:rPr>
          <w:rFonts w:ascii="Bierstadt"/>
          <w:sz w:val="28"/>
          <w:color w:val="000000"/>
        </w:rPr>
        <w:t xml:space="preserve">permission </w:t>
      </w:r>
      <w:r startTime="1303470" endTime="1303870">
        <w:rPr>
          <w:rFonts w:ascii="Bierstadt"/>
          <w:sz w:val="28"/>
          <w:color w:val="000000"/>
        </w:rPr>
        <w:t xml:space="preserve">to </w:t>
      </w:r>
      <w:r startTime="1304110" endTime="1304590">
        <w:rPr>
          <w:rFonts w:ascii="Bierstadt"/>
          <w:sz w:val="28"/>
          <w:color w:val="000000"/>
        </w:rPr>
        <w:t xml:space="preserve">explore </w:t>
      </w:r>
      <w:r startTime="1304590" endTime="1304830">
        <w:rPr>
          <w:rFonts w:ascii="Bierstadt"/>
          <w:sz w:val="28"/>
          <w:color w:val="000000"/>
        </w:rPr>
        <w:t xml:space="preserve">our </w:t>
      </w:r>
      <w:r startTime="1304830" endTime="1305150">
        <w:rPr>
          <w:rFonts w:ascii="Bierstadt"/>
          <w:sz w:val="28"/>
          <w:color w:val="000000"/>
        </w:rPr>
        <w:t xml:space="preserve">health, </w:t>
      </w:r>
      <w:r startTime="1305230" endTime="1305510">
        <w:rPr>
          <w:rFonts w:ascii="Bierstadt"/>
          <w:sz w:val="28"/>
          <w:color w:val="000000"/>
        </w:rPr>
        <w:t xml:space="preserve">make </w:t>
      </w:r>
      <w:r startTime="1305510" endTime="1305630">
        <w:rPr>
          <w:rFonts w:ascii="Bierstadt"/>
          <w:sz w:val="28"/>
          <w:color w:val="000000"/>
        </w:rPr>
        <w:t xml:space="preserve">sure </w:t>
      </w:r>
      <w:r startTime="1305630" endTime="1305750">
        <w:rPr>
          <w:rFonts w:ascii="Bierstadt"/>
          <w:sz w:val="28"/>
          <w:color w:val="000000"/>
        </w:rPr>
        <w:t xml:space="preserve">that </w:t>
      </w:r>
      <w:r startTime="1305750" endTime="1306030">
        <w:rPr>
          <w:rFonts w:ascii="Bierstadt"/>
          <w:sz w:val="28"/>
          <w:color w:val="000000"/>
        </w:rPr>
        <w:t xml:space="preserve">we're </w:t>
      </w:r>
      <w:r startTime="1306030" endTime="1306270">
        <w:rPr>
          <w:rFonts w:ascii="Bierstadt"/>
          <w:sz w:val="28"/>
          <w:color w:val="000000"/>
        </w:rPr>
        <w:t xml:space="preserve">looking </w:t>
      </w:r>
      <w:r startTime="1306270" endTime="1306470">
        <w:rPr>
          <w:rFonts w:ascii="Bierstadt"/>
          <w:sz w:val="28"/>
          <w:color w:val="000000"/>
        </w:rPr>
        <w:t xml:space="preserve">out </w:t>
      </w:r>
      <w:r startTime="1306470" endTime="1306630">
        <w:rPr>
          <w:rFonts w:ascii="Bierstadt"/>
          <w:sz w:val="28"/>
          <w:color w:val="000000"/>
        </w:rPr>
        <w:t xml:space="preserve">for </w:t>
      </w:r>
      <w:r startTime="1306630" endTime="1306790">
        <w:rPr>
          <w:rFonts w:ascii="Bierstadt"/>
          <w:sz w:val="28"/>
          <w:color w:val="000000"/>
        </w:rPr>
        <w:t xml:space="preserve">one </w:t>
      </w:r>
      <w:r startTime="1306790" endTime="1307030">
        <w:rPr>
          <w:rFonts w:ascii="Bierstadt"/>
          <w:sz w:val="28"/>
          <w:color w:val="000000"/>
        </w:rPr>
        <w:t xml:space="preserve">another. </w:t>
      </w:r>
      <w:r startTime="1307030" endTime="1307230">
        <w:rPr>
          <w:rFonts w:ascii="Bierstadt"/>
          <w:sz w:val="28"/>
          <w:color w:val="000000"/>
        </w:rPr>
        <w:t xml:space="preserve">I </w:t>
      </w:r>
      <w:r startTime="1307230" endTime="1307470">
        <w:rPr>
          <w:rFonts w:ascii="Bierstadt"/>
          <w:sz w:val="28"/>
          <w:color w:val="000000"/>
        </w:rPr>
        <w:t xml:space="preserve">don't </w:t>
      </w:r>
      <w:r startTime="1307470" endTime="1307790">
        <w:rPr>
          <w:rFonts w:ascii="Bierstadt"/>
          <w:sz w:val="28"/>
          <w:color w:val="000000"/>
        </w:rPr>
        <w:t xml:space="preserve">think </w:t>
      </w:r>
      <w:r startTime="1307790" endTime="1308070">
        <w:rPr>
          <w:rFonts w:ascii="Bierstadt"/>
          <w:sz w:val="28"/>
          <w:color w:val="000000"/>
        </w:rPr>
        <w:t xml:space="preserve">we </w:t>
      </w:r>
      <w:r startTime="1308070" endTime="1308230">
        <w:rPr>
          <w:rFonts w:ascii="Bierstadt"/>
          <w:sz w:val="28"/>
          <w:color w:val="000000"/>
        </w:rPr>
        <w:t xml:space="preserve">do </w:t>
      </w:r>
      <w:r startTime="1308230" endTime="1308470">
        <w:rPr>
          <w:rFonts w:ascii="Bierstadt"/>
          <w:sz w:val="28"/>
          <w:color w:val="000000"/>
        </w:rPr>
        <w:t xml:space="preserve">that </w:t>
      </w:r>
      <w:r startTime="1308470" endTime="1308710">
        <w:rPr>
          <w:rFonts w:ascii="Bierstadt"/>
          <w:sz w:val="28"/>
          <w:color w:val="000000"/>
        </w:rPr>
        <w:t xml:space="preserve">to </w:t>
      </w:r>
      <w:r startTime="1308710" endTime="1308870">
        <w:rPr>
          <w:rFonts w:ascii="Bierstadt"/>
          <w:sz w:val="28"/>
          <w:color w:val="000000"/>
        </w:rPr>
        <w:t xml:space="preserve">the </w:t>
      </w:r>
      <w:r startTime="1308870" endTime="1309030">
        <w:rPr>
          <w:rFonts w:ascii="Bierstadt"/>
          <w:sz w:val="28"/>
          <w:color w:val="000000"/>
        </w:rPr>
        <w:t xml:space="preserve">best </w:t>
      </w:r>
      <w:r startTime="1309030" endTime="1309150">
        <w:rPr>
          <w:rFonts w:ascii="Bierstadt"/>
          <w:sz w:val="28"/>
          <w:color w:val="000000"/>
        </w:rPr>
        <w:t xml:space="preserve">of </w:t>
      </w:r>
      <w:r startTime="1309150" endTime="1309270">
        <w:rPr>
          <w:rFonts w:ascii="Bierstadt"/>
          <w:sz w:val="28"/>
          <w:color w:val="000000"/>
        </w:rPr>
        <w:t xml:space="preserve">our </w:t>
      </w:r>
      <w:r startTime="1309270" endTime="1309550">
        <w:rPr>
          <w:rFonts w:ascii="Bierstadt"/>
          <w:sz w:val="28"/>
          <w:color w:val="000000"/>
        </w:rPr>
        <w:t xml:space="preserve">ability. </w:t>
      </w:r>
      <w:r startTime="1309550" endTime="1309750">
        <w:rPr>
          <w:rFonts w:ascii="Bierstadt"/>
          <w:sz w:val="28"/>
          <w:color w:val="000000"/>
        </w:rPr>
        <w:t xml:space="preserve">I </w:t>
      </w:r>
      <w:r startTime="1309750" endTime="1309910">
        <w:rPr>
          <w:rFonts w:ascii="Bierstadt"/>
          <w:sz w:val="28"/>
          <w:color w:val="000000"/>
        </w:rPr>
        <w:t xml:space="preserve">think </w:t>
      </w:r>
      <w:r startTime="1309910" endTime="1310150">
        <w:rPr>
          <w:rFonts w:ascii="Bierstadt"/>
          <w:sz w:val="28"/>
          <w:color w:val="000000"/>
        </w:rPr>
        <w:t xml:space="preserve">we're </w:t>
      </w:r>
      <w:r startTime="1310150" endTime="1310430">
        <w:rPr>
          <w:rFonts w:ascii="Bierstadt"/>
          <w:sz w:val="28"/>
          <w:color w:val="000000"/>
        </w:rPr>
        <w:t xml:space="preserve">starting </w:t>
      </w:r>
      <w:r startTime="1310430" endTime="1310630">
        <w:rPr>
          <w:rFonts w:ascii="Bierstadt"/>
          <w:sz w:val="28"/>
          <w:color w:val="000000"/>
        </w:rPr>
        <w:t xml:space="preserve">to </w:t>
      </w:r>
      <w:r startTime="1310630" endTime="1310790">
        <w:rPr>
          <w:rFonts w:ascii="Bierstadt"/>
          <w:sz w:val="28"/>
          <w:color w:val="000000"/>
        </w:rPr>
        <w:t xml:space="preserve">get </w:t>
      </w:r>
      <w:r startTime="1310790" endTime="1311070">
        <w:rPr>
          <w:rFonts w:ascii="Bierstadt"/>
          <w:sz w:val="28"/>
          <w:color w:val="000000"/>
        </w:rPr>
        <w:t xml:space="preserve">there </w:t>
      </w:r>
      <w:r startTime="1311390" endTime="1311710">
        <w:rPr>
          <w:rFonts w:ascii="Bierstadt"/>
          <w:sz w:val="28"/>
          <w:color w:val="000000"/>
        </w:rPr>
        <w:t xml:space="preserve">as </w:t>
      </w:r>
      <w:r startTime="1311710" endTime="1312030">
        <w:rPr>
          <w:rFonts w:ascii="Bierstadt"/>
          <w:sz w:val="28"/>
          <w:color w:val="000000"/>
        </w:rPr>
        <w:t xml:space="preserve">a </w:t>
      </w:r>
      <w:r startTime="1312190" endTime="1312550">
        <w:rPr>
          <w:rFonts w:ascii="Bierstadt"/>
          <w:sz w:val="28"/>
          <w:color w:val="000000"/>
        </w:rPr>
        <w:t xml:space="preserve">group </w:t>
      </w:r>
      <w:r startTime="1312550" endTime="1312790">
        <w:rPr>
          <w:rFonts w:ascii="Bierstadt"/>
          <w:sz w:val="28"/>
          <w:color w:val="000000"/>
        </w:rPr>
        <w:t xml:space="preserve">of </w:t>
      </w:r>
      <w:r startTime="1312790" endTime="1313230">
        <w:rPr>
          <w:rFonts w:ascii="Bierstadt"/>
          <w:sz w:val="28"/>
          <w:color w:val="000000"/>
        </w:rPr>
        <w:t xml:space="preserve">powerful </w:t>
      </w:r>
      <w:r startTime="1313230" endTime="1313790">
        <w:rPr>
          <w:rFonts w:ascii="Bierstadt"/>
          <w:sz w:val="28"/>
          <w:color w:val="000000"/>
        </w:rPr>
        <w:t xml:space="preserve">healthcare </w:t>
      </w:r>
      <w:r startTime="1313790" endTime="1314070">
        <w:rPr>
          <w:rFonts w:ascii="Bierstadt"/>
          <w:sz w:val="28"/>
          <w:color w:val="000000"/>
        </w:rPr>
        <w:t xml:space="preserve">women. </w:t>
      </w:r>
    </w:p>
    <w:p>
      <w:pPr>
        <w:spacing w:after="0" w:line="300" w:lineRule="exact"/>
      </w:pPr>
      <w:r>
        <w:t>21:54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314070" endTime="1314310">
        <w:rPr>
          <w:rFonts w:ascii="Bierstadt"/>
          <w:sz w:val="28"/>
          <w:color w:val="000000"/>
        </w:rPr>
        <w:t xml:space="preserve">But </w:t>
      </w:r>
      <w:r startTime="1314310" endTime="1314590">
        <w:rPr>
          <w:rFonts w:ascii="Bierstadt"/>
          <w:sz w:val="28"/>
          <w:color w:val="000000"/>
        </w:rPr>
        <w:t xml:space="preserve">giving </w:t>
      </w:r>
      <w:r startTime="1314590" endTime="1314950">
        <w:rPr>
          <w:rFonts w:ascii="Bierstadt"/>
          <w:sz w:val="28"/>
          <w:color w:val="000000"/>
        </w:rPr>
        <w:t xml:space="preserve">permission </w:t>
      </w:r>
      <w:r startTime="1314950" endTime="1315150">
        <w:rPr>
          <w:rFonts w:ascii="Bierstadt"/>
          <w:sz w:val="28"/>
          <w:color w:val="000000"/>
        </w:rPr>
        <w:t xml:space="preserve">and </w:t>
      </w:r>
      <w:r startTime="1315150" endTime="1315430">
        <w:rPr>
          <w:rFonts w:ascii="Bierstadt"/>
          <w:sz w:val="28"/>
          <w:color w:val="000000"/>
        </w:rPr>
        <w:t xml:space="preserve">being </w:t>
      </w:r>
      <w:r startTime="1315430" endTime="1316030">
        <w:rPr>
          <w:rFonts w:ascii="Bierstadt"/>
          <w:sz w:val="28"/>
          <w:color w:val="000000"/>
        </w:rPr>
        <w:t xml:space="preserve">vulnerable, </w:t>
      </w:r>
      <w:r startTime="1316190" endTime="1316550">
        <w:rPr>
          <w:rFonts w:ascii="Bierstadt"/>
          <w:sz w:val="28"/>
          <w:color w:val="000000"/>
        </w:rPr>
        <w:t xml:space="preserve">it's </w:t>
      </w:r>
      <w:r startTime="1316550" endTime="1316710">
        <w:rPr>
          <w:rFonts w:ascii="Bierstadt"/>
          <w:sz w:val="28"/>
          <w:color w:val="000000"/>
        </w:rPr>
        <w:t xml:space="preserve">not </w:t>
      </w:r>
      <w:r startTime="1316710" endTime="1316910">
        <w:rPr>
          <w:rFonts w:ascii="Bierstadt"/>
          <w:sz w:val="28"/>
          <w:color w:val="000000"/>
        </w:rPr>
        <w:t xml:space="preserve">always </w:t>
      </w:r>
      <w:r startTime="1316910" endTime="1317150">
        <w:rPr>
          <w:rFonts w:ascii="Bierstadt"/>
          <w:sz w:val="28"/>
          <w:color w:val="000000"/>
        </w:rPr>
        <w:t xml:space="preserve">great </w:t>
      </w:r>
      <w:r startTime="1317150" endTime="1317390">
        <w:rPr>
          <w:rFonts w:ascii="Bierstadt"/>
          <w:sz w:val="28"/>
          <w:color w:val="000000"/>
        </w:rPr>
        <w:t xml:space="preserve">to </w:t>
      </w:r>
      <w:r startTime="1317390" endTime="1317590">
        <w:rPr>
          <w:rFonts w:ascii="Bierstadt"/>
          <w:sz w:val="28"/>
          <w:color w:val="000000"/>
        </w:rPr>
        <w:t xml:space="preserve">have </w:t>
      </w:r>
      <w:r startTime="1317590" endTime="1317830">
        <w:rPr>
          <w:rFonts w:ascii="Bierstadt"/>
          <w:sz w:val="28"/>
          <w:color w:val="000000"/>
        </w:rPr>
        <w:t xml:space="preserve">to, </w:t>
      </w:r>
      <w:r startTime="1318670" endTime="1318950">
        <w:rPr>
          <w:rFonts w:ascii="Bierstadt"/>
          <w:sz w:val="28"/>
          <w:color w:val="000000"/>
        </w:rPr>
        <w:t xml:space="preserve">take </w:t>
      </w:r>
      <w:r startTime="1318950" endTime="1319110">
        <w:rPr>
          <w:rFonts w:ascii="Bierstadt"/>
          <w:sz w:val="28"/>
          <w:color w:val="000000"/>
        </w:rPr>
        <w:t xml:space="preserve">a </w:t>
      </w:r>
      <w:r startTime="1319110" endTime="1319350">
        <w:rPr>
          <w:rFonts w:ascii="Bierstadt"/>
          <w:sz w:val="28"/>
          <w:color w:val="000000"/>
        </w:rPr>
        <w:t xml:space="preserve">step </w:t>
      </w:r>
      <w:r startTime="1319350" endTime="1319710">
        <w:rPr>
          <w:rFonts w:ascii="Bierstadt"/>
          <w:sz w:val="28"/>
          <w:color w:val="000000"/>
        </w:rPr>
        <w:t xml:space="preserve">back </w:t>
      </w:r>
      <w:r startTime="1319710" endTime="1320110">
        <w:rPr>
          <w:rFonts w:ascii="Bierstadt"/>
          <w:sz w:val="28"/>
          <w:color w:val="000000"/>
        </w:rPr>
        <w:t xml:space="preserve">or </w:t>
      </w:r>
      <w:r startTime="1321070" endTime="1321130">
        <w:rPr>
          <w:rFonts w:ascii="Bierstadt"/>
          <w:sz w:val="28"/>
          <w:color w:val="000000"/>
        </w:rPr>
        <w:t xml:space="preserve">take, </w:t>
      </w:r>
      <w:r startTime="1321350" endTime="1321510">
        <w:rPr>
          <w:rFonts w:ascii="Bierstadt"/>
          <w:sz w:val="28"/>
          <w:color w:val="000000"/>
        </w:rPr>
        <w:t xml:space="preserve">a </w:t>
      </w:r>
      <w:r startTime="1321510" endTime="1321670">
        <w:rPr>
          <w:rFonts w:ascii="Bierstadt"/>
          <w:sz w:val="28"/>
          <w:color w:val="000000"/>
        </w:rPr>
        <w:t xml:space="preserve">week </w:t>
      </w:r>
      <w:r startTime="1321670" endTime="1321830">
        <w:rPr>
          <w:rFonts w:ascii="Bierstadt"/>
          <w:sz w:val="28"/>
          <w:color w:val="000000"/>
        </w:rPr>
        <w:t xml:space="preserve">or </w:t>
      </w:r>
      <w:r startTime="1321830" endTime="1321990">
        <w:rPr>
          <w:rFonts w:ascii="Bierstadt"/>
          <w:sz w:val="28"/>
          <w:color w:val="000000"/>
        </w:rPr>
        <w:t xml:space="preserve">two </w:t>
      </w:r>
      <w:r startTime="1321990" endTime="1322190">
        <w:rPr>
          <w:rFonts w:ascii="Bierstadt"/>
          <w:sz w:val="28"/>
          <w:color w:val="000000"/>
        </w:rPr>
        <w:t xml:space="preserve">off </w:t>
      </w:r>
      <w:r startTime="1322190" endTime="1322430">
        <w:rPr>
          <w:rFonts w:ascii="Bierstadt"/>
          <w:sz w:val="28"/>
          <w:color w:val="000000"/>
        </w:rPr>
        <w:t xml:space="preserve">because </w:t>
      </w:r>
      <w:r startTime="1322430" endTime="1322590">
        <w:rPr>
          <w:rFonts w:ascii="Bierstadt"/>
          <w:sz w:val="28"/>
          <w:color w:val="000000"/>
        </w:rPr>
        <w:t xml:space="preserve">you </w:t>
      </w:r>
      <w:r startTime="1322590" endTime="1322710">
        <w:rPr>
          <w:rFonts w:ascii="Bierstadt"/>
          <w:sz w:val="28"/>
          <w:color w:val="000000"/>
        </w:rPr>
        <w:t xml:space="preserve">have </w:t>
      </w:r>
      <w:r startTime="1322710" endTime="1322910">
        <w:rPr>
          <w:rFonts w:ascii="Bierstadt"/>
          <w:sz w:val="28"/>
          <w:color w:val="000000"/>
        </w:rPr>
        <w:t xml:space="preserve">health </w:t>
      </w:r>
      <w:r startTime="1322910" endTime="1323230">
        <w:rPr>
          <w:rFonts w:ascii="Bierstadt"/>
          <w:sz w:val="28"/>
          <w:color w:val="000000"/>
        </w:rPr>
        <w:t xml:space="preserve">issues </w:t>
      </w:r>
      <w:r startTime="1323310" endTime="1323630">
        <w:rPr>
          <w:rFonts w:ascii="Bierstadt"/>
          <w:sz w:val="28"/>
          <w:color w:val="000000"/>
        </w:rPr>
        <w:t xml:space="preserve">or </w:t>
      </w:r>
      <w:r startTime="1323630" endTime="1323830">
        <w:rPr>
          <w:rFonts w:ascii="Bierstadt"/>
          <w:sz w:val="28"/>
          <w:color w:val="000000"/>
        </w:rPr>
        <w:t xml:space="preserve">talk </w:t>
      </w:r>
      <w:r startTime="1323830" endTime="1324030">
        <w:rPr>
          <w:rFonts w:ascii="Bierstadt"/>
          <w:sz w:val="28"/>
          <w:color w:val="000000"/>
        </w:rPr>
        <w:t xml:space="preserve">about </w:t>
      </w:r>
      <w:r startTime="1324030" endTime="1324310">
        <w:rPr>
          <w:rFonts w:ascii="Bierstadt"/>
          <w:sz w:val="28"/>
          <w:color w:val="000000"/>
        </w:rPr>
        <w:t xml:space="preserve">something </w:t>
      </w:r>
      <w:r startTime="1324310" endTime="1324750">
        <w:rPr>
          <w:rFonts w:ascii="Bierstadt"/>
          <w:sz w:val="28"/>
          <w:color w:val="000000"/>
        </w:rPr>
        <w:t xml:space="preserve">serious </w:t>
      </w:r>
      <w:r startTime="1324750" endTime="1325030">
        <w:rPr>
          <w:rFonts w:ascii="Bierstadt"/>
          <w:sz w:val="28"/>
          <w:color w:val="000000"/>
        </w:rPr>
        <w:t xml:space="preserve">that's </w:t>
      </w:r>
      <w:r startTime="1325030" endTime="1325190">
        <w:rPr>
          <w:rFonts w:ascii="Bierstadt"/>
          <w:sz w:val="28"/>
          <w:color w:val="000000"/>
        </w:rPr>
        <w:t xml:space="preserve">going </w:t>
      </w:r>
      <w:r startTime="1325190" endTime="1325470">
        <w:rPr>
          <w:rFonts w:ascii="Bierstadt"/>
          <w:sz w:val="28"/>
          <w:color w:val="000000"/>
        </w:rPr>
        <w:t xml:space="preserve">on. </w:t>
      </w:r>
      <w:r startTime="1325920" endTime="1326040">
        <w:rPr>
          <w:rFonts w:ascii="Bierstadt"/>
          <w:sz w:val="28"/>
          <w:color w:val="000000"/>
        </w:rPr>
        <w:t xml:space="preserve">And </w:t>
      </w:r>
      <w:r startTime="1326040" endTime="1326160">
        <w:rPr>
          <w:rFonts w:ascii="Bierstadt"/>
          <w:sz w:val="28"/>
          <w:color w:val="000000"/>
        </w:rPr>
        <w:t xml:space="preserve">a </w:t>
      </w:r>
      <w:r startTime="1326160" endTime="1326280">
        <w:rPr>
          <w:rFonts w:ascii="Bierstadt"/>
          <w:sz w:val="28"/>
          <w:color w:val="000000"/>
        </w:rPr>
        <w:t xml:space="preserve">lot </w:t>
      </w:r>
      <w:r startTime="1326280" endTime="1326400">
        <w:rPr>
          <w:rFonts w:ascii="Bierstadt"/>
          <w:sz w:val="28"/>
          <w:color w:val="000000"/>
        </w:rPr>
        <w:t xml:space="preserve">of </w:t>
      </w:r>
      <w:r startTime="1326400" endTime="1326600">
        <w:rPr>
          <w:rFonts w:ascii="Bierstadt"/>
          <w:sz w:val="28"/>
          <w:color w:val="000000"/>
        </w:rPr>
        <w:t xml:space="preserve">times, </w:t>
      </w:r>
      <w:r startTime="1326600" endTime="1326880">
        <w:rPr>
          <w:rFonts w:ascii="Bierstadt"/>
          <w:sz w:val="28"/>
          <w:color w:val="000000"/>
        </w:rPr>
        <w:t xml:space="preserve">women, </w:t>
      </w:r>
      <w:r startTime="1326880" endTime="1327160">
        <w:rPr>
          <w:rFonts w:ascii="Bierstadt"/>
          <w:sz w:val="28"/>
          <w:color w:val="000000"/>
        </w:rPr>
        <w:t xml:space="preserve">we're </w:t>
      </w:r>
      <w:r startTime="1327160" endTime="1327560">
        <w:rPr>
          <w:rFonts w:ascii="Bierstadt"/>
          <w:sz w:val="28"/>
          <w:color w:val="000000"/>
        </w:rPr>
        <w:t xml:space="preserve">carrying </w:t>
      </w:r>
      <w:r startTime="1327560" endTime="1327760">
        <w:rPr>
          <w:rFonts w:ascii="Bierstadt"/>
          <w:sz w:val="28"/>
          <w:color w:val="000000"/>
        </w:rPr>
        <w:t xml:space="preserve">so </w:t>
      </w:r>
      <w:r startTime="1327760" endTime="1327920">
        <w:rPr>
          <w:rFonts w:ascii="Bierstadt"/>
          <w:sz w:val="28"/>
          <w:color w:val="000000"/>
        </w:rPr>
        <w:t xml:space="preserve">many </w:t>
      </w:r>
      <w:r startTime="1327920" endTime="1328200">
        <w:rPr>
          <w:rFonts w:ascii="Bierstadt"/>
          <w:sz w:val="28"/>
          <w:color w:val="000000"/>
        </w:rPr>
        <w:t xml:space="preserve">other </w:t>
      </w:r>
      <w:r startTime="1328200" endTime="1328720">
        <w:rPr>
          <w:rFonts w:ascii="Bierstadt"/>
          <w:sz w:val="28"/>
          <w:color w:val="000000"/>
        </w:rPr>
        <w:t xml:space="preserve">burdens </w:t>
      </w:r>
      <w:r startTime="1328720" endTime="1328920">
        <w:rPr>
          <w:rFonts w:ascii="Bierstadt"/>
          <w:sz w:val="28"/>
          <w:color w:val="000000"/>
        </w:rPr>
        <w:t xml:space="preserve">that </w:t>
      </w:r>
      <w:r startTime="1328920" endTime="1329080">
        <w:rPr>
          <w:rFonts w:ascii="Bierstadt"/>
          <w:sz w:val="28"/>
          <w:color w:val="000000"/>
        </w:rPr>
        <w:t xml:space="preserve">this </w:t>
      </w:r>
      <w:r startTime="1329080" endTime="1329280">
        <w:rPr>
          <w:rFonts w:ascii="Bierstadt"/>
          <w:sz w:val="28"/>
          <w:color w:val="000000"/>
        </w:rPr>
        <w:t xml:space="preserve">is </w:t>
      </w:r>
      <w:r startTime="1329280" endTime="1329480">
        <w:rPr>
          <w:rFonts w:ascii="Bierstadt"/>
          <w:sz w:val="28"/>
          <w:color w:val="000000"/>
        </w:rPr>
        <w:t xml:space="preserve">the </w:t>
      </w:r>
      <w:r startTime="1329480" endTime="1329720">
        <w:rPr>
          <w:rFonts w:ascii="Bierstadt"/>
          <w:sz w:val="28"/>
          <w:color w:val="000000"/>
        </w:rPr>
        <w:t xml:space="preserve">last </w:t>
      </w:r>
      <w:r startTime="1329720" endTime="1329960">
        <w:rPr>
          <w:rFonts w:ascii="Bierstadt"/>
          <w:sz w:val="28"/>
          <w:color w:val="000000"/>
        </w:rPr>
        <w:t xml:space="preserve">thing </w:t>
      </w:r>
      <w:r startTime="1329960" endTime="1330120">
        <w:rPr>
          <w:rFonts w:ascii="Bierstadt"/>
          <w:sz w:val="28"/>
          <w:color w:val="000000"/>
        </w:rPr>
        <w:t xml:space="preserve">that </w:t>
      </w:r>
      <w:r startTime="1330120" endTime="1330280">
        <w:rPr>
          <w:rFonts w:ascii="Bierstadt"/>
          <w:sz w:val="28"/>
          <w:color w:val="000000"/>
        </w:rPr>
        <w:t xml:space="preserve">you </w:t>
      </w:r>
      <w:r startTime="1330280" endTime="1330440">
        <w:rPr>
          <w:rFonts w:ascii="Bierstadt"/>
          <w:sz w:val="28"/>
          <w:color w:val="000000"/>
        </w:rPr>
        <w:t xml:space="preserve">want </w:t>
      </w:r>
      <w:r startTime="1330440" endTime="1330560">
        <w:rPr>
          <w:rFonts w:ascii="Bierstadt"/>
          <w:sz w:val="28"/>
          <w:color w:val="000000"/>
        </w:rPr>
        <w:t xml:space="preserve">to </w:t>
      </w:r>
      <w:r startTime="1330560" endTime="1330720">
        <w:rPr>
          <w:rFonts w:ascii="Bierstadt"/>
          <w:sz w:val="28"/>
          <w:color w:val="000000"/>
        </w:rPr>
        <w:t xml:space="preserve">do. </w:t>
      </w:r>
    </w:p>
    <w:p>
      <w:pPr>
        <w:spacing w:after="0" w:line="300" w:lineRule="exact"/>
      </w:pPr>
      <w:r>
        <w:t>22:10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330720" endTime="1330920">
        <w:rPr>
          <w:rFonts w:ascii="Bierstadt"/>
          <w:sz w:val="28"/>
          <w:color w:val="000000"/>
        </w:rPr>
        <w:t xml:space="preserve">And </w:t>
      </w:r>
      <w:r startTime="1330920" endTime="1331080">
        <w:rPr>
          <w:rFonts w:ascii="Bierstadt"/>
          <w:sz w:val="28"/>
          <w:color w:val="000000"/>
        </w:rPr>
        <w:t xml:space="preserve">so </w:t>
      </w:r>
      <w:r startTime="1331080" endTime="1331240">
        <w:rPr>
          <w:rFonts w:ascii="Bierstadt"/>
          <w:sz w:val="28"/>
          <w:color w:val="000000"/>
        </w:rPr>
        <w:t xml:space="preserve">I </w:t>
      </w:r>
      <w:r startTime="1331240" endTime="1331360">
        <w:rPr>
          <w:rFonts w:ascii="Bierstadt"/>
          <w:sz w:val="28"/>
          <w:color w:val="000000"/>
        </w:rPr>
        <w:t xml:space="preserve">got </w:t>
      </w:r>
      <w:r startTime="1331360" endTime="1331480">
        <w:rPr>
          <w:rFonts w:ascii="Bierstadt"/>
          <w:sz w:val="28"/>
          <w:color w:val="000000"/>
        </w:rPr>
        <w:t xml:space="preserve">to </w:t>
      </w:r>
      <w:r startTime="1331480" endTime="1331600">
        <w:rPr>
          <w:rFonts w:ascii="Bierstadt"/>
          <w:sz w:val="28"/>
          <w:color w:val="000000"/>
        </w:rPr>
        <w:t xml:space="preserve">do </w:t>
      </w:r>
      <w:r startTime="1331600" endTime="1331720">
        <w:rPr>
          <w:rFonts w:ascii="Bierstadt"/>
          <w:sz w:val="28"/>
          <w:color w:val="000000"/>
        </w:rPr>
        <w:t xml:space="preserve">this </w:t>
      </w:r>
      <w:r startTime="1331720" endTime="1331840">
        <w:rPr>
          <w:rFonts w:ascii="Bierstadt"/>
          <w:sz w:val="28"/>
          <w:color w:val="000000"/>
        </w:rPr>
        <w:t xml:space="preserve">for </w:t>
      </w:r>
      <w:r startTime="1331840" endTime="1331920">
        <w:rPr>
          <w:rFonts w:ascii="Bierstadt"/>
          <w:sz w:val="28"/>
          <w:color w:val="000000"/>
        </w:rPr>
        <w:t xml:space="preserve">the </w:t>
      </w:r>
      <w:r startTime="1331920" endTime="1332120">
        <w:rPr>
          <w:rFonts w:ascii="Bierstadt"/>
          <w:sz w:val="28"/>
          <w:color w:val="000000"/>
        </w:rPr>
        <w:t xml:space="preserve">kids, </w:t>
      </w:r>
      <w:r startTime="1332120" endTime="1332280">
        <w:rPr>
          <w:rFonts w:ascii="Bierstadt"/>
          <w:sz w:val="28"/>
          <w:color w:val="000000"/>
        </w:rPr>
        <w:t xml:space="preserve">I </w:t>
      </w:r>
      <w:r startTime="1332280" endTime="1332400">
        <w:rPr>
          <w:rFonts w:ascii="Bierstadt"/>
          <w:sz w:val="28"/>
          <w:color w:val="000000"/>
        </w:rPr>
        <w:t xml:space="preserve">got </w:t>
      </w:r>
      <w:r startTime="1332400" endTime="1332520">
        <w:rPr>
          <w:rFonts w:ascii="Bierstadt"/>
          <w:sz w:val="28"/>
          <w:color w:val="000000"/>
        </w:rPr>
        <w:t xml:space="preserve">to </w:t>
      </w:r>
      <w:r startTime="1332520" endTime="1332640">
        <w:rPr>
          <w:rFonts w:ascii="Bierstadt"/>
          <w:sz w:val="28"/>
          <w:color w:val="000000"/>
        </w:rPr>
        <w:t xml:space="preserve">do </w:t>
      </w:r>
      <w:r startTime="1332640" endTime="1332760">
        <w:rPr>
          <w:rFonts w:ascii="Bierstadt"/>
          <w:sz w:val="28"/>
          <w:color w:val="000000"/>
        </w:rPr>
        <w:t xml:space="preserve">this </w:t>
      </w:r>
      <w:r startTime="1332760" endTime="1332880">
        <w:rPr>
          <w:rFonts w:ascii="Bierstadt"/>
          <w:sz w:val="28"/>
          <w:color w:val="000000"/>
        </w:rPr>
        <w:t xml:space="preserve">for </w:t>
      </w:r>
      <w:r startTime="1332880" endTime="1333000">
        <w:rPr>
          <w:rFonts w:ascii="Bierstadt"/>
          <w:sz w:val="28"/>
          <w:color w:val="000000"/>
        </w:rPr>
        <w:t xml:space="preserve">the </w:t>
      </w:r>
      <w:r startTime="1333000" endTime="1333240">
        <w:rPr>
          <w:rFonts w:ascii="Bierstadt"/>
          <w:sz w:val="28"/>
          <w:color w:val="000000"/>
        </w:rPr>
        <w:t xml:space="preserve">family, </w:t>
      </w:r>
      <w:r startTime="1333240" endTime="1333480">
        <w:rPr>
          <w:rFonts w:ascii="Bierstadt"/>
          <w:sz w:val="28"/>
          <w:color w:val="000000"/>
        </w:rPr>
        <w:t xml:space="preserve">my </w:t>
      </w:r>
      <w:r startTime="1333480" endTime="1333840">
        <w:rPr>
          <w:rFonts w:ascii="Bierstadt"/>
          <w:sz w:val="28"/>
          <w:color w:val="000000"/>
        </w:rPr>
        <w:t xml:space="preserve">parents, </w:t>
      </w:r>
      <w:r startTime="1333920" endTime="1334320">
        <w:rPr>
          <w:rFonts w:ascii="Bierstadt"/>
          <w:sz w:val="28"/>
          <w:color w:val="000000"/>
        </w:rPr>
        <w:t xml:space="preserve">my. </w:t>
      </w:r>
      <w:r startTime="1334480" endTime="1334840">
        <w:rPr>
          <w:rFonts w:ascii="Bierstadt"/>
          <w:sz w:val="28"/>
          <w:color w:val="000000"/>
        </w:rPr>
        <w:t xml:space="preserve">My </w:t>
      </w:r>
      <w:r startTime="1334840" endTime="1335200">
        <w:rPr>
          <w:rFonts w:ascii="Bierstadt"/>
          <w:sz w:val="28"/>
          <w:color w:val="000000"/>
        </w:rPr>
        <w:t xml:space="preserve">job, </w:t>
      </w:r>
      <w:r startTime="1335200" endTime="1335480">
        <w:rPr>
          <w:rFonts w:ascii="Bierstadt"/>
          <w:sz w:val="28"/>
          <w:color w:val="000000"/>
        </w:rPr>
        <w:t xml:space="preserve">all </w:t>
      </w:r>
      <w:r startTime="1335480" endTime="1335600">
        <w:rPr>
          <w:rFonts w:ascii="Bierstadt"/>
          <w:sz w:val="28"/>
          <w:color w:val="000000"/>
        </w:rPr>
        <w:t xml:space="preserve">of </w:t>
      </w:r>
      <w:r startTime="1335600" endTime="1335720">
        <w:rPr>
          <w:rFonts w:ascii="Bierstadt"/>
          <w:sz w:val="28"/>
          <w:color w:val="000000"/>
        </w:rPr>
        <w:t xml:space="preserve">the </w:t>
      </w:r>
      <w:r startTime="1335720" endTime="1336000">
        <w:rPr>
          <w:rFonts w:ascii="Bierstadt"/>
          <w:sz w:val="28"/>
          <w:color w:val="000000"/>
        </w:rPr>
        <w:t xml:space="preserve">things. </w:t>
      </w:r>
      <w:r startTime="1336000" endTime="1336240">
        <w:rPr>
          <w:rFonts w:ascii="Bierstadt"/>
          <w:sz w:val="28"/>
          <w:color w:val="000000"/>
        </w:rPr>
        <w:t xml:space="preserve">So </w:t>
      </w:r>
      <w:r startTime="1336240" endTime="1336360">
        <w:rPr>
          <w:rFonts w:ascii="Bierstadt"/>
          <w:sz w:val="28"/>
          <w:color w:val="000000"/>
        </w:rPr>
        <w:t xml:space="preserve">being </w:t>
      </w:r>
      <w:r startTime="1336360" endTime="1336520">
        <w:rPr>
          <w:rFonts w:ascii="Bierstadt"/>
          <w:sz w:val="28"/>
          <w:color w:val="000000"/>
        </w:rPr>
        <w:t xml:space="preserve">able </w:t>
      </w:r>
      <w:r startTime="1336520" endTime="1336680">
        <w:rPr>
          <w:rFonts w:ascii="Bierstadt"/>
          <w:sz w:val="28"/>
          <w:color w:val="000000"/>
        </w:rPr>
        <w:t xml:space="preserve">to </w:t>
      </w:r>
      <w:r startTime="1336680" endTime="1336840">
        <w:rPr>
          <w:rFonts w:ascii="Bierstadt"/>
          <w:sz w:val="28"/>
          <w:color w:val="000000"/>
        </w:rPr>
        <w:t xml:space="preserve">have </w:t>
      </w:r>
      <w:r startTime="1336840" endTime="1337040">
        <w:rPr>
          <w:rFonts w:ascii="Bierstadt"/>
          <w:sz w:val="28"/>
          <w:color w:val="000000"/>
        </w:rPr>
        <w:t xml:space="preserve">that </w:t>
      </w:r>
      <w:r startTime="1337040" endTime="1337480">
        <w:rPr>
          <w:rFonts w:ascii="Bierstadt"/>
          <w:sz w:val="28"/>
          <w:color w:val="000000"/>
        </w:rPr>
        <w:t xml:space="preserve">permission </w:t>
      </w:r>
      <w:r startTime="1337480" endTime="1337760">
        <w:rPr>
          <w:rFonts w:ascii="Bierstadt"/>
          <w:sz w:val="28"/>
          <w:color w:val="000000"/>
        </w:rPr>
        <w:t xml:space="preserve">and </w:t>
      </w:r>
      <w:r startTime="1337760" endTime="1338040">
        <w:rPr>
          <w:rFonts w:ascii="Bierstadt"/>
          <w:sz w:val="28"/>
          <w:color w:val="000000"/>
        </w:rPr>
        <w:t xml:space="preserve">being </w:t>
      </w:r>
      <w:r startTime="1338040" endTime="1338560">
        <w:rPr>
          <w:rFonts w:ascii="Bierstadt"/>
          <w:sz w:val="28"/>
          <w:color w:val="000000"/>
        </w:rPr>
        <w:t xml:space="preserve">okay, </w:t>
      </w:r>
      <w:r startTime="1338720" endTime="1339000">
        <w:rPr>
          <w:rFonts w:ascii="Bierstadt"/>
          <w:sz w:val="28"/>
          <w:color w:val="000000"/>
        </w:rPr>
        <w:t xml:space="preserve">I </w:t>
      </w:r>
      <w:r startTime="1339000" endTime="1339160">
        <w:rPr>
          <w:rFonts w:ascii="Bierstadt"/>
          <w:sz w:val="28"/>
          <w:color w:val="000000"/>
        </w:rPr>
        <w:t xml:space="preserve">think </w:t>
      </w:r>
      <w:r startTime="1339160" endTime="1339400">
        <w:rPr>
          <w:rFonts w:ascii="Bierstadt"/>
          <w:sz w:val="28"/>
          <w:color w:val="000000"/>
        </w:rPr>
        <w:t xml:space="preserve">that's </w:t>
      </w:r>
      <w:r startTime="1339400" endTime="1339600">
        <w:rPr>
          <w:rFonts w:ascii="Bierstadt"/>
          <w:sz w:val="28"/>
          <w:color w:val="000000"/>
        </w:rPr>
        <w:t xml:space="preserve">really </w:t>
      </w:r>
      <w:r startTime="1339600" endTime="1339920">
        <w:rPr>
          <w:rFonts w:ascii="Bierstadt"/>
          <w:sz w:val="28"/>
          <w:color w:val="000000"/>
        </w:rPr>
        <w:t xml:space="preserve">important. </w:t>
      </w:r>
      <w:r startTime="1340080" endTime="1340440">
        <w:rPr>
          <w:rFonts w:ascii="Bierstadt"/>
          <w:sz w:val="28"/>
          <w:color w:val="000000"/>
        </w:rPr>
        <w:t xml:space="preserve">We're </w:t>
      </w:r>
      <w:r startTime="1340440" endTime="1340640">
        <w:rPr>
          <w:rFonts w:ascii="Bierstadt"/>
          <w:sz w:val="28"/>
          <w:color w:val="000000"/>
        </w:rPr>
        <w:t xml:space="preserve">starting </w:t>
      </w:r>
      <w:r startTime="1340640" endTime="1340760">
        <w:rPr>
          <w:rFonts w:ascii="Bierstadt"/>
          <w:sz w:val="28"/>
          <w:color w:val="000000"/>
        </w:rPr>
        <w:t xml:space="preserve">to </w:t>
      </w:r>
      <w:r startTime="1340760" endTime="1340920">
        <w:rPr>
          <w:rFonts w:ascii="Bierstadt"/>
          <w:sz w:val="28"/>
          <w:color w:val="000000"/>
        </w:rPr>
        <w:t xml:space="preserve">see </w:t>
      </w:r>
      <w:r startTime="1340920" endTime="1341120">
        <w:rPr>
          <w:rFonts w:ascii="Bierstadt"/>
          <w:sz w:val="28"/>
          <w:color w:val="000000"/>
        </w:rPr>
        <w:t xml:space="preserve">that </w:t>
      </w:r>
      <w:r startTime="1341120" endTime="1341320">
        <w:rPr>
          <w:rFonts w:ascii="Bierstadt"/>
          <w:sz w:val="28"/>
          <w:color w:val="000000"/>
        </w:rPr>
        <w:t xml:space="preserve">come </w:t>
      </w:r>
      <w:r startTime="1341320" endTime="1341520">
        <w:rPr>
          <w:rFonts w:ascii="Bierstadt"/>
          <w:sz w:val="28"/>
          <w:color w:val="000000"/>
        </w:rPr>
        <w:t xml:space="preserve">out </w:t>
      </w:r>
      <w:r startTime="1341520" endTime="1341839">
        <w:rPr>
          <w:rFonts w:ascii="Bierstadt"/>
          <w:sz w:val="28"/>
          <w:color w:val="000000"/>
        </w:rPr>
        <w:t xml:space="preserve">more, </w:t>
      </w:r>
      <w:r startTime="1341839" endTime="1342240">
        <w:rPr>
          <w:rFonts w:ascii="Bierstadt"/>
          <w:sz w:val="28"/>
          <w:color w:val="000000"/>
        </w:rPr>
        <w:t xml:space="preserve">but </w:t>
      </w:r>
      <w:r startTime="1342320" endTime="1342600">
        <w:rPr>
          <w:rFonts w:ascii="Bierstadt"/>
          <w:sz w:val="28"/>
          <w:color w:val="000000"/>
        </w:rPr>
        <w:t xml:space="preserve">we </w:t>
      </w:r>
      <w:r startTime="1342600" endTime="1342760">
        <w:rPr>
          <w:rFonts w:ascii="Bierstadt"/>
          <w:sz w:val="28"/>
          <w:color w:val="000000"/>
        </w:rPr>
        <w:t xml:space="preserve">need </w:t>
      </w:r>
      <w:r startTime="1342760" endTime="1342920">
        <w:rPr>
          <w:rFonts w:ascii="Bierstadt"/>
          <w:sz w:val="28"/>
          <w:color w:val="000000"/>
        </w:rPr>
        <w:t xml:space="preserve">to </w:t>
      </w:r>
      <w:r startTime="1342920" endTime="1343200">
        <w:rPr>
          <w:rFonts w:ascii="Bierstadt"/>
          <w:sz w:val="28"/>
          <w:color w:val="000000"/>
        </w:rPr>
        <w:t xml:space="preserve">continue </w:t>
      </w:r>
      <w:r startTime="1343200" endTime="1343480">
        <w:rPr>
          <w:rFonts w:ascii="Bierstadt"/>
          <w:sz w:val="28"/>
          <w:color w:val="000000"/>
        </w:rPr>
        <w:t xml:space="preserve">that </w:t>
      </w:r>
      <w:r startTime="1343480" endTime="1344080">
        <w:rPr>
          <w:rFonts w:ascii="Bierstadt"/>
          <w:sz w:val="28"/>
          <w:color w:val="000000"/>
        </w:rPr>
        <w:t xml:space="preserve">momentum. </w:t>
      </w:r>
    </w:p>
    <w:tbl>
      <w:tblPr>
        <w:tblStyle w:val="TableGrid"/>
        <w:tblW w:w="0" w:type="auto"/>
        <w:tblCellMar>
          <w:left w:w="0" w:type="dxa"/>
          <w:right w:w="0" w:type="dxa"/>
        </w:tblCellMar>
      </w:tblPr>
      <w:tr>
        <w:tc>
          <w:tcPr>
            <w:tcW w:w="11906" w:type="dxa"/>
          </w:tc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196000" cy="1235250"/>
              <wp:effectExtent l="0" t="0" r="0" b="0"/>
              <wp:wrapSquare wrapText="bothSides" distT="360000" distB="360000" distL="360000" distR="0"/>
              <wp:docPr id="1" name="my image n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ame.jpg"/>
                      <pic:cNvPicPr/>
                    </pic:nvPicPr>
                    <pic:blipFill>
                      <a:blip r:embed="Rec09e7c6ce7e40d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000" cy="1235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p>
            <w:pPr>
              <w:spacing w:after="0" w:line="300" w:lineRule="exact"/>
            </w:pPr>
            <w:r>
              <w:t>22:24</w:t>
            </w:r>
          </w:p>
          <w:p>
            <w:pPr>
              <w:pStyle w:val="Heading2"/>
            </w:pPr>
            <w:pPr>
              <w:spacing w:line="300" w:lineRule="exact"/>
            </w:pPr>
            <w:r>
              <w:rPr>
                <w:b/>
              </w:rPr>
              <w:t>Emily Seale</w:t>
            </w:r>
          </w:p>
          <w:p>
            <w:r startTime="1344560" endTime="1345000">
              <w:rPr>
                <w:rFonts w:ascii="Bierstadt"/>
                <w:sz w:val="28"/>
                <w:color w:val="000000"/>
              </w:rPr>
              <w:t xml:space="preserve">Yeah, </w:t>
            </w:r>
            <w:r startTime="1345000" endTime="1345560">
              <w:rPr>
                <w:rFonts w:ascii="Bierstadt"/>
                <w:sz w:val="28"/>
                <w:color w:val="000000"/>
              </w:rPr>
              <w:t xml:space="preserve">100% </w:t>
            </w:r>
            <w:r startTime="1345560" endTime="1345920">
              <w:rPr>
                <w:rFonts w:ascii="Bierstadt"/>
                <w:sz w:val="28"/>
                <w:color w:val="000000"/>
              </w:rPr>
              <w:t xml:space="preserve">agree. </w:t>
            </w:r>
            <w:r startTime="1346320" endTime="1346640">
              <w:rPr>
                <w:rFonts w:ascii="Bierstadt"/>
                <w:sz w:val="28"/>
                <w:color w:val="000000"/>
              </w:rPr>
              <w:t xml:space="preserve">Well, </w:t>
            </w:r>
            <w:r startTime="1346640" endTime="1347000">
              <w:rPr>
                <w:rFonts w:ascii="Bierstadt"/>
                <w:sz w:val="28"/>
                <w:color w:val="000000"/>
              </w:rPr>
              <w:t xml:space="preserve">ladies, </w:t>
            </w:r>
            <w:r startTime="1347000" endTime="1347240">
              <w:rPr>
                <w:rFonts w:ascii="Bierstadt"/>
                <w:sz w:val="28"/>
                <w:color w:val="000000"/>
              </w:rPr>
              <w:t xml:space="preserve">thank </w:t>
            </w:r>
            <w:r startTime="1347240" endTime="1347400">
              <w:rPr>
                <w:rFonts w:ascii="Bierstadt"/>
                <w:sz w:val="28"/>
                <w:color w:val="000000"/>
              </w:rPr>
              <w:t xml:space="preserve">you </w:t>
            </w:r>
            <w:r startTime="1347400" endTime="1347560">
              <w:rPr>
                <w:rFonts w:ascii="Bierstadt"/>
                <w:sz w:val="28"/>
                <w:color w:val="000000"/>
              </w:rPr>
              <w:t xml:space="preserve">so </w:t>
            </w:r>
            <w:r startTime="1347560" endTime="1347760">
              <w:rPr>
                <w:rFonts w:ascii="Bierstadt"/>
                <w:sz w:val="28"/>
                <w:color w:val="000000"/>
              </w:rPr>
              <w:t xml:space="preserve">much. </w:t>
            </w:r>
            <w:r startTime="1347760" endTime="1347960">
              <w:rPr>
                <w:rFonts w:ascii="Bierstadt"/>
                <w:sz w:val="28"/>
                <w:color w:val="000000"/>
              </w:rPr>
              <w:t xml:space="preserve">I </w:t>
            </w:r>
            <w:r startTime="1347960" endTime="1348160">
              <w:rPr>
                <w:rFonts w:ascii="Bierstadt"/>
                <w:sz w:val="28"/>
                <w:color w:val="000000"/>
              </w:rPr>
              <w:t xml:space="preserve">really </w:t>
            </w:r>
            <w:r startTime="1348160" endTime="1348600">
              <w:rPr>
                <w:rFonts w:ascii="Bierstadt"/>
                <w:sz w:val="28"/>
                <w:color w:val="000000"/>
              </w:rPr>
              <w:t xml:space="preserve">appreciate </w:t>
            </w:r>
            <w:r startTime="1348600" endTime="1348800">
              <w:rPr>
                <w:rFonts w:ascii="Bierstadt"/>
                <w:sz w:val="28"/>
                <w:color w:val="000000"/>
              </w:rPr>
              <w:t xml:space="preserve">the </w:t>
            </w:r>
            <w:r startTime="1348800" endTime="1349400">
              <w:rPr>
                <w:rFonts w:ascii="Bierstadt"/>
                <w:sz w:val="28"/>
                <w:color w:val="000000"/>
              </w:rPr>
              <w:t xml:space="preserve">conversation. </w:t>
            </w:r>
            <w:r startTime="1349400" endTime="1349600">
              <w:rPr>
                <w:rFonts w:ascii="Bierstadt"/>
                <w:sz w:val="28"/>
                <w:color w:val="000000"/>
              </w:rPr>
              <w:t xml:space="preserve">I </w:t>
            </w:r>
            <w:r startTime="1349600" endTime="1349760">
              <w:rPr>
                <w:rFonts w:ascii="Bierstadt"/>
                <w:sz w:val="28"/>
                <w:color w:val="000000"/>
              </w:rPr>
              <w:t xml:space="preserve">hope </w:t>
            </w:r>
            <w:r startTime="1349760" endTime="1349960">
              <w:rPr>
                <w:rFonts w:ascii="Bierstadt"/>
                <w:sz w:val="28"/>
                <w:color w:val="000000"/>
              </w:rPr>
              <w:t xml:space="preserve">you </w:t>
            </w:r>
            <w:r startTime="1349960" endTime="1350120">
              <w:rPr>
                <w:rFonts w:ascii="Bierstadt"/>
                <w:sz w:val="28"/>
                <w:color w:val="000000"/>
              </w:rPr>
              <w:t xml:space="preserve">all </w:t>
            </w:r>
            <w:r startTime="1350120" endTime="1350480">
              <w:rPr>
                <w:rFonts w:ascii="Bierstadt"/>
                <w:sz w:val="28"/>
                <w:color w:val="000000"/>
              </w:rPr>
              <w:t xml:space="preserve">enjoyed </w:t>
            </w:r>
            <w:r startTime="1350480" endTime="1350680">
              <w:rPr>
                <w:rFonts w:ascii="Bierstadt"/>
                <w:sz w:val="28"/>
                <w:color w:val="000000"/>
              </w:rPr>
              <w:t xml:space="preserve">it. </w:t>
            </w:r>
            <w:r startTime="1350680" endTime="1350920">
              <w:rPr>
                <w:rFonts w:ascii="Bierstadt"/>
                <w:sz w:val="28"/>
                <w:color w:val="000000"/>
              </w:rPr>
              <w:t xml:space="preserve">And </w:t>
            </w:r>
            <w:r startTime="1350920" endTime="1351120">
              <w:rPr>
                <w:rFonts w:ascii="Bierstadt"/>
                <w:sz w:val="28"/>
                <w:color w:val="000000"/>
              </w:rPr>
              <w:t xml:space="preserve">thank </w:t>
            </w:r>
            <w:r startTime="1351120" endTime="1351200">
              <w:rPr>
                <w:rFonts w:ascii="Bierstadt"/>
                <w:sz w:val="28"/>
                <w:color w:val="000000"/>
              </w:rPr>
              <w:t xml:space="preserve">you </w:t>
            </w:r>
            <w:r startTime="1351200" endTime="1351320">
              <w:rPr>
                <w:rFonts w:ascii="Bierstadt"/>
                <w:sz w:val="28"/>
                <w:color w:val="000000"/>
              </w:rPr>
              <w:t xml:space="preserve">to </w:t>
            </w:r>
            <w:r startTime="1351320" endTime="1351440">
              <w:rPr>
                <w:rFonts w:ascii="Bierstadt"/>
                <w:sz w:val="28"/>
                <w:color w:val="000000"/>
              </w:rPr>
              <w:t xml:space="preserve">the </w:t>
            </w:r>
            <w:r startTime="1351440" endTime="1351720">
              <w:rPr>
                <w:rFonts w:ascii="Bierstadt"/>
                <w:sz w:val="28"/>
                <w:color w:val="000000"/>
              </w:rPr>
              <w:t xml:space="preserve">female </w:t>
            </w:r>
            <w:r startTime="1351720" endTime="1352160">
              <w:rPr>
                <w:rFonts w:ascii="Bierstadt"/>
                <w:sz w:val="28"/>
                <w:color w:val="000000"/>
              </w:rPr>
              <w:t xml:space="preserve">quotient. </w:t>
            </w:r>
          </w:p>
        </w:tc>
      </w:tr>
    </w:tbl>
    <w:p>
      <w:pPr>
        <w:spacing w:after="0" w:line="300" w:lineRule="exact"/>
      </w:pPr>
      <w:r>
        <w:t>22:33</w:t>
      </w:r>
    </w:p>
    <w:p>
      <w:pPr>
        <w:pStyle w:val="Heading2"/>
      </w:pPr>
      <w:pPr>
        <w:spacing w:line="300" w:lineRule="exact"/>
      </w:pPr>
      <w:r>
        <w:rPr>
          <w:b/>
        </w:rPr>
        <w:t>Kristen Liberatore</w:t>
      </w:r>
    </w:p>
    <w:p>
      <w:r startTime="1353430" endTime="1353630">
        <w:rPr>
          <w:rFonts w:ascii="Bierstadt"/>
          <w:sz w:val="28"/>
          <w:color w:val="000000"/>
        </w:rPr>
        <w:t xml:space="preserve">Thank </w:t>
      </w:r>
      <w:r startTime="1353630" endTime="1353910">
        <w:rPr>
          <w:rFonts w:ascii="Bierstadt"/>
          <w:sz w:val="28"/>
          <w:color w:val="000000"/>
        </w:rPr>
        <w:t xml:space="preserve">you. </w:t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BA51B" w14:textId="77777777" w:rsidR="00134667" w:rsidRDefault="00134667" w:rsidP="003355A5">
      <w:pPr>
        <w:spacing w:after="0" w:line="240" w:lineRule="auto"/>
      </w:pPr>
      <w:r>
        <w:separator/>
      </w:r>
    </w:p>
  </w:endnote>
  <w:endnote w:type="continuationSeparator" w:id="0">
    <w:p w14:paraId="2FFBC203" w14:textId="77777777" w:rsidR="00134667" w:rsidRDefault="00134667" w:rsidP="00335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altName w:val="Calibri"/>
    <w:charset w:val="00"/>
    <w:family w:val="swiss"/>
    <w:pitch w:val="variable"/>
    <w:sig w:usb0="80000003" w:usb1="00000001" w:usb2="00000000" w:usb3="00000000" w:csb0="00000001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  <w:font w:name="Grandview">
    <w:altName w:val="Calibr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A5003" w14:textId="77777777" w:rsidR="005E29C8" w:rsidRDefault="005E29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74877" w14:textId="03000321" w:rsidR="003355A5" w:rsidRPr="00F00DDA" w:rsidRDefault="00903C9D" w:rsidP="00F00DDA">
    <w:pPr>
      <w:pStyle w:val="Footer"/>
    </w:pPr>
    <w:r>
      <w:rPr>
        <w:noProof/>
      </w:rPr>
      <w:ptab w:relativeTo="margin" w:alignment="right" w:leader="none"/>
    </w:r>
    <w:r w:rsidR="00332737">
      <w:rPr>
        <w:noProof/>
      </w:rPr>
      <w:drawing>
        <wp:inline distT="0" distB="0" distL="0" distR="0" wp14:anchorId="61080560" wp14:editId="3284BEDD">
          <wp:extent cx="1219835" cy="297866"/>
          <wp:effectExtent l="0" t="0" r="0" b="6985"/>
          <wp:docPr id="9410794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774" cy="307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2E7A" w14:textId="77777777" w:rsidR="005E29C8" w:rsidRDefault="005E29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7F18A" w14:textId="77777777" w:rsidR="00134667" w:rsidRDefault="00134667" w:rsidP="003355A5">
      <w:pPr>
        <w:spacing w:after="0" w:line="240" w:lineRule="auto"/>
      </w:pPr>
      <w:r>
        <w:separator/>
      </w:r>
    </w:p>
  </w:footnote>
  <w:footnote w:type="continuationSeparator" w:id="0">
    <w:p w14:paraId="4872A96F" w14:textId="77777777" w:rsidR="00134667" w:rsidRDefault="00134667" w:rsidP="00335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A481" w14:textId="77777777" w:rsidR="005E29C8" w:rsidRDefault="005E29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A00AB" w14:textId="77777777" w:rsidR="005E29C8" w:rsidRDefault="005E29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8A98E" w14:textId="77777777" w:rsidR="005E29C8" w:rsidRDefault="005E29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A18"/>
    <w:rsid w:val="00086124"/>
    <w:rsid w:val="000A04BC"/>
    <w:rsid w:val="000C5B60"/>
    <w:rsid w:val="000D15F5"/>
    <w:rsid w:val="00134667"/>
    <w:rsid w:val="00167B5A"/>
    <w:rsid w:val="001D6EAA"/>
    <w:rsid w:val="002202B1"/>
    <w:rsid w:val="002643EE"/>
    <w:rsid w:val="00331394"/>
    <w:rsid w:val="00332737"/>
    <w:rsid w:val="003355A5"/>
    <w:rsid w:val="00357C24"/>
    <w:rsid w:val="0051612E"/>
    <w:rsid w:val="005968BB"/>
    <w:rsid w:val="005C05B5"/>
    <w:rsid w:val="005E29C8"/>
    <w:rsid w:val="00613A18"/>
    <w:rsid w:val="006452C3"/>
    <w:rsid w:val="00655F62"/>
    <w:rsid w:val="00801753"/>
    <w:rsid w:val="00824483"/>
    <w:rsid w:val="00903C9D"/>
    <w:rsid w:val="009A6700"/>
    <w:rsid w:val="00A33908"/>
    <w:rsid w:val="00AA6931"/>
    <w:rsid w:val="00AB56BE"/>
    <w:rsid w:val="00B93BBB"/>
    <w:rsid w:val="00C86202"/>
    <w:rsid w:val="00D1429E"/>
    <w:rsid w:val="00DE0CD3"/>
    <w:rsid w:val="00EA1785"/>
    <w:rsid w:val="00ED07E0"/>
    <w:rsid w:val="00EE7AB1"/>
    <w:rsid w:val="00F00DDA"/>
    <w:rsid w:val="00F2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7C5A"/>
  <w15:chartTrackingRefBased/>
  <w15:docId w15:val="{B74ACE10-25BB-4D83-9523-548F93EC4F42}"/>
  <w:attachedTemplate r:id="R0fe2e731d35d4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4BC"/>
    <w:rPr>
      <w:rFonts w:ascii="Bierstadt" w:hAnsi="Bierstadt"/>
      <w:color w:val="210F3A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4B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  <w14:textFill>
        <w14:solidFill>
          <w14:schemeClr w14:val="tx1">
            <w14:lumMod w14:val="65000"/>
            <w14:lumOff w14:val="35000"/>
            <w14:lumMod w14:val="75000"/>
            <w14:lumOff w14:val="2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Block">
    <w:name w:val="CodeBlock"/>
    <w:basedOn w:val="Normal"/>
    <w:autoRedefine/>
    <w:rsid w:val="00167B5A"/>
    <w:pPr>
      <w:pBdr>
        <w:top w:val="single" w:sz="4" w:space="1" w:color="E7E6E6" w:themeColor="background2"/>
        <w:left w:val="single" w:sz="4" w:space="4" w:color="E7E6E6" w:themeColor="background2"/>
        <w:bottom w:val="single" w:sz="4" w:space="1" w:color="E7E6E6" w:themeColor="background2"/>
        <w:right w:val="single" w:sz="4" w:space="4" w:color="E7E6E6" w:themeColor="background2"/>
      </w:pBdr>
      <w:shd w:val="pct5" w:color="auto" w:fill="auto"/>
      <w:ind w:left="227"/>
    </w:pPr>
    <w:rPr>
      <w:rFonts w:ascii="Cascadia Mono" w:hAnsi="Cascadia Mono"/>
      <w:noProof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31394"/>
    <w:pPr>
      <w:spacing w:after="0" w:line="240" w:lineRule="auto"/>
      <w:contextualSpacing/>
    </w:pPr>
    <w:rPr>
      <w:rFonts w:ascii="Grandview" w:eastAsiaTheme="majorEastAsia" w:hAnsi="Grandview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1394"/>
    <w:rPr>
      <w:rFonts w:ascii="Grandview" w:eastAsiaTheme="majorEastAsia" w:hAnsi="Grandview" w:cstheme="majorBidi"/>
      <w:color w:val="210F3A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A1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13A18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A04BC"/>
    <w:rPr>
      <w:rFonts w:ascii="Bierstadt" w:eastAsiaTheme="majorEastAsia" w:hAnsi="Bierstadt" w:cstheme="majorBidi"/>
      <w:b/>
      <w:color w:val="000000" w:themeColor="text1"/>
      <w:sz w:val="28"/>
      <w:szCs w:val="26"/>
      <w:lang w:val="en-US"/>
      <w14:textFill>
        <w14:solidFill>
          <w14:schemeClr w14:val="tx1">
            <w14:lumMod w14:val="65000"/>
            <w14:lumOff w14:val="35000"/>
            <w14:lumMod w14:val="75000"/>
            <w14:lumOff w14:val="25000"/>
          </w14:schemeClr>
        </w14:solidFill>
      </w14:textFill>
    </w:rPr>
  </w:style>
  <w:style w:type="paragraph" w:styleId="Header">
    <w:name w:val="header"/>
    <w:basedOn w:val="Normal"/>
    <w:link w:val="HeaderChar"/>
    <w:uiPriority w:val="99"/>
    <w:unhideWhenUsed/>
    <w:rsid w:val="00335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A5"/>
    <w:rPr>
      <w:rFonts w:ascii="Bierstadt" w:hAnsi="Bierstadt"/>
      <w:color w:val="210F3A"/>
      <w:sz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35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A5"/>
    <w:rPr>
      <w:rFonts w:ascii="Bierstadt" w:hAnsi="Bierstadt"/>
      <w:color w:val="210F3A"/>
      <w:sz w:val="28"/>
      <w:lang w:val="en-US"/>
    </w:rPr>
  </w:style>
  <w:style w:type="character" w:customStyle="1" w:styleId="Moment">
    <w:name w:val="Moment"/>
    <w:basedOn w:val="DefaultParagraphFont"/>
    <w:uiPriority w:val="1"/>
    <w:qFormat/>
    <w:rsid w:val="00801753"/>
    <w:rPr>
      <w:color w:val="000000"/>
      <w:bdr w:val="none" w:sz="0" w:space="0" w:color="auto"/>
      <w:shd w:val="clear" w:color="auto" w:fill="E4DFF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header" Target="/word/header3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footer" Target="/word/footer2.xml" Id="rId12" /><Relationship Type="http://schemas.openxmlformats.org/officeDocument/2006/relationships/customXml" Target="/customXml/item2.xml" Id="rId2" /><Relationship Type="http://schemas.openxmlformats.org/officeDocument/2006/relationships/theme" Target="/word/theme/theme1.xml" Id="rId16" /><Relationship Type="http://schemas.openxmlformats.org/officeDocument/2006/relationships/customXml" Target="/customXml/item1.xml" Id="rId1" /><Relationship Type="http://schemas.openxmlformats.org/officeDocument/2006/relationships/webSettings" Target="/word/webSettings.xml" Id="rId6" /><Relationship Type="http://schemas.openxmlformats.org/officeDocument/2006/relationships/footer" Target="/word/footer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5" /><Relationship Type="http://schemas.openxmlformats.org/officeDocument/2006/relationships/header" Target="/word/header2.xml" Id="rId10" /><Relationship Type="http://schemas.openxmlformats.org/officeDocument/2006/relationships/styles" Target="/word/styles.xml" Id="rId4" /><Relationship Type="http://schemas.openxmlformats.org/officeDocument/2006/relationships/header" Target="/word/header1.xml" Id="rId9" /><Relationship Type="http://schemas.openxmlformats.org/officeDocument/2006/relationships/footer" Target="/word/footer3.xml" Id="rId14" /><Relationship Type="http://schemas.openxmlformats.org/officeDocument/2006/relationships/image" Target="/media/image2.jpg" Id="R00e18adfdfed4580" /><Relationship Type="http://schemas.openxmlformats.org/officeDocument/2006/relationships/image" Target="/media/image3.jpg" Id="Rb6e9041488c34365" /><Relationship Type="http://schemas.openxmlformats.org/officeDocument/2006/relationships/image" Target="/media/image4.jpg" Id="R6715109437b24daa" /><Relationship Type="http://schemas.openxmlformats.org/officeDocument/2006/relationships/image" Target="/media/image5.jpg" Id="R8382a788a8954dbf" /><Relationship Type="http://schemas.openxmlformats.org/officeDocument/2006/relationships/image" Target="/media/image6.jpg" Id="R46dacd57f75b4d3e" /><Relationship Type="http://schemas.openxmlformats.org/officeDocument/2006/relationships/image" Target="/media/image7.jpg" Id="R2bf06a03ac8f43cf" /><Relationship Type="http://schemas.openxmlformats.org/officeDocument/2006/relationships/image" Target="/media/image8.jpg" Id="Rb722bbb855d74754" /><Relationship Type="http://schemas.openxmlformats.org/officeDocument/2006/relationships/image" Target="/media/image9.jpg" Id="R9a5d7f89bb06441d" /><Relationship Type="http://schemas.openxmlformats.org/officeDocument/2006/relationships/image" Target="/media/image10.jpg" Id="R47131fcdf4314354" /><Relationship Type="http://schemas.openxmlformats.org/officeDocument/2006/relationships/image" Target="/media/image11.jpg" Id="Ra526a9e7f6ae48bd" /><Relationship Type="http://schemas.openxmlformats.org/officeDocument/2006/relationships/image" Target="/media/image12.jpg" Id="Rae05cef999004c5b" /><Relationship Type="http://schemas.openxmlformats.org/officeDocument/2006/relationships/image" Target="/media/image13.jpg" Id="R5c7e8b88fc224ecd" /><Relationship Type="http://schemas.openxmlformats.org/officeDocument/2006/relationships/image" Target="/media/image14.jpg" Id="Rc56b3744078e4ea0" /><Relationship Type="http://schemas.openxmlformats.org/officeDocument/2006/relationships/image" Target="/media/image15.jpg" Id="R60474de857544edf" /><Relationship Type="http://schemas.openxmlformats.org/officeDocument/2006/relationships/image" Target="/media/image16.jpg" Id="Rb735f2a1cd914bc5" /><Relationship Type="http://schemas.openxmlformats.org/officeDocument/2006/relationships/image" Target="/media/image17.jpg" Id="R3a903f060ae24ae7" /><Relationship Type="http://schemas.openxmlformats.org/officeDocument/2006/relationships/image" Target="/media/image18.jpg" Id="Rec09e7c6ce7e40d8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word/media/image1.jpeg" Id="rId1" /></Relationships>
</file>

<file path=word/_rels/settings.xml.rels>&#65279;<?xml version="1.0" encoding="utf-8"?><Relationships xmlns="http://schemas.openxmlformats.org/package/2006/relationships"><Relationship Type="http://schemas.openxmlformats.org/officeDocument/2006/relationships/attachedTemplate" Target="./templates/moment_transcript_template.docx" TargetMode="External" Id="R0fe2e731d35d4b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Id1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1482417132D43A416228FD1B31248" ma:contentTypeVersion="13" ma:contentTypeDescription="Create a new document." ma:contentTypeScope="" ma:versionID="d4a5b499e41fa13f14180a1a304d4dda">
  <xsd:schema xmlns:xsd="http://www.w3.org/2001/XMLSchema" xmlns:xs="http://www.w3.org/2001/XMLSchema" xmlns:p="http://schemas.microsoft.com/office/2006/metadata/properties" xmlns:ns3="93578edf-6936-48bb-a525-e0944e5dcc27" xmlns:ns4="76f0e6ea-5a45-4bbc-9717-b0416c3621b8" targetNamespace="http://schemas.microsoft.com/office/2006/metadata/properties" ma:root="true" ma:fieldsID="088d3f836811b9527384cd143deaae4f" ns3:_="" ns4:_="">
    <xsd:import namespace="93578edf-6936-48bb-a525-e0944e5dcc27"/>
    <xsd:import namespace="76f0e6ea-5a45-4bbc-9717-b0416c3621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78edf-6936-48bb-a525-e0944e5dcc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0e6ea-5a45-4bbc-9717-b0416c362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2367E7-7A8A-42F7-928C-3826B35A0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78edf-6936-48bb-a525-e0944e5dcc27"/>
    <ds:schemaRef ds:uri="76f0e6ea-5a45-4bbc-9717-b0416c362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67823-35DE-4579-AE4A-ED78DA6BB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525DA-17B7-4254-A246-F078F500CA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Galdin Raphael</dc:creator>
  <cp:keywords/>
  <dc:description/>
  <cp:lastModifiedBy>Allan Banis</cp:lastModifiedBy>
  <cp:revision>16</cp:revision>
  <dcterms:created xsi:type="dcterms:W3CDTF">2022-03-09T09:56:00Z</dcterms:created>
  <dcterms:modified xsi:type="dcterms:W3CDTF">2025-07-14T11:32:00Z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0x010100D551482417132D43A416228FD1B31248</vt:lpwstr>
  </property>
</Properties>
</file>